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BFFE" w14:textId="77777777" w:rsidR="00640C18" w:rsidRPr="00784BEA" w:rsidRDefault="00AA34CC">
      <w:pPr>
        <w:pStyle w:val="SEC06-16"/>
        <w:rPr>
          <w:rFonts w:ascii="Courier New" w:hAnsi="Courier New"/>
          <w:noProof w:val="0"/>
        </w:rPr>
      </w:pPr>
      <w:r w:rsidRPr="00784BEA">
        <w:rPr>
          <w:rFonts w:ascii="Courier New" w:hAnsi="Courier New"/>
          <w:vanish/>
        </w:rPr>
        <w:fldChar w:fldCharType="begin"/>
      </w:r>
      <w:r w:rsidRPr="00784BEA">
        <w:rPr>
          <w:rFonts w:ascii="Courier New" w:hAnsi="Courier New"/>
          <w:vanish/>
        </w:rPr>
        <w:instrText xml:space="preserve"> COMMENTS START_STATUTE \* MERGEFORMAT </w:instrText>
      </w:r>
      <w:r w:rsidRPr="00784BEA">
        <w:rPr>
          <w:rFonts w:ascii="Courier New" w:hAnsi="Courier New"/>
          <w:vanish/>
        </w:rPr>
        <w:fldChar w:fldCharType="separate"/>
      </w:r>
      <w:r w:rsidRPr="00784BEA">
        <w:rPr>
          <w:rFonts w:ascii="Courier New" w:hAnsi="Courier New"/>
          <w:vanish/>
        </w:rPr>
        <w:t>START_STATUTE</w:t>
      </w:r>
      <w:r w:rsidRPr="00784BEA">
        <w:rPr>
          <w:rFonts w:ascii="Courier New" w:hAnsi="Courier New"/>
          <w:vanish/>
        </w:rPr>
        <w:fldChar w:fldCharType="end"/>
      </w:r>
      <w:r w:rsidR="00640C18" w:rsidRPr="00784BEA">
        <w:rPr>
          <w:rStyle w:val="SNUM"/>
          <w:rFonts w:ascii="Courier New" w:hAnsi="Courier New"/>
          <w:noProof w:val="0"/>
        </w:rPr>
        <w:t>9-408</w:t>
      </w:r>
      <w:r w:rsidR="00640C18" w:rsidRPr="00784BEA">
        <w:rPr>
          <w:rFonts w:ascii="Courier New" w:hAnsi="Courier New"/>
          <w:noProof w:val="0"/>
        </w:rPr>
        <w:t>.  </w:t>
      </w:r>
      <w:r w:rsidR="00640C18" w:rsidRPr="00784BEA">
        <w:rPr>
          <w:rStyle w:val="SECHEAD"/>
          <w:rFonts w:ascii="Courier New" w:hAnsi="Courier New"/>
          <w:noProof w:val="0"/>
        </w:rPr>
        <w:t>Home equity conversion program; authorization; use of proceeds</w:t>
      </w:r>
    </w:p>
    <w:p w14:paraId="15F73AE8" w14:textId="77777777" w:rsidR="00640C18" w:rsidRPr="00784BEA" w:rsidRDefault="00640C18">
      <w:pPr>
        <w:pStyle w:val="P06-00"/>
        <w:rPr>
          <w:rFonts w:ascii="Courier New" w:hAnsi="Courier New"/>
          <w:noProof w:val="0"/>
        </w:rPr>
      </w:pPr>
      <w:r w:rsidRPr="00784BEA">
        <w:rPr>
          <w:rFonts w:ascii="Courier New" w:hAnsi="Courier New"/>
          <w:noProof w:val="0"/>
        </w:rPr>
        <w:t>A.  A city or town, by ordinance, may offer a home equity conversion program for persons sixty years of age or older.</w:t>
      </w:r>
    </w:p>
    <w:p w14:paraId="489BA2A2" w14:textId="77777777" w:rsidR="00640C18" w:rsidRPr="00784BEA" w:rsidRDefault="00640C18">
      <w:pPr>
        <w:pStyle w:val="P06-00"/>
        <w:rPr>
          <w:rFonts w:ascii="Courier New" w:hAnsi="Courier New"/>
          <w:noProof w:val="0"/>
        </w:rPr>
      </w:pPr>
      <w:r w:rsidRPr="00784BEA">
        <w:rPr>
          <w:rFonts w:ascii="Courier New" w:hAnsi="Courier New"/>
          <w:noProof w:val="0"/>
        </w:rPr>
        <w:t xml:space="preserve">B.  A city or town shall use any monies obtained from a home equity conversion program, after payment of all costs and expenses, on programs for senior citizens. </w:t>
      </w:r>
      <w:r w:rsidR="00AA34CC" w:rsidRPr="00784BEA">
        <w:rPr>
          <w:rFonts w:ascii="Courier New" w:hAnsi="Courier New"/>
          <w:vanish/>
        </w:rPr>
        <w:fldChar w:fldCharType="begin"/>
      </w:r>
      <w:r w:rsidR="00AA34CC" w:rsidRPr="00784BEA">
        <w:rPr>
          <w:rFonts w:ascii="Courier New" w:hAnsi="Courier New"/>
          <w:vanish/>
        </w:rPr>
        <w:instrText xml:space="preserve"> COMMENTS END_STATUTE \* MERGEFORMAT </w:instrText>
      </w:r>
      <w:r w:rsidR="00AA34CC" w:rsidRPr="00784BEA">
        <w:rPr>
          <w:rFonts w:ascii="Courier New" w:hAnsi="Courier New"/>
          <w:vanish/>
        </w:rPr>
        <w:fldChar w:fldCharType="separate"/>
      </w:r>
      <w:r w:rsidR="00AA34CC" w:rsidRPr="00784BEA">
        <w:rPr>
          <w:rFonts w:ascii="Courier New" w:hAnsi="Courier New"/>
          <w:vanish/>
        </w:rPr>
        <w:t>END_STATUTE</w:t>
      </w:r>
      <w:r w:rsidR="00AA34CC" w:rsidRPr="00784BEA">
        <w:rPr>
          <w:rFonts w:ascii="Courier New" w:hAnsi="Courier New"/>
          <w:vanish/>
        </w:rPr>
        <w:fldChar w:fldCharType="end"/>
      </w:r>
    </w:p>
    <w:sectPr w:rsidR="00640C18" w:rsidRPr="00784B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0287" w14:textId="77777777" w:rsidR="00C20094" w:rsidRDefault="00C20094">
      <w:r>
        <w:separator/>
      </w:r>
    </w:p>
  </w:endnote>
  <w:endnote w:type="continuationSeparator" w:id="0">
    <w:p w14:paraId="242EB34C" w14:textId="77777777" w:rsidR="00C20094" w:rsidRDefault="00C2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875" w14:textId="77777777" w:rsidR="00640C18" w:rsidRDefault="00640C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5768" w14:textId="77777777" w:rsidR="00640C18" w:rsidRDefault="00640C18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C5FA" w14:textId="77777777" w:rsidR="00640C18" w:rsidRDefault="00640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5EBC4" w14:textId="77777777" w:rsidR="00C20094" w:rsidRDefault="00C20094">
      <w:r>
        <w:separator/>
      </w:r>
    </w:p>
  </w:footnote>
  <w:footnote w:type="continuationSeparator" w:id="0">
    <w:p w14:paraId="4B16B3F2" w14:textId="77777777" w:rsidR="00C20094" w:rsidRDefault="00C20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F73" w14:textId="77777777" w:rsidR="00640C18" w:rsidRDefault="00640C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AFB7" w14:textId="77777777" w:rsidR="00640C18" w:rsidRDefault="00640C18">
    <w:pPr>
      <w:pStyle w:val="Header"/>
    </w:pPr>
  </w:p>
  <w:p w14:paraId="77E8DAD1" w14:textId="77777777" w:rsidR="00640C18" w:rsidRDefault="00640C18">
    <w:pPr>
      <w:pStyle w:val="Header"/>
    </w:pPr>
  </w:p>
  <w:p w14:paraId="3B1F6DE0" w14:textId="77777777" w:rsidR="00640C18" w:rsidRDefault="00640C18">
    <w:pPr>
      <w:pStyle w:val="Header"/>
    </w:pPr>
  </w:p>
  <w:p w14:paraId="3FC6FE38" w14:textId="77777777" w:rsidR="00640C18" w:rsidRDefault="00640C18">
    <w:pPr>
      <w:pStyle w:val="Header"/>
    </w:pPr>
  </w:p>
  <w:p w14:paraId="50138DFF" w14:textId="77777777" w:rsidR="00640C18" w:rsidRDefault="00640C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034CF" w14:textId="77777777" w:rsidR="00640C18" w:rsidRDefault="00640C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CC"/>
    <w:rsid w:val="00640C18"/>
    <w:rsid w:val="00784BEA"/>
    <w:rsid w:val="00AA34CC"/>
    <w:rsid w:val="00C2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6839BF"/>
  <w15:chartTrackingRefBased/>
  <w15:docId w15:val="{809C61B6-1995-4002-8DFB-85A84219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77</Words>
  <Characters>381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9-408</vt:lpstr>
    </vt:vector>
  </TitlesOfParts>
  <Company>LCS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9-408; Home equity conversion program; authorization; use of proceeds</dc:title>
  <dc:subject>Home equity conversion program; authorization; use of proceeds</dc:subject>
  <dc:creator>Arizona Legislative Council</dc:creator>
  <cp:keywords/>
  <dc:description>9_x001e_408</dc:description>
  <cp:lastModifiedBy>dbupdate</cp:lastModifiedBy>
  <cp:revision>2</cp:revision>
  <cp:lastPrinted>1999-03-22T18:35:00Z</cp:lastPrinted>
  <dcterms:created xsi:type="dcterms:W3CDTF">2026-09-08T21:57:00Z</dcterms:created>
  <dcterms:modified xsi:type="dcterms:W3CDTF">2026-09-08T21:57:00Z</dcterms:modified>
</cp:coreProperties>
</file>