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CF56E" w14:textId="77777777" w:rsidR="00146A80" w:rsidRPr="00AE069A" w:rsidRDefault="00C15562">
      <w:pPr>
        <w:pStyle w:val="SEC06-16"/>
        <w:rPr>
          <w:rFonts w:ascii="Courier New" w:hAnsi="Courier New"/>
          <w:noProof w:val="0"/>
        </w:rPr>
      </w:pPr>
      <w:r w:rsidRPr="00AE069A">
        <w:rPr>
          <w:rFonts w:ascii="Courier New" w:hAnsi="Courier New"/>
          <w:vanish/>
        </w:rPr>
        <w:fldChar w:fldCharType="begin"/>
      </w:r>
      <w:r w:rsidRPr="00AE069A">
        <w:rPr>
          <w:rFonts w:ascii="Courier New" w:hAnsi="Courier New"/>
          <w:vanish/>
        </w:rPr>
        <w:instrText xml:space="preserve"> COMMENTS START_STATUTE \* MERGEFORMAT </w:instrText>
      </w:r>
      <w:r w:rsidRPr="00AE069A">
        <w:rPr>
          <w:rFonts w:ascii="Courier New" w:hAnsi="Courier New"/>
          <w:vanish/>
        </w:rPr>
        <w:fldChar w:fldCharType="separate"/>
      </w:r>
      <w:r w:rsidRPr="00AE069A">
        <w:rPr>
          <w:rFonts w:ascii="Courier New" w:hAnsi="Courier New"/>
          <w:vanish/>
        </w:rPr>
        <w:t>START_STATUTE</w:t>
      </w:r>
      <w:r w:rsidRPr="00AE069A">
        <w:rPr>
          <w:rFonts w:ascii="Courier New" w:hAnsi="Courier New"/>
          <w:vanish/>
        </w:rPr>
        <w:fldChar w:fldCharType="end"/>
      </w:r>
      <w:r w:rsidR="00146A80" w:rsidRPr="00AE069A">
        <w:rPr>
          <w:rStyle w:val="SNUM"/>
          <w:rFonts w:ascii="Courier New" w:hAnsi="Courier New"/>
          <w:noProof w:val="0"/>
        </w:rPr>
        <w:t>9-240</w:t>
      </w:r>
      <w:r w:rsidR="00146A80" w:rsidRPr="00AE069A">
        <w:rPr>
          <w:rFonts w:ascii="Courier New" w:hAnsi="Courier New"/>
          <w:noProof w:val="0"/>
        </w:rPr>
        <w:t>.  </w:t>
      </w:r>
      <w:r w:rsidR="00146A80" w:rsidRPr="00AE069A">
        <w:rPr>
          <w:rStyle w:val="SECHEAD"/>
          <w:rFonts w:ascii="Courier New" w:hAnsi="Courier New"/>
          <w:noProof w:val="0"/>
        </w:rPr>
        <w:t>General powers of common council</w:t>
      </w:r>
    </w:p>
    <w:p w14:paraId="4C102D4A" w14:textId="77777777" w:rsidR="00146A80" w:rsidRPr="00AE069A" w:rsidRDefault="00146A80">
      <w:pPr>
        <w:pStyle w:val="P06-00"/>
        <w:rPr>
          <w:rFonts w:ascii="Courier New" w:hAnsi="Courier New"/>
          <w:noProof w:val="0"/>
        </w:rPr>
      </w:pPr>
      <w:r w:rsidRPr="00AE069A">
        <w:rPr>
          <w:rFonts w:ascii="Courier New" w:hAnsi="Courier New"/>
          <w:noProof w:val="0"/>
        </w:rPr>
        <w:t>A.  The common council shall have control of the finances and property of the corporation.</w:t>
      </w:r>
    </w:p>
    <w:p w14:paraId="23A64FCB" w14:textId="77777777" w:rsidR="00146A80" w:rsidRPr="00AE069A" w:rsidRDefault="00146A80">
      <w:pPr>
        <w:pStyle w:val="P06-00"/>
        <w:rPr>
          <w:rFonts w:ascii="Courier New" w:hAnsi="Courier New"/>
          <w:noProof w:val="0"/>
        </w:rPr>
      </w:pPr>
      <w:r w:rsidRPr="00AE069A">
        <w:rPr>
          <w:rFonts w:ascii="Courier New" w:hAnsi="Courier New"/>
          <w:noProof w:val="0"/>
        </w:rPr>
        <w:t>B.  The common council shall also have power within the limits of the town:</w:t>
      </w:r>
    </w:p>
    <w:p w14:paraId="3E4FF0DE" w14:textId="77777777" w:rsidR="00146A80" w:rsidRPr="00AE069A" w:rsidRDefault="00146A80">
      <w:pPr>
        <w:pStyle w:val="P06-00"/>
        <w:rPr>
          <w:rFonts w:ascii="Courier New" w:hAnsi="Courier New"/>
          <w:noProof w:val="0"/>
        </w:rPr>
      </w:pPr>
      <w:r w:rsidRPr="00AE069A">
        <w:rPr>
          <w:rFonts w:ascii="Courier New" w:hAnsi="Courier New"/>
          <w:noProof w:val="0"/>
        </w:rPr>
        <w:t>1.  To erect, purchase or lease necessary buildings for the purposes of the corporation.</w:t>
      </w:r>
    </w:p>
    <w:p w14:paraId="1BD8517D" w14:textId="77777777" w:rsidR="00146A80" w:rsidRPr="00AE069A" w:rsidRDefault="00146A80">
      <w:pPr>
        <w:pStyle w:val="P06-00"/>
        <w:rPr>
          <w:rFonts w:ascii="Courier New" w:hAnsi="Courier New"/>
          <w:noProof w:val="0"/>
        </w:rPr>
      </w:pPr>
      <w:r w:rsidRPr="00AE069A">
        <w:rPr>
          <w:rFonts w:ascii="Courier New" w:hAnsi="Courier New"/>
          <w:noProof w:val="0"/>
        </w:rPr>
        <w:t>2.  To appropriate money and provide for the payment of its debts and expenses.</w:t>
      </w:r>
    </w:p>
    <w:p w14:paraId="54BADDE8" w14:textId="77777777" w:rsidR="00146A80" w:rsidRPr="00AE069A" w:rsidRDefault="00146A80">
      <w:pPr>
        <w:pStyle w:val="P06-00"/>
        <w:rPr>
          <w:rFonts w:ascii="Courier New" w:hAnsi="Courier New"/>
          <w:noProof w:val="0"/>
        </w:rPr>
      </w:pPr>
      <w:r w:rsidRPr="00AE069A">
        <w:rPr>
          <w:rFonts w:ascii="Courier New" w:hAnsi="Courier New"/>
          <w:noProof w:val="0"/>
        </w:rPr>
        <w:t>3.  (a)  To exercise exclusive control over the streets, alleys, avenues and sidewalks of the town and to give and change the names thereof.</w:t>
      </w:r>
    </w:p>
    <w:p w14:paraId="1FE001A6" w14:textId="77777777" w:rsidR="00146A80" w:rsidRPr="00AE069A" w:rsidRDefault="00146A80">
      <w:pPr>
        <w:pStyle w:val="P06-00"/>
        <w:rPr>
          <w:rFonts w:ascii="Courier New" w:hAnsi="Courier New"/>
          <w:noProof w:val="0"/>
        </w:rPr>
      </w:pPr>
      <w:r w:rsidRPr="00AE069A">
        <w:rPr>
          <w:rFonts w:ascii="Courier New" w:hAnsi="Courier New"/>
          <w:noProof w:val="0"/>
        </w:rPr>
        <w:t>(b)  To prevent and punish for the encumbering thereof, and to abate and remove all encumbrances and obstructions thereon.</w:t>
      </w:r>
    </w:p>
    <w:p w14:paraId="6FABF426" w14:textId="77777777" w:rsidR="00146A80" w:rsidRPr="00AE069A" w:rsidRDefault="00146A80">
      <w:pPr>
        <w:pStyle w:val="P06-00"/>
        <w:rPr>
          <w:rFonts w:ascii="Courier New" w:hAnsi="Courier New"/>
          <w:noProof w:val="0"/>
        </w:rPr>
      </w:pPr>
      <w:r w:rsidRPr="00AE069A">
        <w:rPr>
          <w:rFonts w:ascii="Courier New" w:hAnsi="Courier New"/>
          <w:noProof w:val="0"/>
        </w:rPr>
        <w:t>(c)  To widen, extend, straighten, regulate, grade, clean or otherwise improve the same.</w:t>
      </w:r>
    </w:p>
    <w:p w14:paraId="32C25482" w14:textId="77777777" w:rsidR="00146A80" w:rsidRPr="00AE069A" w:rsidRDefault="00146A80">
      <w:pPr>
        <w:pStyle w:val="P06-00"/>
        <w:rPr>
          <w:rFonts w:ascii="Courier New" w:hAnsi="Courier New"/>
          <w:noProof w:val="0"/>
        </w:rPr>
      </w:pPr>
      <w:r w:rsidRPr="00AE069A">
        <w:rPr>
          <w:rFonts w:ascii="Courier New" w:hAnsi="Courier New"/>
          <w:noProof w:val="0"/>
        </w:rPr>
        <w:t>(d)  To open, lay out and improve new streets, avenues and alleys.</w:t>
      </w:r>
    </w:p>
    <w:p w14:paraId="6430DF0F" w14:textId="77777777" w:rsidR="00146A80" w:rsidRPr="00AE069A" w:rsidRDefault="00146A80">
      <w:pPr>
        <w:pStyle w:val="P06-00"/>
        <w:rPr>
          <w:rFonts w:ascii="Courier New" w:hAnsi="Courier New"/>
          <w:noProof w:val="0"/>
        </w:rPr>
      </w:pPr>
      <w:r w:rsidRPr="00AE069A">
        <w:rPr>
          <w:rFonts w:ascii="Courier New" w:hAnsi="Courier New"/>
          <w:noProof w:val="0"/>
        </w:rPr>
        <w:t>(e)  To vacate or abandon any street, avenue, alley, park, public place or sidewalk in such town or to abolish them, provided that rights</w:t>
      </w:r>
      <w:r w:rsidRPr="00AE069A">
        <w:rPr>
          <w:rFonts w:ascii="Courier New" w:hAnsi="Courier New"/>
          <w:noProof w:val="0"/>
        </w:rPr>
        <w:noBreakHyphen/>
        <w:t>of</w:t>
      </w:r>
      <w:r w:rsidRPr="00AE069A">
        <w:rPr>
          <w:rFonts w:ascii="Courier New" w:hAnsi="Courier New"/>
          <w:noProof w:val="0"/>
        </w:rPr>
        <w:noBreakHyphen/>
        <w:t>way or easements of existing sewer, gas, water or similar pipelines and appurtenances and for canals, laterals or ditches and appurtenances, and for electric, telephone, and similar lines and appurtenances shall continue as they existed prior to the vacating, abandonment, or abolishment thereof.</w:t>
      </w:r>
    </w:p>
    <w:p w14:paraId="41EA2880" w14:textId="77777777" w:rsidR="00146A80" w:rsidRPr="00AE069A" w:rsidRDefault="00146A80">
      <w:pPr>
        <w:pStyle w:val="P06-00"/>
        <w:rPr>
          <w:rFonts w:ascii="Courier New" w:hAnsi="Courier New"/>
          <w:noProof w:val="0"/>
        </w:rPr>
      </w:pPr>
      <w:r w:rsidRPr="00AE069A">
        <w:rPr>
          <w:rFonts w:ascii="Courier New" w:hAnsi="Courier New"/>
          <w:noProof w:val="0"/>
        </w:rPr>
        <w:t>(f)  To protect the same from encroachment and injury.</w:t>
      </w:r>
    </w:p>
    <w:p w14:paraId="4F209F79" w14:textId="77777777" w:rsidR="00146A80" w:rsidRPr="00AE069A" w:rsidRDefault="00146A80">
      <w:pPr>
        <w:pStyle w:val="P06-00"/>
        <w:rPr>
          <w:rFonts w:ascii="Courier New" w:hAnsi="Courier New"/>
          <w:noProof w:val="0"/>
        </w:rPr>
      </w:pPr>
      <w:r w:rsidRPr="00AE069A">
        <w:rPr>
          <w:rFonts w:ascii="Courier New" w:hAnsi="Courier New"/>
          <w:noProof w:val="0"/>
        </w:rPr>
        <w:t>4.  To erect and maintain bridges, culverts, sidewalks and crossways, and prevent and punish for injuries thereto or obstructions thereon.</w:t>
      </w:r>
    </w:p>
    <w:p w14:paraId="3192D128" w14:textId="77777777" w:rsidR="00146A80" w:rsidRPr="00AE069A" w:rsidRDefault="00146A80">
      <w:pPr>
        <w:pStyle w:val="P06-00"/>
        <w:rPr>
          <w:rFonts w:ascii="Courier New" w:hAnsi="Courier New"/>
          <w:noProof w:val="0"/>
        </w:rPr>
      </w:pPr>
      <w:r w:rsidRPr="00AE069A">
        <w:rPr>
          <w:rFonts w:ascii="Courier New" w:hAnsi="Courier New"/>
          <w:noProof w:val="0"/>
        </w:rPr>
        <w:t>5.  (a)  To construct and maintain sewers and drains, and prevent and punish for any obstruction thereof, or thereto.</w:t>
      </w:r>
    </w:p>
    <w:p w14:paraId="686EAA18" w14:textId="77777777" w:rsidR="00146A80" w:rsidRPr="00AE069A" w:rsidRDefault="00146A80">
      <w:pPr>
        <w:pStyle w:val="P06-00"/>
        <w:rPr>
          <w:rFonts w:ascii="Courier New" w:hAnsi="Courier New"/>
          <w:noProof w:val="0"/>
        </w:rPr>
      </w:pPr>
      <w:r w:rsidRPr="00AE069A">
        <w:rPr>
          <w:rFonts w:ascii="Courier New" w:hAnsi="Courier New"/>
          <w:noProof w:val="0"/>
        </w:rPr>
        <w:t>(b)  To change the channels of natural watercourses, to wall the same and cover them over, and regulate the same as sewers.</w:t>
      </w:r>
    </w:p>
    <w:p w14:paraId="78804E41" w14:textId="77777777" w:rsidR="00146A80" w:rsidRPr="00AE069A" w:rsidRDefault="00146A80">
      <w:pPr>
        <w:pStyle w:val="P06-00"/>
        <w:rPr>
          <w:rFonts w:ascii="Courier New" w:hAnsi="Courier New"/>
          <w:noProof w:val="0"/>
        </w:rPr>
      </w:pPr>
      <w:r w:rsidRPr="00AE069A">
        <w:rPr>
          <w:rFonts w:ascii="Courier New" w:hAnsi="Courier New"/>
          <w:noProof w:val="0"/>
        </w:rPr>
        <w:t>(c)  To prevent and punish for the filling up, altering or changing of natural watercourses by private persons.</w:t>
      </w:r>
    </w:p>
    <w:p w14:paraId="6D471743" w14:textId="77777777" w:rsidR="00146A80" w:rsidRPr="00AE069A" w:rsidRDefault="00146A80">
      <w:pPr>
        <w:pStyle w:val="P06-00"/>
        <w:rPr>
          <w:rFonts w:ascii="Courier New" w:hAnsi="Courier New"/>
          <w:noProof w:val="0"/>
        </w:rPr>
      </w:pPr>
      <w:r w:rsidRPr="00AE069A">
        <w:rPr>
          <w:rFonts w:ascii="Courier New" w:hAnsi="Courier New"/>
          <w:noProof w:val="0"/>
        </w:rPr>
        <w:t>(d)  To regulate the bridging of all millraces, irrigating and other ditches at the crossings of public highways, by the owners of such millraces and ditches, and after such bridge or ford is built according to the street commissioner's instructions, the crossing shall thereafter be a public charge.</w:t>
      </w:r>
    </w:p>
    <w:p w14:paraId="5B5444B9" w14:textId="77777777" w:rsidR="00146A80" w:rsidRPr="00AE069A" w:rsidRDefault="00146A80">
      <w:pPr>
        <w:pStyle w:val="P06-00"/>
        <w:rPr>
          <w:rFonts w:ascii="Courier New" w:hAnsi="Courier New"/>
          <w:noProof w:val="0"/>
        </w:rPr>
      </w:pPr>
      <w:r w:rsidRPr="00AE069A">
        <w:rPr>
          <w:rFonts w:ascii="Courier New" w:hAnsi="Courier New"/>
          <w:noProof w:val="0"/>
        </w:rPr>
        <w:t>6.  To provide the town with water, to construct public wells, cisterns and reservoirs in the streets and other public and private places within the town, or beyond the limits thereof, and to supply the same with pumps and conducting pipes or ditches.</w:t>
      </w:r>
    </w:p>
    <w:p w14:paraId="4ADD4FE3" w14:textId="77777777" w:rsidR="00146A80" w:rsidRPr="00AE069A" w:rsidRDefault="00146A80">
      <w:pPr>
        <w:pStyle w:val="P06-00"/>
        <w:rPr>
          <w:rFonts w:ascii="Courier New" w:hAnsi="Courier New"/>
          <w:noProof w:val="0"/>
        </w:rPr>
      </w:pPr>
      <w:r w:rsidRPr="00AE069A">
        <w:rPr>
          <w:rFonts w:ascii="Courier New" w:hAnsi="Courier New"/>
          <w:noProof w:val="0"/>
        </w:rPr>
        <w:t>7.  (a)  To provide regulations for the prevention and extinguishment of fires.</w:t>
      </w:r>
    </w:p>
    <w:p w14:paraId="274E99C6" w14:textId="77777777" w:rsidR="00146A80" w:rsidRPr="00AE069A" w:rsidRDefault="00146A80">
      <w:pPr>
        <w:pStyle w:val="P06-00"/>
        <w:rPr>
          <w:rFonts w:ascii="Courier New" w:hAnsi="Courier New"/>
          <w:noProof w:val="0"/>
        </w:rPr>
      </w:pPr>
      <w:r w:rsidRPr="00AE069A">
        <w:rPr>
          <w:rFonts w:ascii="Courier New" w:hAnsi="Courier New"/>
          <w:noProof w:val="0"/>
        </w:rPr>
        <w:t>(b)  To prevent the erection of wooden buildings within prescribed limits.</w:t>
      </w:r>
    </w:p>
    <w:p w14:paraId="0D6E0066" w14:textId="77777777" w:rsidR="00146A80" w:rsidRPr="00AE069A" w:rsidRDefault="00146A80">
      <w:pPr>
        <w:pStyle w:val="P06-00"/>
        <w:rPr>
          <w:rFonts w:ascii="Courier New" w:hAnsi="Courier New"/>
          <w:noProof w:val="0"/>
        </w:rPr>
      </w:pPr>
      <w:r w:rsidRPr="00AE069A">
        <w:rPr>
          <w:rFonts w:ascii="Courier New" w:hAnsi="Courier New"/>
          <w:noProof w:val="0"/>
        </w:rPr>
        <w:t>(c)  To regulate the construction of chimneys, furnaces and fireplaces.</w:t>
      </w:r>
    </w:p>
    <w:p w14:paraId="5011F6C3" w14:textId="77777777" w:rsidR="00146A80" w:rsidRPr="00AE069A" w:rsidRDefault="00146A80">
      <w:pPr>
        <w:pStyle w:val="P06-00"/>
        <w:rPr>
          <w:rFonts w:ascii="Courier New" w:hAnsi="Courier New"/>
          <w:noProof w:val="0"/>
        </w:rPr>
      </w:pPr>
      <w:r w:rsidRPr="00AE069A">
        <w:rPr>
          <w:rFonts w:ascii="Courier New" w:hAnsi="Courier New"/>
          <w:noProof w:val="0"/>
        </w:rPr>
        <w:t>(d)  To regulate the storage of explosives, tar, pitch, resin and other combustible or inflammable materials, and to prescribe the places and manner of storing the same.</w:t>
      </w:r>
    </w:p>
    <w:p w14:paraId="5C346909" w14:textId="77777777" w:rsidR="00146A80" w:rsidRPr="00AE069A" w:rsidRDefault="00146A80">
      <w:pPr>
        <w:pStyle w:val="P06-00"/>
        <w:rPr>
          <w:rFonts w:ascii="Courier New" w:hAnsi="Courier New"/>
          <w:noProof w:val="0"/>
        </w:rPr>
      </w:pPr>
      <w:r w:rsidRPr="00AE069A">
        <w:rPr>
          <w:rFonts w:ascii="Courier New" w:hAnsi="Courier New"/>
          <w:noProof w:val="0"/>
        </w:rPr>
        <w:t>8.  To provide for lighting the streets and other public places of the town, and to exclusively regulate and control the laying and repairing of gas pipes and other appurtenances therein.</w:t>
      </w:r>
    </w:p>
    <w:p w14:paraId="61AE6213" w14:textId="77777777" w:rsidR="00146A80" w:rsidRPr="00AE069A" w:rsidRDefault="00146A80">
      <w:pPr>
        <w:pStyle w:val="P06-00"/>
        <w:rPr>
          <w:rFonts w:ascii="Courier New" w:hAnsi="Courier New"/>
          <w:noProof w:val="0"/>
        </w:rPr>
      </w:pPr>
      <w:r w:rsidRPr="00AE069A">
        <w:rPr>
          <w:rFonts w:ascii="Courier New" w:hAnsi="Courier New"/>
          <w:noProof w:val="0"/>
        </w:rPr>
        <w:t>9.  To provide for enclosing, improving and protecting the public grounds and cemeteries of the town, and to direct and regulate the planting of ornamental and shade trees therein and in the streets of the town.</w:t>
      </w:r>
    </w:p>
    <w:p w14:paraId="79F54AA4" w14:textId="77777777" w:rsidR="00146A80" w:rsidRPr="00AE069A" w:rsidRDefault="00146A80">
      <w:pPr>
        <w:pStyle w:val="P05-00"/>
        <w:rPr>
          <w:rFonts w:ascii="Courier New" w:hAnsi="Courier New"/>
          <w:noProof w:val="0"/>
        </w:rPr>
      </w:pPr>
      <w:r w:rsidRPr="00AE069A">
        <w:rPr>
          <w:rFonts w:ascii="Courier New" w:hAnsi="Courier New"/>
          <w:noProof w:val="0"/>
        </w:rPr>
        <w:t>10.  To establish markets and  marketplaces for the town and to regulate the same.</w:t>
      </w:r>
    </w:p>
    <w:p w14:paraId="523D6A51" w14:textId="77777777" w:rsidR="00146A80" w:rsidRPr="00AE069A" w:rsidRDefault="00146A80">
      <w:pPr>
        <w:pStyle w:val="P05-00"/>
        <w:rPr>
          <w:rFonts w:ascii="Courier New" w:hAnsi="Courier New"/>
          <w:noProof w:val="0"/>
        </w:rPr>
      </w:pPr>
      <w:r w:rsidRPr="00AE069A">
        <w:rPr>
          <w:rFonts w:ascii="Courier New" w:hAnsi="Courier New"/>
          <w:noProof w:val="0"/>
        </w:rPr>
        <w:t>11.  (a)  To establish and maintain necessary cemeteries and burial places for the town beyond the limits thereof.</w:t>
      </w:r>
    </w:p>
    <w:p w14:paraId="19247F44" w14:textId="77777777" w:rsidR="00146A80" w:rsidRPr="00AE069A" w:rsidRDefault="00146A80">
      <w:pPr>
        <w:pStyle w:val="P06-00"/>
        <w:rPr>
          <w:rFonts w:ascii="Courier New" w:hAnsi="Courier New"/>
          <w:noProof w:val="0"/>
        </w:rPr>
      </w:pPr>
      <w:r w:rsidRPr="00AE069A">
        <w:rPr>
          <w:rFonts w:ascii="Courier New" w:hAnsi="Courier New"/>
          <w:noProof w:val="0"/>
        </w:rPr>
        <w:t>(b)  To regulate the burial of the dead.</w:t>
      </w:r>
    </w:p>
    <w:p w14:paraId="28332560" w14:textId="77777777" w:rsidR="00146A80" w:rsidRPr="00AE069A" w:rsidRDefault="00146A80">
      <w:pPr>
        <w:pStyle w:val="P06-00"/>
        <w:rPr>
          <w:rFonts w:ascii="Courier New" w:hAnsi="Courier New"/>
          <w:noProof w:val="0"/>
        </w:rPr>
      </w:pPr>
      <w:r w:rsidRPr="00AE069A">
        <w:rPr>
          <w:rFonts w:ascii="Courier New" w:hAnsi="Courier New"/>
          <w:noProof w:val="0"/>
        </w:rPr>
        <w:t>(c)  To require a registration of the deaths and births, and to impose penalties upon physicians and surgeons for any default in the premises.</w:t>
      </w:r>
    </w:p>
    <w:p w14:paraId="4D2DAD44" w14:textId="77777777" w:rsidR="00146A80" w:rsidRPr="00AE069A" w:rsidRDefault="00146A80">
      <w:pPr>
        <w:pStyle w:val="P05-00"/>
        <w:rPr>
          <w:rFonts w:ascii="Courier New" w:hAnsi="Courier New"/>
          <w:noProof w:val="0"/>
        </w:rPr>
      </w:pPr>
      <w:r w:rsidRPr="00AE069A">
        <w:rPr>
          <w:rFonts w:ascii="Courier New" w:hAnsi="Courier New"/>
          <w:noProof w:val="0"/>
        </w:rPr>
        <w:t>12.  To establish and regulate the police of the town, to appoint watchmen and policemen, and to remove them, and to prescribe their powers and duties.</w:t>
      </w:r>
    </w:p>
    <w:p w14:paraId="6C5CD7ED" w14:textId="77777777" w:rsidR="00146A80" w:rsidRPr="00AE069A" w:rsidRDefault="00146A80">
      <w:pPr>
        <w:pStyle w:val="P05-00"/>
        <w:rPr>
          <w:rFonts w:ascii="Courier New" w:hAnsi="Courier New"/>
          <w:noProof w:val="0"/>
        </w:rPr>
      </w:pPr>
      <w:r w:rsidRPr="00AE069A">
        <w:rPr>
          <w:rFonts w:ascii="Courier New" w:hAnsi="Courier New"/>
          <w:noProof w:val="0"/>
        </w:rPr>
        <w:t>13.  To prevent, suppress and punish any riot, rout, affray, disorderly noise or disturbance in any public or private place within the town.</w:t>
      </w:r>
    </w:p>
    <w:p w14:paraId="40D49137" w14:textId="77777777" w:rsidR="00146A80" w:rsidRPr="00AE069A" w:rsidRDefault="00146A80">
      <w:pPr>
        <w:pStyle w:val="P05-00"/>
        <w:rPr>
          <w:rFonts w:ascii="Courier New" w:hAnsi="Courier New"/>
          <w:noProof w:val="0"/>
        </w:rPr>
      </w:pPr>
      <w:r w:rsidRPr="00AE069A">
        <w:rPr>
          <w:rFonts w:ascii="Courier New" w:hAnsi="Courier New"/>
          <w:noProof w:val="0"/>
        </w:rPr>
        <w:t>14.  To prevent, suppress and punish racing or immoderate riding or driving through the streets.</w:t>
      </w:r>
    </w:p>
    <w:p w14:paraId="35D3B709" w14:textId="77777777" w:rsidR="00146A80" w:rsidRPr="00AE069A" w:rsidRDefault="00146A80">
      <w:pPr>
        <w:pStyle w:val="P05-00"/>
        <w:rPr>
          <w:rFonts w:ascii="Courier New" w:hAnsi="Courier New"/>
          <w:noProof w:val="0"/>
        </w:rPr>
      </w:pPr>
      <w:r w:rsidRPr="00AE069A">
        <w:rPr>
          <w:rFonts w:ascii="Courier New" w:hAnsi="Courier New"/>
          <w:noProof w:val="0"/>
        </w:rPr>
        <w:t>15.  (a)  To prohibit and punish any amusements or practice tending to annoy or obstruct persons passing upon the streets or sidewalks, or frighten horses or other animals being ridden or driven thereon.</w:t>
      </w:r>
    </w:p>
    <w:p w14:paraId="162195C2" w14:textId="77777777" w:rsidR="00146A80" w:rsidRPr="00AE069A" w:rsidRDefault="00146A80">
      <w:pPr>
        <w:pStyle w:val="P06-00"/>
        <w:rPr>
          <w:rFonts w:ascii="Courier New" w:hAnsi="Courier New"/>
          <w:noProof w:val="0"/>
        </w:rPr>
      </w:pPr>
      <w:r w:rsidRPr="00AE069A">
        <w:rPr>
          <w:rFonts w:ascii="Courier New" w:hAnsi="Courier New"/>
          <w:noProof w:val="0"/>
        </w:rPr>
        <w:t>(b)  To restrain and punish the ringing of bells, blowing of horns, crying of goods or other noises, performances and practices tending to cause the collection of persons upon the streets or sidewalks and the obstruction thereof.</w:t>
      </w:r>
    </w:p>
    <w:p w14:paraId="217B03E0" w14:textId="77777777" w:rsidR="00146A80" w:rsidRPr="00AE069A" w:rsidRDefault="00146A80">
      <w:pPr>
        <w:pStyle w:val="P05-00"/>
        <w:rPr>
          <w:rFonts w:ascii="Courier New" w:hAnsi="Courier New"/>
          <w:noProof w:val="0"/>
        </w:rPr>
      </w:pPr>
      <w:r w:rsidRPr="00AE069A">
        <w:rPr>
          <w:rFonts w:ascii="Courier New" w:hAnsi="Courier New"/>
          <w:noProof w:val="0"/>
        </w:rPr>
        <w:t>16.  (a)  To prohibit the roaming at large of animals within the town.</w:t>
      </w:r>
    </w:p>
    <w:p w14:paraId="07507E65" w14:textId="77777777" w:rsidR="00146A80" w:rsidRPr="00AE069A" w:rsidRDefault="00146A80">
      <w:pPr>
        <w:pStyle w:val="P06-00"/>
        <w:rPr>
          <w:rFonts w:ascii="Courier New" w:hAnsi="Courier New"/>
          <w:noProof w:val="0"/>
        </w:rPr>
      </w:pPr>
      <w:r w:rsidRPr="00AE069A">
        <w:rPr>
          <w:rFonts w:ascii="Courier New" w:hAnsi="Courier New"/>
          <w:noProof w:val="0"/>
        </w:rPr>
        <w:t>(b)  To authorize the impounding and summary sale thereof when found roaming at large contrary to ordinance.</w:t>
      </w:r>
    </w:p>
    <w:p w14:paraId="360DB040" w14:textId="77777777" w:rsidR="00146A80" w:rsidRPr="00AE069A" w:rsidRDefault="00146A80">
      <w:pPr>
        <w:pStyle w:val="P06-00"/>
        <w:rPr>
          <w:rFonts w:ascii="Courier New" w:hAnsi="Courier New"/>
          <w:noProof w:val="0"/>
        </w:rPr>
      </w:pPr>
      <w:r w:rsidRPr="00AE069A">
        <w:rPr>
          <w:rFonts w:ascii="Courier New" w:hAnsi="Courier New"/>
          <w:noProof w:val="0"/>
        </w:rPr>
        <w:t>(c)  To impose penalties upon the owners thereof for a violation of any ordinance in relation thereto.</w:t>
      </w:r>
    </w:p>
    <w:p w14:paraId="462F4CA2" w14:textId="77777777" w:rsidR="00146A80" w:rsidRPr="00AE069A" w:rsidRDefault="00146A80">
      <w:pPr>
        <w:pStyle w:val="P06-00"/>
        <w:rPr>
          <w:rFonts w:ascii="Courier New" w:hAnsi="Courier New"/>
          <w:noProof w:val="0"/>
        </w:rPr>
      </w:pPr>
      <w:r w:rsidRPr="00AE069A">
        <w:rPr>
          <w:rFonts w:ascii="Courier New" w:hAnsi="Courier New"/>
          <w:noProof w:val="0"/>
        </w:rPr>
        <w:t>(d)  To regulate, restrain and prohibit the running at large of dogs and to authorize their destruction when at large contrary to any ordinance of the town, and to impose penalties upon the owners thereof.</w:t>
      </w:r>
    </w:p>
    <w:p w14:paraId="1F9BC456" w14:textId="77777777" w:rsidR="00146A80" w:rsidRPr="00AE069A" w:rsidRDefault="00146A80">
      <w:pPr>
        <w:pStyle w:val="P05-00"/>
        <w:rPr>
          <w:rFonts w:ascii="Courier New" w:hAnsi="Courier New"/>
          <w:noProof w:val="0"/>
        </w:rPr>
      </w:pPr>
      <w:r w:rsidRPr="00AE069A">
        <w:rPr>
          <w:rFonts w:ascii="Courier New" w:hAnsi="Courier New"/>
          <w:noProof w:val="0"/>
        </w:rPr>
        <w:t>17.  (a)  To suppress and prohibit prostitution and unlawful sexual intercourse and to punish persons guilty thereof.</w:t>
      </w:r>
    </w:p>
    <w:p w14:paraId="35C7D6C8" w14:textId="77777777" w:rsidR="00146A80" w:rsidRPr="00AE069A" w:rsidRDefault="00146A80">
      <w:pPr>
        <w:pStyle w:val="P06-00"/>
        <w:rPr>
          <w:rFonts w:ascii="Courier New" w:hAnsi="Courier New"/>
          <w:noProof w:val="0"/>
        </w:rPr>
      </w:pPr>
      <w:r w:rsidRPr="00AE069A">
        <w:rPr>
          <w:rFonts w:ascii="Courier New" w:hAnsi="Courier New"/>
          <w:noProof w:val="0"/>
        </w:rPr>
        <w:t>(b)  To suppress and prohibit the operation of disorderly houses and to punish the owners, managers, lessees, agents, keepers and inmates thereof.</w:t>
      </w:r>
    </w:p>
    <w:p w14:paraId="4E8791B2" w14:textId="77777777" w:rsidR="00146A80" w:rsidRPr="00AE069A" w:rsidRDefault="00146A80">
      <w:pPr>
        <w:pStyle w:val="P06-00"/>
        <w:rPr>
          <w:rFonts w:ascii="Courier New" w:hAnsi="Courier New"/>
          <w:noProof w:val="0"/>
        </w:rPr>
      </w:pPr>
      <w:r w:rsidRPr="00AE069A">
        <w:rPr>
          <w:rFonts w:ascii="Courier New" w:hAnsi="Courier New"/>
          <w:noProof w:val="0"/>
        </w:rPr>
        <w:t>(c)  To suppress and prohibit gambling and the operating of gambling houses and to punish the owners, managers and employees thereof and players at such games.</w:t>
      </w:r>
    </w:p>
    <w:p w14:paraId="41ED27BD" w14:textId="77777777" w:rsidR="00146A80" w:rsidRPr="00AE069A" w:rsidRDefault="00146A80">
      <w:pPr>
        <w:pStyle w:val="P05-00"/>
        <w:rPr>
          <w:rFonts w:ascii="Courier New" w:hAnsi="Courier New"/>
          <w:noProof w:val="0"/>
        </w:rPr>
      </w:pPr>
      <w:r w:rsidRPr="00AE069A">
        <w:rPr>
          <w:rFonts w:ascii="Courier New" w:hAnsi="Courier New"/>
          <w:noProof w:val="0"/>
        </w:rPr>
        <w:t>18.  To fix the amount of license taxes to be paid by any person, firm, corporation or association for carrying on any business, game or amusement, calling, profession or occupation, and prescribe the method of collection or payment of the same, for a stated period in advance, and fix penalties for failure to comply by fine or imprisonment, or both.  Nothing in this article shall be construed as authorizing any town or city to levy an occupational license or fee on any activity when the general law of the state precludes levying such a license or fee.</w:t>
      </w:r>
    </w:p>
    <w:p w14:paraId="421A61D7" w14:textId="77777777" w:rsidR="00146A80" w:rsidRPr="00AE069A" w:rsidRDefault="00146A80">
      <w:pPr>
        <w:pStyle w:val="P05-00"/>
        <w:rPr>
          <w:rFonts w:ascii="Courier New" w:hAnsi="Courier New"/>
          <w:noProof w:val="0"/>
        </w:rPr>
      </w:pPr>
      <w:r w:rsidRPr="00AE069A">
        <w:rPr>
          <w:rFonts w:ascii="Courier New" w:hAnsi="Courier New"/>
          <w:noProof w:val="0"/>
        </w:rPr>
        <w:t>19.  To authorize the clerk to issue licenses, to direct the manner of issuing and registering the same, and the fees of the clerk therefor.  No license shall be granted for more than one year, and not less than ten dollars nor more than five thousand dollars shall be charged for any license so issued.</w:t>
      </w:r>
    </w:p>
    <w:p w14:paraId="09284954" w14:textId="77777777" w:rsidR="00146A80" w:rsidRPr="00AE069A" w:rsidRDefault="00146A80">
      <w:pPr>
        <w:pStyle w:val="P05-00"/>
        <w:rPr>
          <w:rFonts w:ascii="Courier New" w:hAnsi="Courier New"/>
          <w:noProof w:val="0"/>
        </w:rPr>
      </w:pPr>
      <w:r w:rsidRPr="00AE069A">
        <w:rPr>
          <w:rFonts w:ascii="Courier New" w:hAnsi="Courier New"/>
          <w:noProof w:val="0"/>
        </w:rPr>
        <w:t>20.  (a)  To provide regulations to prevent the introduction or spread of contagious, loathsome or infectious diseases within the town.</w:t>
      </w:r>
    </w:p>
    <w:p w14:paraId="6991D548" w14:textId="77777777" w:rsidR="00146A80" w:rsidRPr="00AE069A" w:rsidRDefault="00146A80">
      <w:pPr>
        <w:pStyle w:val="P06-00"/>
        <w:rPr>
          <w:rFonts w:ascii="Courier New" w:hAnsi="Courier New"/>
          <w:noProof w:val="0"/>
        </w:rPr>
      </w:pPr>
      <w:r w:rsidRPr="00AE069A">
        <w:rPr>
          <w:rFonts w:ascii="Courier New" w:hAnsi="Courier New"/>
          <w:noProof w:val="0"/>
        </w:rPr>
        <w:t>(b)  To make quarantine laws and enforce them within the town and within two miles thereof, and to provide pest houses and hospitals necessary therefor.</w:t>
      </w:r>
    </w:p>
    <w:p w14:paraId="1AB02D16" w14:textId="77777777" w:rsidR="00146A80" w:rsidRPr="00AE069A" w:rsidRDefault="00146A80">
      <w:pPr>
        <w:pStyle w:val="P05-00"/>
        <w:rPr>
          <w:rFonts w:ascii="Courier New" w:hAnsi="Courier New"/>
          <w:noProof w:val="0"/>
        </w:rPr>
      </w:pPr>
      <w:r w:rsidRPr="00AE069A">
        <w:rPr>
          <w:rFonts w:ascii="Courier New" w:hAnsi="Courier New"/>
          <w:noProof w:val="0"/>
        </w:rPr>
        <w:t>21.  (a)  To define, abate and remove nuisances, and punish persons committing nuisances.</w:t>
      </w:r>
    </w:p>
    <w:p w14:paraId="73BE571E" w14:textId="77777777" w:rsidR="00146A80" w:rsidRPr="00AE069A" w:rsidRDefault="00146A80">
      <w:pPr>
        <w:pStyle w:val="P06-00"/>
        <w:rPr>
          <w:rFonts w:ascii="Courier New" w:hAnsi="Courier New"/>
          <w:noProof w:val="0"/>
        </w:rPr>
      </w:pPr>
      <w:r w:rsidRPr="00AE069A">
        <w:rPr>
          <w:rFonts w:ascii="Courier New" w:hAnsi="Courier New"/>
          <w:noProof w:val="0"/>
        </w:rPr>
        <w:t>(b)  To compel the owner or any occupant of any house or premises to clean the grounds, stables, alleys, streets and walks appurtenant and adjacent thereto.</w:t>
      </w:r>
    </w:p>
    <w:p w14:paraId="68210797" w14:textId="77777777" w:rsidR="00146A80" w:rsidRPr="00AE069A" w:rsidRDefault="00146A80">
      <w:pPr>
        <w:pStyle w:val="P06-00"/>
        <w:rPr>
          <w:rFonts w:ascii="Courier New" w:hAnsi="Courier New"/>
          <w:noProof w:val="0"/>
        </w:rPr>
      </w:pPr>
      <w:r w:rsidRPr="00AE069A">
        <w:rPr>
          <w:rFonts w:ascii="Courier New" w:hAnsi="Courier New"/>
          <w:noProof w:val="0"/>
        </w:rPr>
        <w:t>(c)  To prohibit within the town and within two miles beyond the limits thereof slaughterhouses, tanneries, soap factories, establishments for the steaming or rendering of tallow, lard or offal, and all other establishments and places where any nauseous, offensive or unwholesome business may be carried on.</w:t>
      </w:r>
    </w:p>
    <w:p w14:paraId="562D290F" w14:textId="77777777" w:rsidR="00146A80" w:rsidRPr="00AE069A" w:rsidRDefault="00146A80">
      <w:pPr>
        <w:pStyle w:val="P05-00"/>
        <w:rPr>
          <w:rFonts w:ascii="Courier New" w:hAnsi="Courier New"/>
          <w:noProof w:val="0"/>
        </w:rPr>
      </w:pPr>
      <w:r w:rsidRPr="00AE069A">
        <w:rPr>
          <w:rFonts w:ascii="Courier New" w:hAnsi="Courier New"/>
          <w:noProof w:val="0"/>
        </w:rPr>
        <w:t>22.  To perform other acts, and prescribe other regulations, which may be necessary or expedient for the prevention or suppression of disease.</w:t>
      </w:r>
    </w:p>
    <w:p w14:paraId="1D8D124C" w14:textId="77777777" w:rsidR="00146A80" w:rsidRPr="00AE069A" w:rsidRDefault="00146A80">
      <w:pPr>
        <w:pStyle w:val="P05-00"/>
        <w:rPr>
          <w:rFonts w:ascii="Courier New" w:hAnsi="Courier New"/>
          <w:noProof w:val="0"/>
        </w:rPr>
      </w:pPr>
      <w:r w:rsidRPr="00AE069A">
        <w:rPr>
          <w:rFonts w:ascii="Courier New" w:hAnsi="Courier New"/>
          <w:noProof w:val="0"/>
        </w:rPr>
        <w:t>23.  To establish and maintain a workhouse or houses of correction, to make regulations for the government thereof and to appoint the officers and keepers thereof.</w:t>
      </w:r>
    </w:p>
    <w:p w14:paraId="4803AC06" w14:textId="77777777" w:rsidR="00146A80" w:rsidRPr="00AE069A" w:rsidRDefault="00146A80">
      <w:pPr>
        <w:pStyle w:val="P05-00"/>
        <w:rPr>
          <w:rFonts w:ascii="Courier New" w:hAnsi="Courier New"/>
          <w:noProof w:val="0"/>
        </w:rPr>
      </w:pPr>
      <w:r w:rsidRPr="00AE069A">
        <w:rPr>
          <w:rFonts w:ascii="Courier New" w:hAnsi="Courier New"/>
          <w:noProof w:val="0"/>
        </w:rPr>
        <w:t>24.  To authorize the arrest and punishment of vagrants, stragglers and idle and disorderly persons found loitering or strolling about in public places, leading an immoral or profligate life, and to authorize the confinement of any such person, and persons who fail to pay any fine, in the workhouse or house of correction for a period not exceeding three months.</w:t>
      </w:r>
    </w:p>
    <w:p w14:paraId="4FEB47C8" w14:textId="77777777" w:rsidR="00146A80" w:rsidRPr="00AE069A" w:rsidRDefault="00146A80">
      <w:pPr>
        <w:pStyle w:val="P05-00"/>
        <w:rPr>
          <w:rFonts w:ascii="Courier New" w:hAnsi="Courier New"/>
          <w:noProof w:val="0"/>
        </w:rPr>
      </w:pPr>
      <w:r w:rsidRPr="00AE069A">
        <w:rPr>
          <w:rFonts w:ascii="Courier New" w:hAnsi="Courier New"/>
          <w:noProof w:val="0"/>
        </w:rPr>
        <w:t>25.  (a)  To direct and control the laying and construction of railroad tracks, bridges, switches and sidetracks in the streets, alleys and other public places of the town.</w:t>
      </w:r>
    </w:p>
    <w:p w14:paraId="102DA930" w14:textId="77777777" w:rsidR="00146A80" w:rsidRPr="00AE069A" w:rsidRDefault="00146A80">
      <w:pPr>
        <w:pStyle w:val="P06-00"/>
        <w:rPr>
          <w:rFonts w:ascii="Courier New" w:hAnsi="Courier New"/>
          <w:noProof w:val="0"/>
        </w:rPr>
      </w:pPr>
      <w:r w:rsidRPr="00AE069A">
        <w:rPr>
          <w:rFonts w:ascii="Courier New" w:hAnsi="Courier New"/>
          <w:noProof w:val="0"/>
        </w:rPr>
        <w:t>(b)  To require the same to be so laid and constructed as to interfere as little as possible with the ordinary travel and use of the streets, and other public places.</w:t>
      </w:r>
    </w:p>
    <w:p w14:paraId="42C04EA2" w14:textId="77777777" w:rsidR="00146A80" w:rsidRPr="00AE069A" w:rsidRDefault="00146A80">
      <w:pPr>
        <w:pStyle w:val="P06-00"/>
        <w:rPr>
          <w:rFonts w:ascii="Courier New" w:hAnsi="Courier New"/>
          <w:noProof w:val="0"/>
        </w:rPr>
      </w:pPr>
      <w:r w:rsidRPr="00AE069A">
        <w:rPr>
          <w:rFonts w:ascii="Courier New" w:hAnsi="Courier New"/>
          <w:noProof w:val="0"/>
        </w:rPr>
        <w:t>(c)  To authorize the construction of tramways, electric, steam or cable roads and railways in the town, and to regulate the operation thereof, and the fares to be charged thereon and to require the owners thereof to keep in repair the streets wherein the same may be laid, and to construct and keep in repair all bridges, culverts, crossways, ditches and sewers.</w:t>
      </w:r>
    </w:p>
    <w:p w14:paraId="66957F88" w14:textId="77777777" w:rsidR="00146A80" w:rsidRPr="00AE069A" w:rsidRDefault="00146A80">
      <w:pPr>
        <w:pStyle w:val="P06-00"/>
        <w:rPr>
          <w:rFonts w:ascii="Courier New" w:hAnsi="Courier New"/>
          <w:noProof w:val="0"/>
        </w:rPr>
      </w:pPr>
      <w:r w:rsidRPr="00AE069A">
        <w:rPr>
          <w:rFonts w:ascii="Courier New" w:hAnsi="Courier New"/>
          <w:noProof w:val="0"/>
        </w:rPr>
        <w:t>(d)  To regulate the speed of locomotives.</w:t>
      </w:r>
    </w:p>
    <w:p w14:paraId="104A66B7" w14:textId="77777777" w:rsidR="00146A80" w:rsidRPr="00AE069A" w:rsidRDefault="00146A80">
      <w:pPr>
        <w:pStyle w:val="P05-00"/>
        <w:rPr>
          <w:rFonts w:ascii="Courier New" w:hAnsi="Courier New"/>
          <w:noProof w:val="0"/>
        </w:rPr>
      </w:pPr>
      <w:r w:rsidRPr="00AE069A">
        <w:rPr>
          <w:rFonts w:ascii="Courier New" w:hAnsi="Courier New"/>
          <w:noProof w:val="0"/>
        </w:rPr>
        <w:t>26.  To levy taxes as hereinafter mentioned in this article.</w:t>
      </w:r>
    </w:p>
    <w:p w14:paraId="115339F3" w14:textId="77777777" w:rsidR="00146A80" w:rsidRPr="00AE069A" w:rsidRDefault="00146A80">
      <w:pPr>
        <w:pStyle w:val="P05-00"/>
        <w:rPr>
          <w:rFonts w:ascii="Courier New" w:hAnsi="Courier New"/>
          <w:noProof w:val="0"/>
        </w:rPr>
      </w:pPr>
      <w:r w:rsidRPr="00AE069A">
        <w:rPr>
          <w:rFonts w:ascii="Courier New" w:hAnsi="Courier New"/>
          <w:noProof w:val="0"/>
        </w:rPr>
        <w:t>27.  To apply any surplus money in the treasury of the town to the extinguishment of the debt of the town, or to provide a sinking fund for that purpose.</w:t>
      </w:r>
    </w:p>
    <w:p w14:paraId="40E2CCFC" w14:textId="77777777" w:rsidR="00146A80" w:rsidRPr="00AE069A" w:rsidRDefault="00146A80">
      <w:pPr>
        <w:pStyle w:val="P05-00"/>
        <w:rPr>
          <w:rFonts w:ascii="Courier New" w:hAnsi="Courier New"/>
          <w:noProof w:val="0"/>
        </w:rPr>
      </w:pPr>
      <w:r w:rsidRPr="00AE069A">
        <w:rPr>
          <w:rFonts w:ascii="Courier New" w:hAnsi="Courier New"/>
          <w:noProof w:val="0"/>
        </w:rPr>
        <w:t>28.  (a)  To make, amend or repeal all ordinances necessary or proper for the carrying into effect of the powers vested in the corporation, or any department or officer thereof.</w:t>
      </w:r>
    </w:p>
    <w:p w14:paraId="57DEB1BE" w14:textId="77777777" w:rsidR="00146A80" w:rsidRPr="00AE069A" w:rsidRDefault="00146A80">
      <w:pPr>
        <w:pStyle w:val="P06-00"/>
        <w:rPr>
          <w:rFonts w:ascii="Courier New" w:hAnsi="Courier New"/>
          <w:noProof w:val="0"/>
        </w:rPr>
      </w:pPr>
      <w:r w:rsidRPr="00AE069A">
        <w:rPr>
          <w:rFonts w:ascii="Courier New" w:hAnsi="Courier New"/>
          <w:noProof w:val="0"/>
        </w:rPr>
        <w:t>(b)  To enforce the observance of such ordinances, and to punish violations thereof by fine or imprisonment, or both, and by confinement at hard labor, in the discretion of the magistrate or court before whom a conviction may be had, but no fine shall be imposed exceeding  two thousand five hundred dollars, nor imprisonment or confinement at hard labor exceeding six months.</w:t>
      </w:r>
    </w:p>
    <w:p w14:paraId="1555A9D5" w14:textId="77777777" w:rsidR="00146A80" w:rsidRPr="00AE069A" w:rsidRDefault="00146A80">
      <w:pPr>
        <w:pStyle w:val="P06-00"/>
        <w:rPr>
          <w:rFonts w:ascii="Courier New" w:hAnsi="Courier New"/>
          <w:noProof w:val="0"/>
        </w:rPr>
      </w:pPr>
      <w:r w:rsidRPr="00AE069A">
        <w:rPr>
          <w:rFonts w:ascii="Courier New" w:hAnsi="Courier New"/>
          <w:noProof w:val="0"/>
        </w:rPr>
        <w:t>(c)  Unless specifically prohibited by statute, to classify ordinance violations as criminal or civil offenses.</w:t>
      </w:r>
    </w:p>
    <w:p w14:paraId="126101C2" w14:textId="77777777" w:rsidR="00146A80" w:rsidRPr="00AE069A" w:rsidRDefault="00146A80">
      <w:pPr>
        <w:pStyle w:val="P06-00"/>
        <w:rPr>
          <w:rFonts w:ascii="Courier New" w:hAnsi="Courier New"/>
          <w:noProof w:val="0"/>
        </w:rPr>
      </w:pPr>
      <w:r w:rsidRPr="00AE069A">
        <w:rPr>
          <w:rFonts w:ascii="Courier New" w:hAnsi="Courier New"/>
          <w:noProof w:val="0"/>
        </w:rPr>
        <w:t xml:space="preserve">29.  To adopt ordinances for the government of the corporation, its officers and persons within its corporate limits needful for the good government and order of the municipalities, and to provide the manner of prosecution and define the punishment for the violation of such ordinance. </w:t>
      </w:r>
      <w:r w:rsidR="00C15562" w:rsidRPr="00AE069A">
        <w:rPr>
          <w:rFonts w:ascii="Courier New" w:hAnsi="Courier New"/>
          <w:vanish/>
        </w:rPr>
        <w:fldChar w:fldCharType="begin"/>
      </w:r>
      <w:r w:rsidR="00C15562" w:rsidRPr="00AE069A">
        <w:rPr>
          <w:rFonts w:ascii="Courier New" w:hAnsi="Courier New"/>
          <w:vanish/>
        </w:rPr>
        <w:instrText xml:space="preserve"> COMMENTS END_STATUTE \* MERGEFORMAT </w:instrText>
      </w:r>
      <w:r w:rsidR="00C15562" w:rsidRPr="00AE069A">
        <w:rPr>
          <w:rFonts w:ascii="Courier New" w:hAnsi="Courier New"/>
          <w:vanish/>
        </w:rPr>
        <w:fldChar w:fldCharType="separate"/>
      </w:r>
      <w:r w:rsidR="00C15562" w:rsidRPr="00AE069A">
        <w:rPr>
          <w:rFonts w:ascii="Courier New" w:hAnsi="Courier New"/>
          <w:vanish/>
        </w:rPr>
        <w:t>END_STATUTE</w:t>
      </w:r>
      <w:r w:rsidR="00C15562" w:rsidRPr="00AE069A">
        <w:rPr>
          <w:rFonts w:ascii="Courier New" w:hAnsi="Courier New"/>
          <w:vanish/>
        </w:rPr>
        <w:fldChar w:fldCharType="end"/>
      </w:r>
    </w:p>
    <w:sectPr w:rsidR="00146A80" w:rsidRPr="00AE069A">
      <w:headerReference w:type="default" r:id="rId6"/>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0EE44" w14:textId="77777777" w:rsidR="00D224DB" w:rsidRDefault="00D224DB">
      <w:r>
        <w:separator/>
      </w:r>
    </w:p>
  </w:endnote>
  <w:endnote w:type="continuationSeparator" w:id="0">
    <w:p w14:paraId="72B4CD05" w14:textId="77777777" w:rsidR="00D224DB" w:rsidRDefault="00D22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D46B0" w14:textId="77777777" w:rsidR="00D224DB" w:rsidRDefault="00D224DB">
      <w:r>
        <w:separator/>
      </w:r>
    </w:p>
  </w:footnote>
  <w:footnote w:type="continuationSeparator" w:id="0">
    <w:p w14:paraId="6D74955F" w14:textId="77777777" w:rsidR="00D224DB" w:rsidRDefault="00D22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54B2" w14:textId="77777777" w:rsidR="00146A80" w:rsidRDefault="00146A80">
    <w:pPr>
      <w:pStyle w:val="Header"/>
    </w:pPr>
  </w:p>
  <w:p w14:paraId="1936E57E" w14:textId="77777777" w:rsidR="00146A80" w:rsidRDefault="00146A80">
    <w:pPr>
      <w:pStyle w:val="Header"/>
    </w:pPr>
  </w:p>
  <w:p w14:paraId="6A0EC86B" w14:textId="77777777" w:rsidR="00146A80" w:rsidRDefault="00146A80">
    <w:pPr>
      <w:pStyle w:val="Header"/>
    </w:pPr>
  </w:p>
  <w:p w14:paraId="542BB32C" w14:textId="77777777" w:rsidR="00146A80" w:rsidRDefault="00146A80">
    <w:pPr>
      <w:pStyle w:val="Header"/>
    </w:pPr>
  </w:p>
  <w:p w14:paraId="2B8573F4" w14:textId="77777777" w:rsidR="00146A80" w:rsidRDefault="00146A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562"/>
    <w:rsid w:val="00146A80"/>
    <w:rsid w:val="00AE069A"/>
    <w:rsid w:val="00C15562"/>
    <w:rsid w:val="00D22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228F9"/>
  <w15:chartTrackingRefBased/>
  <w15:docId w15:val="{3D05B4E0-C0BA-4343-8B51-C4735874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1590</Words>
  <Characters>8062</Characters>
  <Application>Microsoft Office Word</Application>
  <DocSecurity>0</DocSecurity>
  <Lines>164</Lines>
  <Paragraphs>71</Paragraphs>
  <ScaleCrop>false</ScaleCrop>
  <HeadingPairs>
    <vt:vector size="2" baseType="variant">
      <vt:variant>
        <vt:lpstr>Title</vt:lpstr>
      </vt:variant>
      <vt:variant>
        <vt:i4>1</vt:i4>
      </vt:variant>
    </vt:vector>
  </HeadingPairs>
  <TitlesOfParts>
    <vt:vector size="1" baseType="lpstr">
      <vt:lpstr>9-240</vt:lpstr>
    </vt:vector>
  </TitlesOfParts>
  <Company>LCS</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9-240; General powers of common council</dc:title>
  <dc:subject>General powers of common council</dc:subject>
  <dc:creator>Arizona Legislative Council</dc:creator>
  <cp:keywords/>
  <dc:description>9_x001e_240</dc:description>
  <cp:lastModifiedBy>dbupdate</cp:lastModifiedBy>
  <cp:revision>2</cp:revision>
  <cp:lastPrinted>1999-03-22T18:35:00Z</cp:lastPrinted>
  <dcterms:created xsi:type="dcterms:W3CDTF">2026-09-08T21:54:00Z</dcterms:created>
  <dcterms:modified xsi:type="dcterms:W3CDTF">2026-09-08T21:54:00Z</dcterms:modified>
</cp:coreProperties>
</file>