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E3E7D" w14:textId="77777777" w:rsidR="002F281C" w:rsidRPr="00C576DE" w:rsidRDefault="00EC351F">
      <w:pPr>
        <w:pStyle w:val="SEC06-16"/>
        <w:rPr>
          <w:rFonts w:ascii="Courier New" w:hAnsi="Courier New"/>
          <w:noProof w:val="0"/>
        </w:rPr>
      </w:pPr>
      <w:r w:rsidRPr="00C576DE">
        <w:rPr>
          <w:rFonts w:ascii="Courier New" w:hAnsi="Courier New"/>
          <w:vanish/>
        </w:rPr>
        <w:fldChar w:fldCharType="begin"/>
      </w:r>
      <w:r w:rsidRPr="00C576DE">
        <w:rPr>
          <w:rFonts w:ascii="Courier New" w:hAnsi="Courier New"/>
          <w:vanish/>
        </w:rPr>
        <w:instrText xml:space="preserve"> COMMENTS START_STATUTE \* MERGEFORMAT </w:instrText>
      </w:r>
      <w:r w:rsidRPr="00C576DE">
        <w:rPr>
          <w:rFonts w:ascii="Courier New" w:hAnsi="Courier New"/>
          <w:vanish/>
        </w:rPr>
        <w:fldChar w:fldCharType="separate"/>
      </w:r>
      <w:r w:rsidRPr="00C576DE">
        <w:rPr>
          <w:rFonts w:ascii="Courier New" w:hAnsi="Courier New"/>
          <w:vanish/>
        </w:rPr>
        <w:t>START_STATUTE</w:t>
      </w:r>
      <w:r w:rsidRPr="00C576DE">
        <w:rPr>
          <w:rFonts w:ascii="Courier New" w:hAnsi="Courier New"/>
          <w:vanish/>
        </w:rPr>
        <w:fldChar w:fldCharType="end"/>
      </w:r>
      <w:r w:rsidR="002F281C" w:rsidRPr="00C576DE">
        <w:rPr>
          <w:rStyle w:val="SNUM"/>
          <w:rFonts w:ascii="Courier New" w:hAnsi="Courier New"/>
          <w:noProof w:val="0"/>
        </w:rPr>
        <w:t>8-548</w:t>
      </w:r>
      <w:r w:rsidR="002F281C" w:rsidRPr="00C576DE">
        <w:rPr>
          <w:rFonts w:ascii="Courier New" w:hAnsi="Courier New"/>
          <w:noProof w:val="0"/>
        </w:rPr>
        <w:t>.  </w:t>
      </w:r>
      <w:r w:rsidR="002F281C" w:rsidRPr="00C576DE">
        <w:rPr>
          <w:rStyle w:val="SECHEAD"/>
          <w:rFonts w:ascii="Courier New" w:hAnsi="Courier New"/>
          <w:noProof w:val="0"/>
        </w:rPr>
        <w:t>Enactment of compact; terms</w:t>
      </w:r>
    </w:p>
    <w:p w14:paraId="375FF317" w14:textId="77777777" w:rsidR="002F281C" w:rsidRPr="00C576DE" w:rsidRDefault="002F281C">
      <w:pPr>
        <w:pStyle w:val="P06-00"/>
        <w:rPr>
          <w:rFonts w:ascii="Courier New" w:hAnsi="Courier New"/>
          <w:noProof w:val="0"/>
        </w:rPr>
      </w:pPr>
      <w:r w:rsidRPr="00C576DE">
        <w:rPr>
          <w:rFonts w:ascii="Courier New" w:hAnsi="Courier New"/>
          <w:noProof w:val="0"/>
        </w:rPr>
        <w:t>The interstate compact on the placement of children is hereby enacted into law and entered into with all other jurisdictions legally joining therein in the form substantially as follows:</w:t>
      </w:r>
    </w:p>
    <w:p w14:paraId="76FD7D3D" w14:textId="77777777" w:rsidR="002F281C" w:rsidRPr="00C576DE" w:rsidRDefault="002F281C">
      <w:pPr>
        <w:pStyle w:val="JUSTIFYCENTER"/>
        <w:rPr>
          <w:rFonts w:ascii="Courier New" w:hAnsi="Courier New"/>
        </w:rPr>
      </w:pPr>
      <w:r w:rsidRPr="00C576DE">
        <w:rPr>
          <w:rFonts w:ascii="Courier New" w:hAnsi="Courier New"/>
        </w:rPr>
        <w:t>ARTICLE I.  PURPOSE AND POLICY</w:t>
      </w:r>
    </w:p>
    <w:p w14:paraId="75BA7CBA" w14:textId="77777777" w:rsidR="002F281C" w:rsidRPr="00C576DE" w:rsidRDefault="002F281C">
      <w:pPr>
        <w:pStyle w:val="P06-00"/>
        <w:rPr>
          <w:rFonts w:ascii="Courier New" w:hAnsi="Courier New"/>
        </w:rPr>
      </w:pPr>
      <w:r w:rsidRPr="00C576DE">
        <w:rPr>
          <w:rFonts w:ascii="Courier New" w:hAnsi="Courier New"/>
        </w:rPr>
        <w:t>It is the purpose and policy of the party states to cooperate with each other in the interstate placement of children to the end that:</w:t>
      </w:r>
    </w:p>
    <w:p w14:paraId="0E4FD73F" w14:textId="77777777" w:rsidR="002F281C" w:rsidRPr="00C576DE" w:rsidRDefault="002F281C">
      <w:pPr>
        <w:pStyle w:val="P06-00"/>
        <w:rPr>
          <w:rFonts w:ascii="Courier New" w:hAnsi="Courier New"/>
        </w:rPr>
      </w:pPr>
      <w:r w:rsidRPr="00C576DE">
        <w:rPr>
          <w:rFonts w:ascii="Courier New" w:hAnsi="Courier New"/>
        </w:rPr>
        <w:t>(a)  Each child requiring placement shall receive the maximum opportunity to be placed in a suitable environment and with persons or institutions having appropriate qualifications and facilities to provide a necessary and desirable degree and type of care.</w:t>
      </w:r>
    </w:p>
    <w:p w14:paraId="2801401D" w14:textId="77777777" w:rsidR="002F281C" w:rsidRPr="00C576DE" w:rsidRDefault="002F281C">
      <w:pPr>
        <w:pStyle w:val="P06-00"/>
        <w:rPr>
          <w:rFonts w:ascii="Courier New" w:hAnsi="Courier New"/>
        </w:rPr>
      </w:pPr>
      <w:r w:rsidRPr="00C576DE">
        <w:rPr>
          <w:rFonts w:ascii="Courier New" w:hAnsi="Courier New"/>
        </w:rPr>
        <w:t>(b)  The appropriate authorities in a state where a child is to be placed may have full opportunity to ascertain the circumstances of the proposed placement, thereby promoting full compliance with applicable requirements for the protection of the child.</w:t>
      </w:r>
    </w:p>
    <w:p w14:paraId="5305632A" w14:textId="77777777" w:rsidR="002F281C" w:rsidRPr="00C576DE" w:rsidRDefault="002F281C">
      <w:pPr>
        <w:pStyle w:val="P06-00"/>
        <w:rPr>
          <w:rFonts w:ascii="Courier New" w:hAnsi="Courier New"/>
        </w:rPr>
      </w:pPr>
      <w:r w:rsidRPr="00C576DE">
        <w:rPr>
          <w:rFonts w:ascii="Courier New" w:hAnsi="Courier New"/>
        </w:rPr>
        <w:t>(c)  The proper authorities of the state from which the placement is made may obtain the most complete information on the basis of which to evaluate a projected placement before it is made.</w:t>
      </w:r>
    </w:p>
    <w:p w14:paraId="10BA18CE" w14:textId="77777777" w:rsidR="002F281C" w:rsidRPr="00C576DE" w:rsidRDefault="002F281C">
      <w:pPr>
        <w:pStyle w:val="P06-00"/>
        <w:rPr>
          <w:rFonts w:ascii="Courier New" w:hAnsi="Courier New"/>
        </w:rPr>
      </w:pPr>
      <w:r w:rsidRPr="00C576DE">
        <w:rPr>
          <w:rFonts w:ascii="Courier New" w:hAnsi="Courier New"/>
        </w:rPr>
        <w:t>(d)  Appropriate jurisdictional arrangements for the care of children will be promoted.</w:t>
      </w:r>
    </w:p>
    <w:p w14:paraId="4E564272" w14:textId="77777777" w:rsidR="002F281C" w:rsidRPr="00C576DE" w:rsidRDefault="002F281C">
      <w:pPr>
        <w:pStyle w:val="JUSTIFYCENTER"/>
        <w:rPr>
          <w:rFonts w:ascii="Courier New" w:hAnsi="Courier New"/>
        </w:rPr>
      </w:pPr>
      <w:r w:rsidRPr="00C576DE">
        <w:rPr>
          <w:rFonts w:ascii="Courier New" w:hAnsi="Courier New"/>
        </w:rPr>
        <w:t>ARTICLE II.  DEFINITIONS</w:t>
      </w:r>
    </w:p>
    <w:p w14:paraId="5E3FDE50" w14:textId="77777777" w:rsidR="002F281C" w:rsidRPr="00C576DE" w:rsidRDefault="002F281C">
      <w:pPr>
        <w:pStyle w:val="P06-00"/>
        <w:rPr>
          <w:rFonts w:ascii="Courier New" w:hAnsi="Courier New"/>
        </w:rPr>
      </w:pPr>
      <w:r w:rsidRPr="00C576DE">
        <w:rPr>
          <w:rFonts w:ascii="Courier New" w:hAnsi="Courier New"/>
        </w:rPr>
        <w:t>As used in this compact:</w:t>
      </w:r>
    </w:p>
    <w:p w14:paraId="5340872A" w14:textId="77777777" w:rsidR="002F281C" w:rsidRPr="00C576DE" w:rsidRDefault="002F281C">
      <w:pPr>
        <w:pStyle w:val="P06-00"/>
        <w:rPr>
          <w:rFonts w:ascii="Courier New" w:hAnsi="Courier New"/>
        </w:rPr>
      </w:pPr>
      <w:r w:rsidRPr="00C576DE">
        <w:rPr>
          <w:rFonts w:ascii="Courier New" w:hAnsi="Courier New"/>
        </w:rPr>
        <w:t>(a)  "Child" means a person who, by reason of minority, is legally subject to parental, guardianship or similar control.</w:t>
      </w:r>
    </w:p>
    <w:p w14:paraId="6D8E49DF" w14:textId="77777777" w:rsidR="002F281C" w:rsidRPr="00C576DE" w:rsidRDefault="002F281C">
      <w:pPr>
        <w:pStyle w:val="P06-00"/>
        <w:rPr>
          <w:rFonts w:ascii="Courier New" w:hAnsi="Courier New"/>
        </w:rPr>
      </w:pPr>
      <w:r w:rsidRPr="00C576DE">
        <w:rPr>
          <w:rFonts w:ascii="Courier New" w:hAnsi="Courier New"/>
        </w:rPr>
        <w:t>(b)  "Sending agency" means a party state, officer or employee thereof; a subdivision of a party state, or officer or employee thereof; a court of a party state; a person, corporation, association, charitable agency or other entity which sends, brings or causes to be sent or brought any child to another party state.</w:t>
      </w:r>
    </w:p>
    <w:p w14:paraId="06B4D445" w14:textId="77777777" w:rsidR="002F281C" w:rsidRPr="00C576DE" w:rsidRDefault="002F281C">
      <w:pPr>
        <w:pStyle w:val="P06-00"/>
        <w:rPr>
          <w:rFonts w:ascii="Courier New" w:hAnsi="Courier New"/>
        </w:rPr>
      </w:pPr>
      <w:r w:rsidRPr="00C576DE">
        <w:rPr>
          <w:rFonts w:ascii="Courier New" w:hAnsi="Courier New"/>
        </w:rPr>
        <w:t>(c)  "Receiving state" means the state to which a child is sent, brought or caused to be sent or brought, whether by public authorities or private persons or agencies, and whether for placement with state or local public authorities or for placement with private agencies or persons.</w:t>
      </w:r>
    </w:p>
    <w:p w14:paraId="6240100A" w14:textId="77777777" w:rsidR="002F281C" w:rsidRPr="00C576DE" w:rsidRDefault="002F281C">
      <w:pPr>
        <w:pStyle w:val="P06-00"/>
        <w:rPr>
          <w:rFonts w:ascii="Courier New" w:hAnsi="Courier New"/>
        </w:rPr>
      </w:pPr>
      <w:r w:rsidRPr="00C576DE">
        <w:rPr>
          <w:rFonts w:ascii="Courier New" w:hAnsi="Courier New"/>
        </w:rPr>
        <w:t>(d)  "Placement" means the arrangement for the care of a child in a family free or boarding home or in a child</w:t>
      </w:r>
      <w:r w:rsidRPr="00C576DE">
        <w:rPr>
          <w:rFonts w:ascii="Courier New" w:hAnsi="Courier New"/>
        </w:rPr>
        <w:noBreakHyphen/>
        <w:t>caring agency or institution but does not include any institution caring for the mentally ill, mentally defective or epileptic or any institution primarily educational in character, and any hospital or other medical facility.</w:t>
      </w:r>
    </w:p>
    <w:p w14:paraId="4EB43995" w14:textId="77777777" w:rsidR="002F281C" w:rsidRPr="00C576DE" w:rsidRDefault="002F281C">
      <w:pPr>
        <w:pStyle w:val="JUSTIFYCENTER"/>
        <w:rPr>
          <w:rFonts w:ascii="Courier New" w:hAnsi="Courier New"/>
        </w:rPr>
      </w:pPr>
      <w:r w:rsidRPr="00C576DE">
        <w:rPr>
          <w:rFonts w:ascii="Courier New" w:hAnsi="Courier New"/>
        </w:rPr>
        <w:t>ARTICLE III.  CONDITIONS FOR PLACEMENT</w:t>
      </w:r>
    </w:p>
    <w:p w14:paraId="7311DCD2" w14:textId="77777777" w:rsidR="002F281C" w:rsidRPr="00C576DE" w:rsidRDefault="002F281C">
      <w:pPr>
        <w:pStyle w:val="P06-00"/>
        <w:rPr>
          <w:rFonts w:ascii="Courier New" w:hAnsi="Courier New"/>
        </w:rPr>
      </w:pPr>
      <w:r w:rsidRPr="00C576DE">
        <w:rPr>
          <w:rFonts w:ascii="Courier New" w:hAnsi="Courier New"/>
        </w:rPr>
        <w:t>(a)  No sending agency shall send, bring, or cause to be sent or brought into any other party state any child for placement in foster care or as a preliminary to a possible adoption unless the sending agency shall comply with each and every requirement set forth in this article and with the applicable laws of the receiving state governing the placement of children therein.</w:t>
      </w:r>
    </w:p>
    <w:p w14:paraId="0F516060" w14:textId="77777777" w:rsidR="002F281C" w:rsidRPr="00C576DE" w:rsidRDefault="002F281C">
      <w:pPr>
        <w:pStyle w:val="P06-00"/>
        <w:rPr>
          <w:rFonts w:ascii="Courier New" w:hAnsi="Courier New"/>
        </w:rPr>
      </w:pPr>
      <w:r w:rsidRPr="00C576DE">
        <w:rPr>
          <w:rFonts w:ascii="Courier New" w:hAnsi="Courier New"/>
        </w:rPr>
        <w:t>(b)  Prior to sending, bringing or causing any child to be sent or brought into a receiving state for placement in foster care or as a preliminary to a possible adoption, the sending agency shall furnish the appropriate public authorities in the receiving state written notice of the intention to send, bring, or place the child in the receiving state. The notice shall contain:</w:t>
      </w:r>
    </w:p>
    <w:p w14:paraId="3FEAEE8F" w14:textId="77777777" w:rsidR="002F281C" w:rsidRPr="00C576DE" w:rsidRDefault="002F281C">
      <w:pPr>
        <w:pStyle w:val="P06-00"/>
        <w:rPr>
          <w:rFonts w:ascii="Courier New" w:hAnsi="Courier New"/>
        </w:rPr>
      </w:pPr>
      <w:r w:rsidRPr="00C576DE">
        <w:rPr>
          <w:rFonts w:ascii="Courier New" w:hAnsi="Courier New"/>
        </w:rPr>
        <w:t>(1)  The name, date and place of birth of the child.</w:t>
      </w:r>
    </w:p>
    <w:p w14:paraId="32CEB9D1" w14:textId="77777777" w:rsidR="002F281C" w:rsidRPr="00C576DE" w:rsidRDefault="002F281C">
      <w:pPr>
        <w:pStyle w:val="P06-00"/>
        <w:rPr>
          <w:rFonts w:ascii="Courier New" w:hAnsi="Courier New"/>
        </w:rPr>
      </w:pPr>
      <w:r w:rsidRPr="00C576DE">
        <w:rPr>
          <w:rFonts w:ascii="Courier New" w:hAnsi="Courier New"/>
        </w:rPr>
        <w:t>(2)  The identity and address or addresses of the parents or legal guardian.</w:t>
      </w:r>
    </w:p>
    <w:p w14:paraId="3FBB66E9" w14:textId="77777777" w:rsidR="002F281C" w:rsidRPr="00C576DE" w:rsidRDefault="002F281C">
      <w:pPr>
        <w:pStyle w:val="P06-00"/>
        <w:rPr>
          <w:rFonts w:ascii="Courier New" w:hAnsi="Courier New"/>
        </w:rPr>
      </w:pPr>
      <w:r w:rsidRPr="00C576DE">
        <w:rPr>
          <w:rFonts w:ascii="Courier New" w:hAnsi="Courier New"/>
        </w:rPr>
        <w:t>(3)  The name and address of the person, agency or institution to or with which the sending agency proposes to send, bring, or place the child.</w:t>
      </w:r>
    </w:p>
    <w:p w14:paraId="1367C646" w14:textId="77777777" w:rsidR="002F281C" w:rsidRPr="00C576DE" w:rsidRDefault="002F281C">
      <w:pPr>
        <w:pStyle w:val="P06-00"/>
        <w:rPr>
          <w:rFonts w:ascii="Courier New" w:hAnsi="Courier New"/>
        </w:rPr>
      </w:pPr>
      <w:r w:rsidRPr="00C576DE">
        <w:rPr>
          <w:rFonts w:ascii="Courier New" w:hAnsi="Courier New"/>
        </w:rPr>
        <w:t>(4)  A full statement of the reasons for such proposed action and evidence of the authority pursuant to which the placement is proposed to be made.</w:t>
      </w:r>
    </w:p>
    <w:p w14:paraId="0F2E25CD" w14:textId="77777777" w:rsidR="002F281C" w:rsidRPr="00C576DE" w:rsidRDefault="002F281C">
      <w:pPr>
        <w:pStyle w:val="P06-00"/>
        <w:rPr>
          <w:rFonts w:ascii="Courier New" w:hAnsi="Courier New"/>
        </w:rPr>
      </w:pPr>
      <w:r w:rsidRPr="00C576DE">
        <w:rPr>
          <w:rFonts w:ascii="Courier New" w:hAnsi="Courier New"/>
        </w:rPr>
        <w:t>(c)  Any public officer or agency in a receiving state which is in receipt of a notice pursuant to paragraph (b) of this article may request of the sending agency, or any other appropriate officer or agency of or in the sending agency's state, and shall be entitled to receive therefrom, such supporting or additional information as it may deem necessary under the circumstances to carry out the purpose and policy of this compact.</w:t>
      </w:r>
    </w:p>
    <w:p w14:paraId="786CF00D" w14:textId="77777777" w:rsidR="002F281C" w:rsidRPr="00C576DE" w:rsidRDefault="002F281C">
      <w:pPr>
        <w:pStyle w:val="P06-00"/>
        <w:rPr>
          <w:rFonts w:ascii="Courier New" w:hAnsi="Courier New"/>
        </w:rPr>
      </w:pPr>
      <w:r w:rsidRPr="00C576DE">
        <w:rPr>
          <w:rFonts w:ascii="Courier New" w:hAnsi="Courier New"/>
        </w:rPr>
        <w:t>(d)  The child shall not be sent, brought, or caused to be sent or brought into the receiving state until the appropriate public authorities in the receiving state shall notify the sending agency, in writing, to the effect that the proposed placement does not appear to be contrary to the interests of the child.</w:t>
      </w:r>
    </w:p>
    <w:p w14:paraId="064226FA" w14:textId="77777777" w:rsidR="002F281C" w:rsidRPr="00C576DE" w:rsidRDefault="002F281C">
      <w:pPr>
        <w:pStyle w:val="JUSTIFYCENTER"/>
        <w:rPr>
          <w:rFonts w:ascii="Courier New" w:hAnsi="Courier New"/>
        </w:rPr>
      </w:pPr>
      <w:r w:rsidRPr="00C576DE">
        <w:rPr>
          <w:rFonts w:ascii="Courier New" w:hAnsi="Courier New"/>
        </w:rPr>
        <w:t>ARTICLE IV.  PENALTY FOR ILLEGAL PLACEMENT</w:t>
      </w:r>
    </w:p>
    <w:p w14:paraId="32DDE8DD" w14:textId="77777777" w:rsidR="002F281C" w:rsidRPr="00C576DE" w:rsidRDefault="002F281C">
      <w:pPr>
        <w:pStyle w:val="P06-00"/>
        <w:rPr>
          <w:rFonts w:ascii="Courier New" w:hAnsi="Courier New"/>
        </w:rPr>
      </w:pPr>
      <w:r w:rsidRPr="00C576DE">
        <w:rPr>
          <w:rFonts w:ascii="Courier New" w:hAnsi="Courier New"/>
        </w:rPr>
        <w:t>The sending, bringing, or causing to be sent or brought into any receiving state of a child in violation of the terms of this compact shall constitute a violation of the laws respecting the placement of children of both the state in which the sending agency is located or from which it sends or brings the child and of the receiving state.  Such violation may be punished or subjected to penalty in either jurisdiction in accordance with its laws.  In addition to liability for any such punishment or penalty, any such violation shall constitute full and sufficient grounds for the suspension or revocation of any license, permit, or other legal authorization held by the sending agency which empowers or allows it to place, or care for children.</w:t>
      </w:r>
    </w:p>
    <w:p w14:paraId="063B27ED" w14:textId="77777777" w:rsidR="002F281C" w:rsidRPr="00C576DE" w:rsidRDefault="002F281C">
      <w:pPr>
        <w:pStyle w:val="JUSTIFYCENTER"/>
        <w:rPr>
          <w:rFonts w:ascii="Courier New" w:hAnsi="Courier New"/>
        </w:rPr>
      </w:pPr>
      <w:r w:rsidRPr="00C576DE">
        <w:rPr>
          <w:rFonts w:ascii="Courier New" w:hAnsi="Courier New"/>
        </w:rPr>
        <w:t>ARTICLE V.  RETENTION OF JURISDICTION</w:t>
      </w:r>
    </w:p>
    <w:p w14:paraId="26776712" w14:textId="77777777" w:rsidR="002F281C" w:rsidRPr="00C576DE" w:rsidRDefault="002F281C">
      <w:pPr>
        <w:pStyle w:val="P06-00"/>
        <w:rPr>
          <w:rFonts w:ascii="Courier New" w:hAnsi="Courier New"/>
        </w:rPr>
      </w:pPr>
      <w:r w:rsidRPr="00C576DE">
        <w:rPr>
          <w:rFonts w:ascii="Courier New" w:hAnsi="Courier New"/>
        </w:rPr>
        <w:t>(a)  The sending agency shall retain jurisdiction over the child sufficient to determine all matters in relation to the custody, supervision, care, treatment and disposition of the child which it would have had if the child had remained in the sending agency's state, until the child is adopted, reaches majority, becomes self</w:t>
      </w:r>
      <w:r w:rsidRPr="00C576DE">
        <w:rPr>
          <w:rFonts w:ascii="Courier New" w:hAnsi="Courier New"/>
        </w:rPr>
        <w:noBreakHyphen/>
        <w:t>supporting or is discharged with the concurrence of the appropriate authority in the receiving state.  Such jurisdiction shall also include the power to effect or cause the return of the child or its transfer to another location and custody pursuant to law.  The sending agency shall continue to have financial responsibility for support and maintenance of the child during the period of the placement.  Nothing contained herein shall defeat a claim of jurisdiction by a receiving state sufficient to deal with an act of delinquency or crime committed therein.</w:t>
      </w:r>
    </w:p>
    <w:p w14:paraId="4DB9EB50" w14:textId="77777777" w:rsidR="002F281C" w:rsidRPr="00C576DE" w:rsidRDefault="002F281C">
      <w:pPr>
        <w:pStyle w:val="P06-00"/>
        <w:rPr>
          <w:rFonts w:ascii="Courier New" w:hAnsi="Courier New"/>
        </w:rPr>
      </w:pPr>
      <w:r w:rsidRPr="00C576DE">
        <w:rPr>
          <w:rFonts w:ascii="Courier New" w:hAnsi="Courier New"/>
        </w:rPr>
        <w:t>(b)  When the sending agency is a public agency, it may enter into an agreement with an authorized public or private agency in the receiving state providing for the performance of one or more services in respect of such case by the latter as agent for the sending agency.</w:t>
      </w:r>
    </w:p>
    <w:p w14:paraId="70854ABB" w14:textId="77777777" w:rsidR="002F281C" w:rsidRPr="00C576DE" w:rsidRDefault="002F281C">
      <w:pPr>
        <w:pStyle w:val="P06-00"/>
        <w:rPr>
          <w:rFonts w:ascii="Courier New" w:hAnsi="Courier New"/>
        </w:rPr>
      </w:pPr>
      <w:r w:rsidRPr="00C576DE">
        <w:rPr>
          <w:rFonts w:ascii="Courier New" w:hAnsi="Courier New"/>
        </w:rPr>
        <w:t>(c)  Nothing in this compact shall be construed to prevent a private charitable agency authorized to place children in the receiving state from performing services or acting as agent in that state for a private charitable agency of the sending state; nor to prevent the agency in the receiving state from discharging financial responsibility for the support and maintenance of a child who has been placed on behalf of the sending agency without relieving the responsibility set forth in paragraph (a) hereof.</w:t>
      </w:r>
    </w:p>
    <w:p w14:paraId="4490CCA3" w14:textId="77777777" w:rsidR="002F281C" w:rsidRPr="00C576DE" w:rsidRDefault="002F281C">
      <w:pPr>
        <w:pStyle w:val="JUSTIFYCENTER"/>
        <w:rPr>
          <w:rFonts w:ascii="Courier New" w:hAnsi="Courier New"/>
        </w:rPr>
      </w:pPr>
      <w:r w:rsidRPr="00C576DE">
        <w:rPr>
          <w:rFonts w:ascii="Courier New" w:hAnsi="Courier New"/>
        </w:rPr>
        <w:t>ARTICLE VI.  INSTITUTIONAL CARE OF DELINQUENT CHILDREN</w:t>
      </w:r>
    </w:p>
    <w:p w14:paraId="020767DA" w14:textId="77777777" w:rsidR="002F281C" w:rsidRPr="00C576DE" w:rsidRDefault="002F281C">
      <w:pPr>
        <w:pStyle w:val="P06-00"/>
        <w:rPr>
          <w:rFonts w:ascii="Courier New" w:hAnsi="Courier New"/>
        </w:rPr>
      </w:pPr>
      <w:r w:rsidRPr="00C576DE">
        <w:rPr>
          <w:rFonts w:ascii="Courier New" w:hAnsi="Courier New"/>
        </w:rPr>
        <w:t>A child adjudicated delinquent may be placed in an institution in another party jurisdiction pursuant to this compact, but no such placement shall be made unless the child is given a court hearing on notice to the parent or guardian with opportunity to be heard, prior to his being sent to such other party jurisdiction for institutional care and the court finds that:</w:t>
      </w:r>
    </w:p>
    <w:p w14:paraId="7127D97A" w14:textId="77777777" w:rsidR="002F281C" w:rsidRPr="00C576DE" w:rsidRDefault="002F281C">
      <w:pPr>
        <w:pStyle w:val="P06-00"/>
        <w:rPr>
          <w:rFonts w:ascii="Courier New" w:hAnsi="Courier New"/>
        </w:rPr>
      </w:pPr>
      <w:r w:rsidRPr="00C576DE">
        <w:rPr>
          <w:rFonts w:ascii="Courier New" w:hAnsi="Courier New"/>
        </w:rPr>
        <w:t>1.  Equivalent facilities for the child are not available in the sending agency's jurisdiction; and</w:t>
      </w:r>
    </w:p>
    <w:p w14:paraId="20CF21DF" w14:textId="77777777" w:rsidR="002F281C" w:rsidRPr="00C576DE" w:rsidRDefault="002F281C">
      <w:pPr>
        <w:pStyle w:val="P06-00"/>
        <w:rPr>
          <w:rFonts w:ascii="Courier New" w:hAnsi="Courier New"/>
        </w:rPr>
      </w:pPr>
      <w:r w:rsidRPr="00C576DE">
        <w:rPr>
          <w:rFonts w:ascii="Courier New" w:hAnsi="Courier New"/>
        </w:rPr>
        <w:t>2.  Institutional care in the other jurisdiction is in the best interest of the child and will not produce undue hardship.</w:t>
      </w:r>
    </w:p>
    <w:p w14:paraId="45533EDB" w14:textId="77777777" w:rsidR="002F281C" w:rsidRPr="00C576DE" w:rsidRDefault="002F281C">
      <w:pPr>
        <w:pStyle w:val="JUSTIFYCENTER"/>
        <w:rPr>
          <w:rFonts w:ascii="Courier New" w:hAnsi="Courier New"/>
        </w:rPr>
      </w:pPr>
      <w:r w:rsidRPr="00C576DE">
        <w:rPr>
          <w:rFonts w:ascii="Courier New" w:hAnsi="Courier New"/>
        </w:rPr>
        <w:t>ARTICLE VII.  COMPACT ADMINISTRATOR</w:t>
      </w:r>
    </w:p>
    <w:p w14:paraId="259F1F0B" w14:textId="77777777" w:rsidR="002F281C" w:rsidRPr="00C576DE" w:rsidRDefault="002F281C">
      <w:pPr>
        <w:pStyle w:val="P06-00"/>
        <w:rPr>
          <w:rFonts w:ascii="Courier New" w:hAnsi="Courier New"/>
        </w:rPr>
      </w:pPr>
      <w:r w:rsidRPr="00C576DE">
        <w:rPr>
          <w:rFonts w:ascii="Courier New" w:hAnsi="Courier New"/>
        </w:rPr>
        <w:t>The executive head of each jurisdiction party to this compact shall designate an officer who shall be general coordinator of activities under this compact in his jurisdiction and who, acting jointly with like officers of other party jurisdictions, shall have power to promulgate rules and regulations to carry out more effectively the terms and provisions of this compact.</w:t>
      </w:r>
    </w:p>
    <w:p w14:paraId="6476A769" w14:textId="77777777" w:rsidR="002F281C" w:rsidRPr="00C576DE" w:rsidRDefault="002F281C">
      <w:pPr>
        <w:pStyle w:val="JUSTIFYCENTER"/>
        <w:rPr>
          <w:rFonts w:ascii="Courier New" w:hAnsi="Courier New"/>
        </w:rPr>
      </w:pPr>
      <w:r w:rsidRPr="00C576DE">
        <w:rPr>
          <w:rFonts w:ascii="Courier New" w:hAnsi="Courier New"/>
        </w:rPr>
        <w:t>ARTICLE VIII.  LIMITATIONS</w:t>
      </w:r>
    </w:p>
    <w:p w14:paraId="37014CC0" w14:textId="77777777" w:rsidR="002F281C" w:rsidRPr="00C576DE" w:rsidRDefault="002F281C">
      <w:pPr>
        <w:pStyle w:val="P06-00"/>
        <w:rPr>
          <w:rFonts w:ascii="Courier New" w:hAnsi="Courier New"/>
        </w:rPr>
      </w:pPr>
      <w:r w:rsidRPr="00C576DE">
        <w:rPr>
          <w:rFonts w:ascii="Courier New" w:hAnsi="Courier New"/>
        </w:rPr>
        <w:t>This compact shall not apply to:</w:t>
      </w:r>
    </w:p>
    <w:p w14:paraId="47EA20EA" w14:textId="77777777" w:rsidR="002F281C" w:rsidRPr="00C576DE" w:rsidRDefault="002F281C">
      <w:pPr>
        <w:pStyle w:val="P06-00"/>
        <w:rPr>
          <w:rFonts w:ascii="Courier New" w:hAnsi="Courier New"/>
        </w:rPr>
      </w:pPr>
      <w:r w:rsidRPr="00C576DE">
        <w:rPr>
          <w:rFonts w:ascii="Courier New" w:hAnsi="Courier New"/>
        </w:rPr>
        <w:t>(a)  The sending or bringing of a child into a receiving state by his parent, step</w:t>
      </w:r>
      <w:r w:rsidRPr="00C576DE">
        <w:rPr>
          <w:rFonts w:ascii="Courier New" w:hAnsi="Courier New"/>
        </w:rPr>
        <w:noBreakHyphen/>
        <w:t>parent, grandparent, adult brother or sister, adult uncle or aunt, or his guardian and leaving the child with any such relative or non</w:t>
      </w:r>
      <w:r w:rsidRPr="00C576DE">
        <w:rPr>
          <w:rFonts w:ascii="Courier New" w:hAnsi="Courier New"/>
        </w:rPr>
        <w:noBreakHyphen/>
        <w:t>agency guardian in the receiving state.</w:t>
      </w:r>
    </w:p>
    <w:p w14:paraId="7BFD8F90" w14:textId="77777777" w:rsidR="002F281C" w:rsidRPr="00C576DE" w:rsidRDefault="002F281C">
      <w:pPr>
        <w:pStyle w:val="P06-00"/>
        <w:rPr>
          <w:rFonts w:ascii="Courier New" w:hAnsi="Courier New"/>
        </w:rPr>
      </w:pPr>
      <w:r w:rsidRPr="00C576DE">
        <w:rPr>
          <w:rFonts w:ascii="Courier New" w:hAnsi="Courier New"/>
        </w:rPr>
        <w:t>(b)  Any placement, sending or bringing of a child into a receiving state pursuant to any other interstate compact to which both the state from which the child is sent or brought and the receiving state are party, or to any other agreement between said states which has the force of law.</w:t>
      </w:r>
    </w:p>
    <w:p w14:paraId="4979905B" w14:textId="77777777" w:rsidR="002F281C" w:rsidRPr="00C576DE" w:rsidRDefault="002F281C">
      <w:pPr>
        <w:pStyle w:val="JUSTIFYCENTER"/>
        <w:rPr>
          <w:rFonts w:ascii="Courier New" w:hAnsi="Courier New"/>
        </w:rPr>
      </w:pPr>
      <w:r w:rsidRPr="00C576DE">
        <w:rPr>
          <w:rFonts w:ascii="Courier New" w:hAnsi="Courier New"/>
        </w:rPr>
        <w:t>ARTICLE IX.  ENACTMENT AND WITHDRAWAL</w:t>
      </w:r>
    </w:p>
    <w:p w14:paraId="57A3D570" w14:textId="77777777" w:rsidR="002F281C" w:rsidRPr="00C576DE" w:rsidRDefault="002F281C">
      <w:pPr>
        <w:pStyle w:val="P06-00"/>
        <w:rPr>
          <w:rFonts w:ascii="Courier New" w:hAnsi="Courier New"/>
        </w:rPr>
      </w:pPr>
      <w:r w:rsidRPr="00C576DE">
        <w:rPr>
          <w:rFonts w:ascii="Courier New" w:hAnsi="Courier New"/>
        </w:rPr>
        <w:t xml:space="preserve">This compact shall be open to joinder by any state, territory or possession of the </w:t>
      </w:r>
      <w:smartTag w:uri="urn:schemas-microsoft-com:office:smarttags" w:element="country-region">
        <w:r w:rsidRPr="00C576DE">
          <w:rPr>
            <w:rFonts w:ascii="Courier New" w:hAnsi="Courier New"/>
          </w:rPr>
          <w:t>United States</w:t>
        </w:r>
      </w:smartTag>
      <w:r w:rsidRPr="00C576DE">
        <w:rPr>
          <w:rFonts w:ascii="Courier New" w:hAnsi="Courier New"/>
        </w:rPr>
        <w:t xml:space="preserve">, the </w:t>
      </w:r>
      <w:smartTag w:uri="urn:schemas-microsoft-com:office:smarttags" w:element="State">
        <w:r w:rsidRPr="00C576DE">
          <w:rPr>
            <w:rFonts w:ascii="Courier New" w:hAnsi="Courier New"/>
          </w:rPr>
          <w:t>District of Columbia</w:t>
        </w:r>
      </w:smartTag>
      <w:r w:rsidRPr="00C576DE">
        <w:rPr>
          <w:rFonts w:ascii="Courier New" w:hAnsi="Courier New"/>
        </w:rPr>
        <w:t xml:space="preserve">, the </w:t>
      </w:r>
      <w:smartTag w:uri="urn:schemas-microsoft-com:office:smarttags" w:element="PlaceType">
        <w:r w:rsidRPr="00C576DE">
          <w:rPr>
            <w:rFonts w:ascii="Courier New" w:hAnsi="Courier New"/>
          </w:rPr>
          <w:t>Commonwealth</w:t>
        </w:r>
      </w:smartTag>
      <w:r w:rsidRPr="00C576DE">
        <w:rPr>
          <w:rFonts w:ascii="Courier New" w:hAnsi="Courier New"/>
        </w:rPr>
        <w:t xml:space="preserve"> of </w:t>
      </w:r>
      <w:smartTag w:uri="urn:schemas-microsoft-com:office:smarttags" w:element="PlaceName">
        <w:r w:rsidRPr="00C576DE">
          <w:rPr>
            <w:rFonts w:ascii="Courier New" w:hAnsi="Courier New"/>
          </w:rPr>
          <w:t>Puerto Rico</w:t>
        </w:r>
      </w:smartTag>
      <w:r w:rsidRPr="00C576DE">
        <w:rPr>
          <w:rFonts w:ascii="Courier New" w:hAnsi="Courier New"/>
        </w:rPr>
        <w:t xml:space="preserve">, and, with the consent of Congress, the government of </w:t>
      </w:r>
      <w:smartTag w:uri="urn:schemas-microsoft-com:office:smarttags" w:element="place">
        <w:smartTag w:uri="urn:schemas-microsoft-com:office:smarttags" w:element="country-region">
          <w:r w:rsidRPr="00C576DE">
            <w:rPr>
              <w:rFonts w:ascii="Courier New" w:hAnsi="Courier New"/>
            </w:rPr>
            <w:t>Canada</w:t>
          </w:r>
        </w:smartTag>
      </w:smartTag>
      <w:r w:rsidRPr="00C576DE">
        <w:rPr>
          <w:rFonts w:ascii="Courier New" w:hAnsi="Courier New"/>
        </w:rPr>
        <w:t xml:space="preserve"> or any province thereof.  It shall become effective with respect to any such jurisdiction when such jurisdiction has enacted the same into law.  Withdrawal from this compact shall be by the enactment of a statute repealing the same, but shall not take effect until two years after the effective date of such statute and until written notice of the withdrawal has been given by the withdrawing state to the governor of each other party jurisdiction.  Withdrawal of a party state shall not affect the rights, duties and obligations under this compact of any sending agency therein with respect to a placement made prior to the effective date of withdrawal.</w:t>
      </w:r>
    </w:p>
    <w:p w14:paraId="4340167C" w14:textId="77777777" w:rsidR="002F281C" w:rsidRPr="00C576DE" w:rsidRDefault="002F281C">
      <w:pPr>
        <w:pStyle w:val="JUSTIFYCENTER"/>
        <w:rPr>
          <w:rFonts w:ascii="Courier New" w:hAnsi="Courier New"/>
        </w:rPr>
      </w:pPr>
      <w:r w:rsidRPr="00C576DE">
        <w:rPr>
          <w:rFonts w:ascii="Courier New" w:hAnsi="Courier New"/>
        </w:rPr>
        <w:t>ARTICLE X.  CONSTRUCTION AND SEVERABILITY</w:t>
      </w:r>
    </w:p>
    <w:p w14:paraId="0CAB6300" w14:textId="77777777" w:rsidR="002F281C" w:rsidRPr="00C576DE" w:rsidRDefault="002F281C">
      <w:pPr>
        <w:pStyle w:val="P06-00"/>
        <w:rPr>
          <w:rFonts w:ascii="Courier New" w:hAnsi="Courier New"/>
        </w:rPr>
      </w:pPr>
      <w:r w:rsidRPr="00C576DE">
        <w:rPr>
          <w:rFonts w:ascii="Courier New" w:hAnsi="Courier New"/>
        </w:rPr>
        <w:t xml:space="preserve">The provisions of this compact shall be liberally construed to effectuate the purposes thereof.  The provisions of this compact shall be severable and if any phrase, clause, sentence or provision of this compact is declared to be contrary to the constitution of any party state or of the United States or the applicability thereof to any government, agency, person or circumstance is held invalid, the validity of the remainder of this compact and the applicability thereof to any government, agency, person or circumstance shall not be affected thereby.  If this compact shall be held contrary to the constitution of any state party thereto, the compact shall remain in full force and effect as to the remaining states and in full force and effect as to the state affected as to all severable matters. </w:t>
      </w:r>
      <w:r w:rsidR="00EC351F" w:rsidRPr="00C576DE">
        <w:rPr>
          <w:rFonts w:ascii="Courier New" w:hAnsi="Courier New"/>
          <w:vanish/>
        </w:rPr>
        <w:fldChar w:fldCharType="begin"/>
      </w:r>
      <w:r w:rsidR="00EC351F" w:rsidRPr="00C576DE">
        <w:rPr>
          <w:rFonts w:ascii="Courier New" w:hAnsi="Courier New"/>
          <w:vanish/>
        </w:rPr>
        <w:instrText xml:space="preserve"> COMMENTS END_STATUTE \* MERGEFORMAT </w:instrText>
      </w:r>
      <w:r w:rsidR="00EC351F" w:rsidRPr="00C576DE">
        <w:rPr>
          <w:rFonts w:ascii="Courier New" w:hAnsi="Courier New"/>
          <w:vanish/>
        </w:rPr>
        <w:fldChar w:fldCharType="separate"/>
      </w:r>
      <w:r w:rsidR="00EC351F" w:rsidRPr="00C576DE">
        <w:rPr>
          <w:rFonts w:ascii="Courier New" w:hAnsi="Courier New"/>
          <w:vanish/>
        </w:rPr>
        <w:t>END_STATUTE</w:t>
      </w:r>
      <w:r w:rsidR="00EC351F" w:rsidRPr="00C576DE">
        <w:rPr>
          <w:rFonts w:ascii="Courier New" w:hAnsi="Courier New"/>
          <w:vanish/>
        </w:rPr>
        <w:fldChar w:fldCharType="end"/>
      </w:r>
    </w:p>
    <w:sectPr w:rsidR="002F281C" w:rsidRPr="00C576DE">
      <w:headerReference w:type="default" r:id="rId6"/>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E3FC3" w14:textId="77777777" w:rsidR="00BE4466" w:rsidRDefault="00BE4466">
      <w:r>
        <w:separator/>
      </w:r>
    </w:p>
  </w:endnote>
  <w:endnote w:type="continuationSeparator" w:id="0">
    <w:p w14:paraId="2F6C7B26" w14:textId="77777777" w:rsidR="00BE4466" w:rsidRDefault="00BE4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6CFAD" w14:textId="77777777" w:rsidR="00BE4466" w:rsidRDefault="00BE4466">
      <w:r>
        <w:separator/>
      </w:r>
    </w:p>
  </w:footnote>
  <w:footnote w:type="continuationSeparator" w:id="0">
    <w:p w14:paraId="76506447" w14:textId="77777777" w:rsidR="00BE4466" w:rsidRDefault="00BE4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8821" w14:textId="77777777" w:rsidR="002F281C" w:rsidRDefault="002F281C">
    <w:pPr>
      <w:pStyle w:val="Header"/>
    </w:pPr>
  </w:p>
  <w:p w14:paraId="1C1F4B48" w14:textId="77777777" w:rsidR="002F281C" w:rsidRDefault="002F281C">
    <w:pPr>
      <w:pStyle w:val="Header"/>
    </w:pPr>
  </w:p>
  <w:p w14:paraId="7797D535" w14:textId="77777777" w:rsidR="002F281C" w:rsidRDefault="002F281C">
    <w:pPr>
      <w:pStyle w:val="Header"/>
    </w:pPr>
  </w:p>
  <w:p w14:paraId="16DB3A1B" w14:textId="77777777" w:rsidR="002F281C" w:rsidRDefault="002F281C">
    <w:pPr>
      <w:pStyle w:val="Header"/>
    </w:pPr>
  </w:p>
  <w:p w14:paraId="7350EE5B" w14:textId="77777777" w:rsidR="002F281C" w:rsidRDefault="002F28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51F"/>
    <w:rsid w:val="002F281C"/>
    <w:rsid w:val="00BE4466"/>
    <w:rsid w:val="00C576DE"/>
    <w:rsid w:val="00EC3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14:docId w14:val="5776E040"/>
  <w15:chartTrackingRefBased/>
  <w15:docId w15:val="{5E4BCFCF-B899-4963-B860-08614D80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1700</Words>
  <Characters>8570</Characters>
  <Application>Microsoft Office Word</Application>
  <DocSecurity>0</DocSecurity>
  <Lines>164</Lines>
  <Paragraphs>52</Paragraphs>
  <ScaleCrop>false</ScaleCrop>
  <HeadingPairs>
    <vt:vector size="2" baseType="variant">
      <vt:variant>
        <vt:lpstr>Title</vt:lpstr>
      </vt:variant>
      <vt:variant>
        <vt:i4>1</vt:i4>
      </vt:variant>
    </vt:vector>
  </HeadingPairs>
  <TitlesOfParts>
    <vt:vector size="1" baseType="lpstr">
      <vt:lpstr>8-548</vt:lpstr>
    </vt:vector>
  </TitlesOfParts>
  <Company>LCS</Company>
  <LinksUpToDate>false</LinksUpToDate>
  <CharactersWithSpaces>10218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8-548; Enactment of compact; terms</dc:title>
  <dc:subject>Enactment of compact; terms</dc:subject>
  <dc:creator>Arizona Legislative Council</dc:creator>
  <cp:keywords/>
  <dc:description>8_x001e_548</dc:description>
  <cp:lastModifiedBy>dbupdate</cp:lastModifiedBy>
  <cp:revision>2</cp:revision>
  <cp:lastPrinted>1999-03-22T18:35:00Z</cp:lastPrinted>
  <dcterms:created xsi:type="dcterms:W3CDTF">2026-09-08T21:42:00Z</dcterms:created>
  <dcterms:modified xsi:type="dcterms:W3CDTF">2026-09-08T21:42:00Z</dcterms:modified>
</cp:coreProperties>
</file>