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59042" w14:textId="0E6FAE47" w:rsidR="00C7284A" w:rsidRPr="00842906" w:rsidRDefault="00C7284A" w:rsidP="00C7284A">
      <w:pPr>
        <w:pStyle w:val="SEC06-17"/>
        <w:rPr>
          <w:rStyle w:val="SECHEAD"/>
          <w:rFonts w:ascii="Courier New" w:eastAsiaTheme="majorEastAsia" w:hAnsi="Courier New" w:cs="Courier New"/>
        </w:rPr>
      </w:pPr>
      <w:r w:rsidRPr="00842906">
        <w:rPr>
          <w:rFonts w:ascii="Courier New" w:hAnsi="Courier New" w:cs="Courier New"/>
        </w:rPr>
        <w:fldChar w:fldCharType="begin"/>
      </w:r>
      <w:r w:rsidRPr="00842906">
        <w:rPr>
          <w:rFonts w:ascii="Courier New" w:hAnsi="Courier New" w:cs="Courier New"/>
        </w:rPr>
        <w:instrText xml:space="preserve"> COMMENTS START_STATUTE \* MERGEFORMAT </w:instrText>
      </w:r>
      <w:r w:rsidRPr="00842906">
        <w:rPr>
          <w:rFonts w:ascii="Courier New" w:hAnsi="Courier New" w:cs="Courier New"/>
        </w:rPr>
        <w:fldChar w:fldCharType="separate"/>
      </w:r>
      <w:r w:rsidRPr="00842906">
        <w:rPr>
          <w:rFonts w:ascii="Courier New" w:hAnsi="Courier New" w:cs="Courier New"/>
          <w:vanish/>
        </w:rPr>
        <w:t>START_STATUTE</w:t>
      </w:r>
      <w:r w:rsidRPr="00842906">
        <w:rPr>
          <w:rFonts w:ascii="Courier New" w:hAnsi="Courier New" w:cs="Courier New"/>
        </w:rPr>
        <w:fldChar w:fldCharType="end"/>
      </w:r>
      <w:r w:rsidRPr="00842906">
        <w:rPr>
          <w:rStyle w:val="SNUM"/>
          <w:rFonts w:ascii="Courier New" w:hAnsi="Courier New" w:cs="Courier New"/>
        </w:rPr>
        <w:t>48-7041.</w:t>
      </w:r>
      <w:r w:rsidRPr="00842906">
        <w:rPr>
          <w:rFonts w:ascii="Courier New" w:hAnsi="Courier New" w:cs="Courier New"/>
        </w:rPr>
        <w:t>  </w:t>
      </w:r>
      <w:r w:rsidRPr="00842906">
        <w:rPr>
          <w:rStyle w:val="SECHEAD"/>
          <w:rFonts w:ascii="Courier New" w:eastAsiaTheme="majorEastAsia" w:hAnsi="Courier New" w:cs="Courier New"/>
        </w:rPr>
        <w:t>Notice and conduct of elections; eligible voters</w:t>
      </w:r>
    </w:p>
    <w:p w14:paraId="76DC214B" w14:textId="586BF192" w:rsidR="00C7284A" w:rsidRPr="00842906" w:rsidRDefault="00C7284A" w:rsidP="00C7284A">
      <w:pPr>
        <w:pStyle w:val="P06-00"/>
        <w:rPr>
          <w:rFonts w:ascii="Courier New" w:hAnsi="Courier New" w:cs="Courier New"/>
        </w:rPr>
      </w:pPr>
      <w:r w:rsidRPr="00842906">
        <w:rPr>
          <w:rFonts w:ascii="Courier New" w:hAnsi="Courier New" w:cs="Courier New"/>
        </w:rPr>
        <w:t xml:space="preserve">A.  Any election under this article shall be a nonpartisan election </w:t>
      </w:r>
      <w:r w:rsidR="007767A1" w:rsidRPr="00842906">
        <w:rPr>
          <w:rFonts w:ascii="Courier New" w:hAnsi="Courier New" w:cs="Courier New"/>
        </w:rPr>
        <w:t>and not a general election and is not subject to the requirements applicable to elections for general governmental bodies, including one</w:t>
      </w:r>
      <w:r w:rsidR="007767A1" w:rsidRPr="00842906">
        <w:rPr>
          <w:rFonts w:ascii="Courier New" w:hAnsi="Courier New" w:cs="Courier New"/>
        </w:rPr>
        <w:noBreakHyphen/>
        <w:t>person</w:t>
      </w:r>
      <w:r w:rsidR="007767A1" w:rsidRPr="00842906">
        <w:rPr>
          <w:rFonts w:ascii="Courier New" w:hAnsi="Courier New" w:cs="Courier New"/>
        </w:rPr>
        <w:noBreakHyphen/>
        <w:t>one</w:t>
      </w:r>
      <w:r w:rsidR="007767A1" w:rsidRPr="00842906">
        <w:rPr>
          <w:rFonts w:ascii="Courier New" w:hAnsi="Courier New" w:cs="Courier New"/>
        </w:rPr>
        <w:noBreakHyphen/>
        <w:t xml:space="preserve">vote principles.  An election under this article shall be </w:t>
      </w:r>
      <w:r w:rsidRPr="00842906">
        <w:rPr>
          <w:rFonts w:ascii="Courier New" w:hAnsi="Courier New" w:cs="Courier New"/>
        </w:rPr>
        <w:t xml:space="preserve">called by posting notices in three public places within the boundaries of the district not less than twenty days before the election. </w:t>
      </w:r>
      <w:r w:rsidR="00443DD5" w:rsidRPr="00842906">
        <w:rPr>
          <w:rFonts w:ascii="Courier New" w:hAnsi="Courier New" w:cs="Courier New"/>
        </w:rPr>
        <w:t xml:space="preserve"> </w:t>
      </w:r>
      <w:r w:rsidRPr="00842906">
        <w:rPr>
          <w:rFonts w:ascii="Courier New" w:hAnsi="Courier New" w:cs="Courier New"/>
        </w:rPr>
        <w:t xml:space="preserve">Any election may be conducted as a mail ballot election in the manner prescribed in title 16, chapter 4, article 8.1 as nearly as practicable.  If the election notice is not mailed to the property owners and, if applicable, to the qualified electors, the notice shall also be published in a newspaper of general circulation in the municipality, or if there is no newspaper so circulated in the municipality </w:t>
      </w:r>
      <w:r w:rsidRPr="00842906">
        <w:rPr>
          <w:rFonts w:ascii="Courier New" w:eastAsiaTheme="majorEastAsia" w:hAnsi="Courier New" w:cs="Courier New"/>
        </w:rPr>
        <w:t>or if the district is located in an unincorporated area</w:t>
      </w:r>
      <w:r w:rsidRPr="00842906">
        <w:rPr>
          <w:rFonts w:ascii="Courier New" w:hAnsi="Courier New" w:cs="Courier New"/>
        </w:rPr>
        <w:t>, in a newspaper of general circulation in the county in which the district is located once a week for two consecutive weeks before the election.</w:t>
      </w:r>
      <w:r w:rsidR="00681422" w:rsidRPr="00842906">
        <w:rPr>
          <w:rFonts w:ascii="Courier New" w:hAnsi="Courier New" w:cs="Courier New"/>
        </w:rPr>
        <w:t xml:space="preserve"> </w:t>
      </w:r>
      <w:r w:rsidRPr="00842906">
        <w:rPr>
          <w:rFonts w:ascii="Courier New" w:hAnsi="Courier New" w:cs="Courier New"/>
        </w:rPr>
        <w:t xml:space="preserve"> The notice shall state:</w:t>
      </w:r>
    </w:p>
    <w:p w14:paraId="75F63B0B" w14:textId="77777777" w:rsidR="00C7284A" w:rsidRPr="00842906" w:rsidRDefault="00C7284A" w:rsidP="00C7284A">
      <w:pPr>
        <w:pStyle w:val="P06-00"/>
        <w:rPr>
          <w:rFonts w:ascii="Courier New" w:hAnsi="Courier New" w:cs="Courier New"/>
        </w:rPr>
      </w:pPr>
      <w:r w:rsidRPr="00842906">
        <w:rPr>
          <w:rFonts w:ascii="Courier New" w:hAnsi="Courier New" w:cs="Courier New"/>
        </w:rPr>
        <w:t>1.  The place of holding the election.</w:t>
      </w:r>
    </w:p>
    <w:p w14:paraId="02441E7E" w14:textId="77777777" w:rsidR="00C7284A" w:rsidRPr="00842906" w:rsidRDefault="00C7284A" w:rsidP="00C7284A">
      <w:pPr>
        <w:pStyle w:val="P06-00"/>
        <w:rPr>
          <w:rFonts w:ascii="Courier New" w:hAnsi="Courier New" w:cs="Courier New"/>
        </w:rPr>
      </w:pPr>
      <w:r w:rsidRPr="00842906">
        <w:rPr>
          <w:rFonts w:ascii="Courier New" w:hAnsi="Courier New" w:cs="Courier New"/>
        </w:rPr>
        <w:t>2.  The hours during the day, not less than six, in which the polls will be open.</w:t>
      </w:r>
    </w:p>
    <w:p w14:paraId="0A52873E" w14:textId="77777777" w:rsidR="00C7284A" w:rsidRPr="00842906" w:rsidRDefault="00C7284A" w:rsidP="00C7284A">
      <w:pPr>
        <w:pStyle w:val="P06-00"/>
        <w:rPr>
          <w:rFonts w:ascii="Courier New" w:hAnsi="Courier New" w:cs="Courier New"/>
        </w:rPr>
      </w:pPr>
      <w:r w:rsidRPr="00842906">
        <w:rPr>
          <w:rFonts w:ascii="Courier New" w:hAnsi="Courier New" w:cs="Courier New"/>
        </w:rPr>
        <w:t>3.  If it is a bond election, the amount of bonds to be authorized for the district, the maximum rate of interest to be borne on the bonds, the maximum term of the bonds, not exceeding thirty years, and the purposes for which the monies raised will be used.</w:t>
      </w:r>
    </w:p>
    <w:p w14:paraId="1B1B033C" w14:textId="77777777" w:rsidR="00C7284A" w:rsidRPr="00842906" w:rsidRDefault="00C7284A" w:rsidP="00C7284A">
      <w:pPr>
        <w:pStyle w:val="P06-00"/>
        <w:rPr>
          <w:rFonts w:ascii="Courier New" w:hAnsi="Courier New" w:cs="Courier New"/>
        </w:rPr>
      </w:pPr>
      <w:r w:rsidRPr="00842906">
        <w:rPr>
          <w:rFonts w:ascii="Courier New" w:hAnsi="Courier New" w:cs="Courier New"/>
        </w:rPr>
        <w:t>4.  If it is an ad valorem tax levy election pursuant to section 48</w:t>
      </w:r>
      <w:r w:rsidRPr="00842906">
        <w:rPr>
          <w:rFonts w:ascii="Courier New" w:hAnsi="Courier New" w:cs="Courier New"/>
        </w:rPr>
        <w:noBreakHyphen/>
        <w:t>7022 or 48-7023, the maximum tax rate per $100 of net assessed limited property valuation to be imposed, the purposes for which the monies raised will be used and the existing maximum authorized tax rate.</w:t>
      </w:r>
    </w:p>
    <w:p w14:paraId="7657D79F" w14:textId="03167199" w:rsidR="00C7284A" w:rsidRPr="00842906" w:rsidRDefault="00C7284A" w:rsidP="00C7284A">
      <w:pPr>
        <w:pStyle w:val="P06-00"/>
        <w:rPr>
          <w:rFonts w:ascii="Courier New" w:hAnsi="Courier New" w:cs="Courier New"/>
        </w:rPr>
      </w:pPr>
      <w:r w:rsidRPr="00842906">
        <w:rPr>
          <w:rFonts w:ascii="Courier New" w:hAnsi="Courier New" w:cs="Courier New"/>
        </w:rPr>
        <w:t xml:space="preserve">5.  If it is an assessment levy election </w:t>
      </w:r>
      <w:r w:rsidR="00443DD5" w:rsidRPr="00842906">
        <w:rPr>
          <w:rFonts w:ascii="Courier New" w:hAnsi="Courier New" w:cs="Courier New"/>
        </w:rPr>
        <w:t>pursuant</w:t>
      </w:r>
      <w:r w:rsidRPr="00842906">
        <w:rPr>
          <w:rFonts w:ascii="Courier New" w:hAnsi="Courier New" w:cs="Courier New"/>
        </w:rPr>
        <w:t xml:space="preserve"> to section 48</w:t>
      </w:r>
      <w:r w:rsidRPr="00842906">
        <w:rPr>
          <w:rFonts w:ascii="Courier New" w:hAnsi="Courier New" w:cs="Courier New"/>
        </w:rPr>
        <w:noBreakHyphen/>
        <w:t>7023, the maximum assessment rate to be imposed, the purposes for which the monies raised will be used and the existing maximum assessment rate, if any.</w:t>
      </w:r>
    </w:p>
    <w:p w14:paraId="22F7E09E" w14:textId="77777777" w:rsidR="00C7284A" w:rsidRPr="00842906" w:rsidRDefault="00C7284A" w:rsidP="00C7284A">
      <w:pPr>
        <w:pStyle w:val="P06-00"/>
        <w:rPr>
          <w:rFonts w:ascii="Courier New" w:hAnsi="Courier New" w:cs="Courier New"/>
        </w:rPr>
      </w:pPr>
      <w:r w:rsidRPr="00842906">
        <w:rPr>
          <w:rFonts w:ascii="Courier New" w:hAnsi="Courier New" w:cs="Courier New"/>
        </w:rPr>
        <w:t>6.  That a general plan is on file with the clerk.</w:t>
      </w:r>
    </w:p>
    <w:p w14:paraId="1A70D435" w14:textId="36BC4F41" w:rsidR="00C7284A" w:rsidRPr="00842906" w:rsidRDefault="00C7284A" w:rsidP="00C7284A">
      <w:pPr>
        <w:pStyle w:val="P06-00"/>
        <w:rPr>
          <w:rFonts w:ascii="Courier New" w:hAnsi="Courier New" w:cs="Courier New"/>
        </w:rPr>
      </w:pPr>
      <w:r w:rsidRPr="00842906">
        <w:rPr>
          <w:rFonts w:ascii="Courier New" w:hAnsi="Courier New" w:cs="Courier New"/>
        </w:rPr>
        <w:t xml:space="preserve">B.  The board shall determine the date of the election and, if applicable, the polling places for the election and may consolidate precincts.  The clerk shall prepare a list of eligible voters in the election. </w:t>
      </w:r>
      <w:r w:rsidR="00443DD5" w:rsidRPr="00842906">
        <w:rPr>
          <w:rFonts w:ascii="Courier New" w:hAnsi="Courier New" w:cs="Courier New"/>
        </w:rPr>
        <w:t xml:space="preserve"> </w:t>
      </w:r>
      <w:r w:rsidRPr="00842906">
        <w:rPr>
          <w:rFonts w:ascii="Courier New" w:hAnsi="Courier New" w:cs="Courier New"/>
        </w:rPr>
        <w:t>A prospective landowner voter shall execute an affidavit stating that the voter is the owner of land in the district and is qualified to vote pursuant to this section and stating the parcel number owned by the voter.</w:t>
      </w:r>
      <w:r w:rsidR="00443DD5" w:rsidRPr="00842906">
        <w:rPr>
          <w:rFonts w:ascii="Courier New" w:hAnsi="Courier New" w:cs="Courier New"/>
        </w:rPr>
        <w:t xml:space="preserve"> </w:t>
      </w:r>
      <w:r w:rsidRPr="00842906">
        <w:rPr>
          <w:rFonts w:ascii="Courier New" w:hAnsi="Courier New" w:cs="Courier New"/>
        </w:rPr>
        <w:t xml:space="preserve"> Election board members may administer oaths or take all affirmations for these purposes. </w:t>
      </w:r>
      <w:r w:rsidR="00443DD5" w:rsidRPr="00842906">
        <w:rPr>
          <w:rFonts w:ascii="Courier New" w:hAnsi="Courier New" w:cs="Courier New"/>
        </w:rPr>
        <w:t xml:space="preserve"> </w:t>
      </w:r>
      <w:r w:rsidRPr="00842906">
        <w:rPr>
          <w:rFonts w:ascii="Courier New" w:hAnsi="Courier New" w:cs="Courier New"/>
        </w:rPr>
        <w:t>An election held pursuant to this article is not subject to title 16, chapter 2, article 3.</w:t>
      </w:r>
    </w:p>
    <w:p w14:paraId="7589C1AE" w14:textId="5AF700F8" w:rsidR="00C7284A" w:rsidRPr="00842906" w:rsidRDefault="00C7284A" w:rsidP="00C7284A">
      <w:pPr>
        <w:pStyle w:val="P06-00"/>
        <w:rPr>
          <w:rFonts w:ascii="Courier New" w:hAnsi="Courier New" w:cs="Courier New"/>
        </w:rPr>
      </w:pPr>
      <w:r w:rsidRPr="00842906">
        <w:rPr>
          <w:rFonts w:ascii="Courier New" w:hAnsi="Courier New" w:cs="Courier New"/>
        </w:rPr>
        <w:t xml:space="preserve">C.  Only </w:t>
      </w:r>
      <w:r w:rsidR="007767A1" w:rsidRPr="00842906">
        <w:rPr>
          <w:rFonts w:ascii="Courier New" w:hAnsi="Courier New" w:cs="Courier New"/>
        </w:rPr>
        <w:t>the owners of real property in the district and their designated representatives are eligible to vote in an election regarding an ad valorem tax levy election, an assessment election, an O/M tax election, an election for the board of directors of the district and in an election for dissolution.  Voting eligibility is based on ownership of real property subject to taxation or assessment by the district</w:t>
      </w:r>
      <w:r w:rsidRPr="00842906">
        <w:rPr>
          <w:rFonts w:ascii="Courier New" w:hAnsi="Courier New" w:cs="Courier New"/>
        </w:rPr>
        <w:t>. Corporations, partnerships and other business entities are eligible to vote as property owners, but only one vote may be cast for each one</w:t>
      </w:r>
      <w:r w:rsidRPr="00842906">
        <w:rPr>
          <w:rFonts w:ascii="Courier New" w:hAnsi="Courier New" w:cs="Courier New"/>
        </w:rPr>
        <w:noBreakHyphen/>
        <w:t xml:space="preserve">seventh of an acre of real property in the district, except that any fraction of ownership of real property that is less than one-seventh of an acre entitles the owner to cast one vote. </w:t>
      </w:r>
      <w:r w:rsidR="007767A1" w:rsidRPr="00842906">
        <w:rPr>
          <w:rFonts w:ascii="Courier New" w:hAnsi="Courier New" w:cs="Courier New"/>
        </w:rPr>
        <w:t xml:space="preserve"> </w:t>
      </w:r>
      <w:r w:rsidRPr="00842906">
        <w:rPr>
          <w:rFonts w:ascii="Courier New" w:hAnsi="Courier New" w:cs="Courier New"/>
        </w:rPr>
        <w:t xml:space="preserve">A majority of the acreage as represented by the votes cast at an election conducted solely under the acreage system shall determine the result. </w:t>
      </w:r>
      <w:r w:rsidR="007767A1" w:rsidRPr="00842906">
        <w:rPr>
          <w:rFonts w:ascii="Courier New" w:hAnsi="Courier New" w:cs="Courier New"/>
        </w:rPr>
        <w:t xml:space="preserve"> </w:t>
      </w:r>
      <w:r w:rsidRPr="00842906">
        <w:rPr>
          <w:rFonts w:ascii="Courier New" w:hAnsi="Courier New" w:cs="Courier New"/>
        </w:rPr>
        <w:t>An acreage system election shall be conducted pursuant to the procedures prescribed in sections 48</w:t>
      </w:r>
      <w:r w:rsidRPr="00842906">
        <w:rPr>
          <w:rFonts w:ascii="Courier New" w:hAnsi="Courier New" w:cs="Courier New"/>
        </w:rPr>
        <w:noBreakHyphen/>
        <w:t xml:space="preserve">3042 through 48-3051 as nearly as practicable. </w:t>
      </w:r>
      <w:r w:rsidR="007767A1" w:rsidRPr="00842906">
        <w:rPr>
          <w:rFonts w:ascii="Courier New" w:hAnsi="Courier New" w:cs="Courier New"/>
        </w:rPr>
        <w:t xml:space="preserve"> Q</w:t>
      </w:r>
      <w:r w:rsidRPr="00842906">
        <w:rPr>
          <w:rFonts w:ascii="Courier New" w:hAnsi="Courier New" w:cs="Courier New"/>
        </w:rPr>
        <w:t xml:space="preserve">ualified electors are </w:t>
      </w:r>
      <w:r w:rsidR="007767A1" w:rsidRPr="00842906">
        <w:rPr>
          <w:rFonts w:ascii="Courier New" w:hAnsi="Courier New" w:cs="Courier New"/>
        </w:rPr>
        <w:t xml:space="preserve">eligible </w:t>
      </w:r>
      <w:r w:rsidRPr="00842906">
        <w:rPr>
          <w:rFonts w:ascii="Courier New" w:hAnsi="Courier New" w:cs="Courier New"/>
        </w:rPr>
        <w:t>to vote in an election regarding general obligation bonds.</w:t>
      </w:r>
    </w:p>
    <w:p w14:paraId="40D8148A" w14:textId="7520D68B" w:rsidR="00C7284A" w:rsidRPr="00842906" w:rsidRDefault="00C7284A" w:rsidP="00C7284A">
      <w:pPr>
        <w:pStyle w:val="P06-00"/>
        <w:rPr>
          <w:rFonts w:ascii="Courier New" w:hAnsi="Courier New" w:cs="Courier New"/>
        </w:rPr>
      </w:pPr>
      <w:r w:rsidRPr="00842906">
        <w:rPr>
          <w:rFonts w:ascii="Courier New" w:hAnsi="Courier New" w:cs="Courier New"/>
        </w:rPr>
        <w:t>D.  Except as otherwise provided by this article, the election shall comply with the general election laws of this state, except that the words to appear on the ballots shall be for a bond election "bonds, yes" and "bonds, no", for a tax election if no tax is in place "tax, yes" and "tax, no"</w:t>
      </w:r>
      <w:r w:rsidR="007767A1" w:rsidRPr="00842906">
        <w:rPr>
          <w:rFonts w:ascii="Courier New" w:hAnsi="Courier New" w:cs="Courier New"/>
        </w:rPr>
        <w:t>,</w:t>
      </w:r>
      <w:r w:rsidRPr="00842906">
        <w:rPr>
          <w:rFonts w:ascii="Courier New" w:hAnsi="Courier New" w:cs="Courier New"/>
        </w:rPr>
        <w:t xml:space="preserve"> </w:t>
      </w:r>
      <w:r w:rsidR="007767A1" w:rsidRPr="00842906">
        <w:rPr>
          <w:rFonts w:ascii="Courier New" w:hAnsi="Courier New" w:cs="Courier New"/>
        </w:rPr>
        <w:t>for an assessment levy election "assessment, yes" and "assessment</w:t>
      </w:r>
      <w:r w:rsidRPr="00842906">
        <w:rPr>
          <w:rFonts w:ascii="Courier New" w:hAnsi="Courier New" w:cs="Courier New"/>
        </w:rPr>
        <w:t xml:space="preserve">, </w:t>
      </w:r>
      <w:r w:rsidR="007767A1" w:rsidRPr="00842906">
        <w:rPr>
          <w:rFonts w:ascii="Courier New" w:hAnsi="Courier New" w:cs="Courier New"/>
        </w:rPr>
        <w:t>no</w:t>
      </w:r>
      <w:r w:rsidRPr="00842906">
        <w:rPr>
          <w:rFonts w:ascii="Courier New" w:hAnsi="Courier New" w:cs="Courier New"/>
        </w:rPr>
        <w:t>" and for a tax election to change an existing maximum or eliminate an existing tax "tax change, yes" and "tax change, no". The returns of election shall be made to the board.</w:t>
      </w:r>
    </w:p>
    <w:p w14:paraId="3C98D45D" w14:textId="0A157FEC" w:rsidR="00C7284A" w:rsidRPr="00842906" w:rsidRDefault="00C7284A" w:rsidP="00C7284A">
      <w:pPr>
        <w:pStyle w:val="P06-00"/>
        <w:rPr>
          <w:rFonts w:ascii="Courier New" w:hAnsi="Courier New" w:cs="Courier New"/>
        </w:rPr>
      </w:pPr>
      <w:r w:rsidRPr="00842906">
        <w:rPr>
          <w:rFonts w:ascii="Courier New" w:hAnsi="Courier New" w:cs="Courier New"/>
        </w:rPr>
        <w:t xml:space="preserve">E.  Within fourteen days after an election, the board shall meet and canvass the returns. </w:t>
      </w:r>
      <w:r w:rsidR="00681422" w:rsidRPr="00842906">
        <w:rPr>
          <w:rFonts w:ascii="Courier New" w:hAnsi="Courier New" w:cs="Courier New"/>
        </w:rPr>
        <w:t xml:space="preserve"> </w:t>
      </w:r>
      <w:r w:rsidRPr="00842906">
        <w:rPr>
          <w:rFonts w:ascii="Courier New" w:hAnsi="Courier New" w:cs="Courier New"/>
        </w:rPr>
        <w:t>If the majority of acreage as represented by the votes cast at the election is in favor of imposing the tax, the board shall enter that fact on its minutes.</w:t>
      </w:r>
      <w:r w:rsidR="00443DD5" w:rsidRPr="00842906">
        <w:rPr>
          <w:rFonts w:ascii="Courier New" w:hAnsi="Courier New" w:cs="Courier New"/>
        </w:rPr>
        <w:t xml:space="preserve"> </w:t>
      </w:r>
      <w:r w:rsidRPr="00842906">
        <w:rPr>
          <w:rFonts w:ascii="Courier New" w:hAnsi="Courier New" w:cs="Courier New"/>
        </w:rPr>
        <w:t xml:space="preserve"> The canvass may be continued from time to time. </w:t>
      </w:r>
      <w:r w:rsidR="00681422" w:rsidRPr="00842906">
        <w:rPr>
          <w:rFonts w:ascii="Courier New" w:hAnsi="Courier New" w:cs="Courier New"/>
        </w:rPr>
        <w:t xml:space="preserve"> </w:t>
      </w:r>
      <w:r w:rsidRPr="00842906">
        <w:rPr>
          <w:rFonts w:ascii="Courier New" w:hAnsi="Courier New" w:cs="Courier New"/>
        </w:rPr>
        <w:t>Failure of a majority to vote in favor of the matter submitted does not prejudice the submission of the same or similar matters at a later election.</w:t>
      </w:r>
      <w:r w:rsidR="007767A1" w:rsidRPr="00842906">
        <w:rPr>
          <w:rFonts w:ascii="Courier New" w:hAnsi="Courier New" w:cs="Courier New"/>
        </w:rPr>
        <w:t xml:space="preserve"> </w:t>
      </w:r>
      <w:r w:rsidRPr="00842906">
        <w:rPr>
          <w:rFonts w:ascii="Courier New" w:hAnsi="Courier New" w:cs="Courier New"/>
        </w:rPr>
        <w:t xml:space="preserve"> </w:t>
      </w:r>
      <w:r w:rsidR="007767A1" w:rsidRPr="00842906">
        <w:rPr>
          <w:rFonts w:ascii="Courier New" w:hAnsi="Courier New" w:cs="Courier New"/>
        </w:rPr>
        <w:t>Any challenge to the conduct or outcome of an election held pursuant to this chapter must be commenced within thirty days after the canvass of the election and shall be limited to whether the district complied with the procedural requirements of this chapter</w:t>
      </w:r>
      <w:r w:rsidRPr="00842906">
        <w:rPr>
          <w:rFonts w:ascii="Courier New" w:hAnsi="Courier New" w:cs="Courier New"/>
        </w:rPr>
        <w:t>.</w:t>
      </w:r>
    </w:p>
    <w:p w14:paraId="4E17D2A5" w14:textId="66B5308F" w:rsidR="00C7284A" w:rsidRPr="00842906" w:rsidRDefault="007767A1" w:rsidP="00C7284A">
      <w:pPr>
        <w:pStyle w:val="P06-00"/>
        <w:rPr>
          <w:rFonts w:ascii="Courier New" w:hAnsi="Courier New" w:cs="Courier New"/>
        </w:rPr>
      </w:pPr>
      <w:r w:rsidRPr="00842906">
        <w:rPr>
          <w:rFonts w:ascii="Courier New" w:hAnsi="Courier New" w:cs="Courier New"/>
        </w:rPr>
        <w:t>F</w:t>
      </w:r>
      <w:r w:rsidR="00C7284A" w:rsidRPr="00842906">
        <w:rPr>
          <w:rFonts w:ascii="Courier New" w:hAnsi="Courier New" w:cs="Courier New"/>
        </w:rPr>
        <w:t>.  If a person listed on the assessment roll is no longer the owner of land in the district and the name of the successor owner becomes known and is verified by recorded deed or other similar evidence of transfer of ownership, the successor owner is deemed to be the owner for the purposes of this article.</w:t>
      </w:r>
    </w:p>
    <w:p w14:paraId="02F8DC23" w14:textId="77777777" w:rsidR="00C7284A" w:rsidRPr="00842906" w:rsidRDefault="00C7284A" w:rsidP="00C7284A">
      <w:pPr>
        <w:pStyle w:val="P06-00"/>
        <w:rPr>
          <w:rFonts w:ascii="Courier New" w:hAnsi="Courier New" w:cs="Courier New"/>
        </w:rPr>
      </w:pPr>
      <w:r w:rsidRPr="00842906">
        <w:rPr>
          <w:rFonts w:ascii="Courier New" w:hAnsi="Courier New" w:cs="Courier New"/>
        </w:rPr>
        <w:t>G.  Notwithstanding any other provision of this article, if no person has registered to vote within the district within fifty days immediately preceding any scheduled election date, any election required to be held pursuant to this article shall be held with the vote by the owners of land within the district who are qualified electors of this state and other landowners according to section 48-3043.  Each owner has the number of votes or portion of votes equal to the number of acres or portion of acres rounded upward to the nearest one-fifth of an acre owned in the district by that person.</w:t>
      </w:r>
    </w:p>
    <w:p w14:paraId="4D223D50" w14:textId="0AFFDDDD" w:rsidR="00F540AD" w:rsidRPr="00842906" w:rsidRDefault="00C7284A" w:rsidP="00C7284A">
      <w:pPr>
        <w:pStyle w:val="P06-00"/>
        <w:rPr>
          <w:rFonts w:ascii="Courier New" w:hAnsi="Courier New" w:cs="Courier New"/>
        </w:rPr>
      </w:pPr>
      <w:r w:rsidRPr="00842906">
        <w:rPr>
          <w:rFonts w:ascii="Courier New" w:hAnsi="Courier New" w:cs="Courier New"/>
        </w:rPr>
        <w:t>H.  </w:t>
      </w:r>
      <w:r w:rsidR="007767A1" w:rsidRPr="00842906">
        <w:rPr>
          <w:rFonts w:ascii="Courier New" w:hAnsi="Courier New" w:cs="Courier New"/>
        </w:rPr>
        <w:t>Notwithstanding any other provision of this article, if the district receives a consent to waiver signed by owners of all of the land in the district, the district may waive any or all requirements of posting, publication, mailing, notice, hearing and landowner election otherwise required in connection with assessments or assessment bonds.  On receipt of such consent to waiver, the district may levy the assessment and issue the assessment bonds without being required to comply with the provisions of this article for posting, publication, mailing, notice, hearing or landowner election</w:t>
      </w:r>
      <w:r w:rsidRPr="00842906">
        <w:rPr>
          <w:rFonts w:ascii="Courier New" w:hAnsi="Courier New" w:cs="Courier New"/>
        </w:rPr>
        <w:t xml:space="preserve">. </w:t>
      </w:r>
      <w:r w:rsidRPr="00842906">
        <w:rPr>
          <w:rFonts w:ascii="Courier New" w:hAnsi="Courier New" w:cs="Courier New"/>
        </w:rPr>
        <w:fldChar w:fldCharType="begin"/>
      </w:r>
      <w:r w:rsidRPr="00842906">
        <w:rPr>
          <w:rFonts w:ascii="Courier New" w:hAnsi="Courier New" w:cs="Courier New"/>
        </w:rPr>
        <w:instrText xml:space="preserve"> COMMENTS END_STATUTE \* MERGEFORMAT </w:instrText>
      </w:r>
      <w:r w:rsidRPr="00842906">
        <w:rPr>
          <w:rFonts w:ascii="Courier New" w:hAnsi="Courier New" w:cs="Courier New"/>
        </w:rPr>
        <w:fldChar w:fldCharType="separate"/>
      </w:r>
      <w:r w:rsidRPr="00842906">
        <w:rPr>
          <w:rFonts w:ascii="Courier New" w:hAnsi="Courier New" w:cs="Courier New"/>
          <w:vanish/>
        </w:rPr>
        <w:t>END_STATUTE</w:t>
      </w:r>
      <w:r w:rsidRPr="00842906">
        <w:rPr>
          <w:rFonts w:ascii="Courier New" w:hAnsi="Courier New" w:cs="Courier New"/>
        </w:rPr>
        <w:fldChar w:fldCharType="end"/>
      </w:r>
    </w:p>
    <w:sectPr w:rsidR="00F540AD" w:rsidRPr="00842906" w:rsidSect="00C7284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3D5F7" w14:textId="77777777" w:rsidR="00B2504F" w:rsidRDefault="00B2504F">
      <w:r>
        <w:separator/>
      </w:r>
    </w:p>
  </w:endnote>
  <w:endnote w:type="continuationSeparator" w:id="0">
    <w:p w14:paraId="72CF4731" w14:textId="77777777" w:rsidR="00B2504F" w:rsidRDefault="00B25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4F196" w14:textId="77777777" w:rsidR="00B2504F" w:rsidRDefault="00B2504F">
      <w:r>
        <w:separator/>
      </w:r>
    </w:p>
  </w:footnote>
  <w:footnote w:type="continuationSeparator" w:id="0">
    <w:p w14:paraId="153D9425" w14:textId="77777777" w:rsidR="00B2504F" w:rsidRDefault="00B250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17925345">
    <w:abstractNumId w:val="8"/>
  </w:num>
  <w:num w:numId="2" w16cid:durableId="1723408358">
    <w:abstractNumId w:val="8"/>
  </w:num>
  <w:num w:numId="3" w16cid:durableId="1740444727">
    <w:abstractNumId w:val="7"/>
  </w:num>
  <w:num w:numId="4" w16cid:durableId="1953512124">
    <w:abstractNumId w:val="7"/>
  </w:num>
  <w:num w:numId="5" w16cid:durableId="785002110">
    <w:abstractNumId w:val="10"/>
  </w:num>
  <w:num w:numId="6" w16cid:durableId="1546331803">
    <w:abstractNumId w:val="11"/>
  </w:num>
  <w:num w:numId="7" w16cid:durableId="1137381281">
    <w:abstractNumId w:val="12"/>
  </w:num>
  <w:num w:numId="8" w16cid:durableId="1926761868">
    <w:abstractNumId w:val="9"/>
  </w:num>
  <w:num w:numId="9" w16cid:durableId="2029136560">
    <w:abstractNumId w:val="6"/>
  </w:num>
  <w:num w:numId="10" w16cid:durableId="2074697030">
    <w:abstractNumId w:val="5"/>
  </w:num>
  <w:num w:numId="11" w16cid:durableId="639070253">
    <w:abstractNumId w:val="4"/>
  </w:num>
  <w:num w:numId="12" w16cid:durableId="257326006">
    <w:abstractNumId w:val="3"/>
  </w:num>
  <w:num w:numId="13" w16cid:durableId="1104962508">
    <w:abstractNumId w:val="2"/>
  </w:num>
  <w:num w:numId="14" w16cid:durableId="913664093">
    <w:abstractNumId w:val="1"/>
  </w:num>
  <w:num w:numId="15" w16cid:durableId="1162895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84A"/>
    <w:rsid w:val="00010503"/>
    <w:rsid w:val="00033AE7"/>
    <w:rsid w:val="002C7C51"/>
    <w:rsid w:val="00443DD5"/>
    <w:rsid w:val="004944E2"/>
    <w:rsid w:val="0065488E"/>
    <w:rsid w:val="00681422"/>
    <w:rsid w:val="006E1B1F"/>
    <w:rsid w:val="007767A1"/>
    <w:rsid w:val="00842906"/>
    <w:rsid w:val="00A56322"/>
    <w:rsid w:val="00B2504F"/>
    <w:rsid w:val="00BA20E4"/>
    <w:rsid w:val="00BE341A"/>
    <w:rsid w:val="00C7284A"/>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AA2F8"/>
  <w15:chartTrackingRefBased/>
  <w15:docId w15:val="{47D6A5A1-E283-471A-9135-FA1A9D38B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TemporaryLaw">
    <w:name w:val="Temporary Law"/>
    <w:rsid w:val="00C7284A"/>
    <w:rPr>
      <w:caps w:val="0"/>
      <w:noProof w:val="0"/>
      <w:color w:val="0000FF"/>
      <w:lang w:val="en-US"/>
    </w:rPr>
  </w:style>
  <w:style w:type="character" w:customStyle="1" w:styleId="P06-00Char">
    <w:name w:val="P 06-00 Char"/>
    <w:link w:val="P06-00"/>
    <w:rsid w:val="00C7284A"/>
    <w:rPr>
      <w:rFonts w:ascii="Letter Gothic-Drafting" w:hAnsi="Letter Gothic-Drafting"/>
      <w:b/>
      <w:snapToGrid w:val="0"/>
    </w:rPr>
  </w:style>
  <w:style w:type="character" w:customStyle="1" w:styleId="SEC06-17Char">
    <w:name w:val="SEC 06-17 Char"/>
    <w:link w:val="SEC06-17"/>
    <w:rsid w:val="00C7284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1128</Words>
  <Characters>5483</Characters>
  <Application>Microsoft Office Word</Application>
  <DocSecurity>0</DocSecurity>
  <Lines>101</Lines>
  <Paragraphs>18</Paragraphs>
  <ScaleCrop>false</ScaleCrop>
  <HeadingPairs>
    <vt:vector size="2" baseType="variant">
      <vt:variant>
        <vt:lpstr>Title</vt:lpstr>
      </vt:variant>
      <vt:variant>
        <vt:i4>1</vt:i4>
      </vt:variant>
    </vt:vector>
  </HeadingPairs>
  <TitlesOfParts>
    <vt:vector size="1" baseType="lpstr">
      <vt:lpstr>48-7041; Notice and conduct of elections; eligible voters_x000d_</vt:lpstr>
    </vt:vector>
  </TitlesOfParts>
  <Company>LCS</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48-7041; Notice and conduct of elections; eligible voters</dc:title>
  <dc:subject>Notice and conduct of elections; eligible voters</dc:subject>
  <dc:creator>Arizona Legislative Council</dc:creator>
  <cp:keywords/>
  <dc:description>0123.docx - 572R - 2026</dc:description>
  <cp:lastModifiedBy>dbupdate</cp:lastModifiedBy>
  <cp:revision>2</cp:revision>
  <dcterms:created xsi:type="dcterms:W3CDTF">2026-09-10T21:58:00Z</dcterms:created>
  <dcterms:modified xsi:type="dcterms:W3CDTF">2026-09-10T21:58:00Z</dcterms:modified>
</cp:coreProperties>
</file>