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6A931" w14:textId="77777777" w:rsidR="00132F65" w:rsidRPr="00EF3751" w:rsidRDefault="00E21FBA">
      <w:pPr>
        <w:pStyle w:val="SEC06-18"/>
        <w:rPr>
          <w:rFonts w:ascii="Courier New" w:hAnsi="Courier New"/>
          <w:noProof w:val="0"/>
        </w:rPr>
      </w:pPr>
      <w:r w:rsidRPr="00EF3751">
        <w:rPr>
          <w:rFonts w:ascii="Courier New" w:hAnsi="Courier New"/>
          <w:vanish/>
        </w:rPr>
        <w:fldChar w:fldCharType="begin"/>
      </w:r>
      <w:r w:rsidRPr="00EF3751">
        <w:rPr>
          <w:rFonts w:ascii="Courier New" w:hAnsi="Courier New"/>
          <w:vanish/>
        </w:rPr>
        <w:instrText xml:space="preserve"> COMMENTS START_STATUTE \* MERGEFORMAT </w:instrText>
      </w:r>
      <w:r w:rsidRPr="00EF3751">
        <w:rPr>
          <w:rFonts w:ascii="Courier New" w:hAnsi="Courier New"/>
          <w:vanish/>
        </w:rPr>
        <w:fldChar w:fldCharType="separate"/>
      </w:r>
      <w:r w:rsidRPr="00EF3751">
        <w:rPr>
          <w:rFonts w:ascii="Courier New" w:hAnsi="Courier New"/>
          <w:vanish/>
        </w:rPr>
        <w:t>START_STATUTE</w:t>
      </w:r>
      <w:r w:rsidRPr="00EF3751">
        <w:rPr>
          <w:rFonts w:ascii="Courier New" w:hAnsi="Courier New"/>
          <w:vanish/>
        </w:rPr>
        <w:fldChar w:fldCharType="end"/>
      </w:r>
      <w:r w:rsidR="00132F65" w:rsidRPr="00EF3751">
        <w:rPr>
          <w:rStyle w:val="SNUM"/>
          <w:rFonts w:ascii="Courier New" w:hAnsi="Courier New"/>
          <w:noProof w:val="0"/>
        </w:rPr>
        <w:t>48-3425</w:t>
      </w:r>
      <w:r w:rsidR="00132F65" w:rsidRPr="00EF3751">
        <w:rPr>
          <w:rFonts w:ascii="Courier New" w:hAnsi="Courier New"/>
          <w:noProof w:val="0"/>
        </w:rPr>
        <w:t>.  </w:t>
      </w:r>
      <w:r w:rsidR="00132F65" w:rsidRPr="00EF3751">
        <w:rPr>
          <w:rStyle w:val="SECHEAD"/>
          <w:rFonts w:ascii="Courier New" w:hAnsi="Courier New"/>
          <w:noProof w:val="0"/>
        </w:rPr>
        <w:t>Immediate organization of district on filing petition signed by all landowners</w:t>
      </w:r>
    </w:p>
    <w:p w14:paraId="00B5A03C" w14:textId="77777777" w:rsidR="00132F65" w:rsidRPr="00EF3751" w:rsidRDefault="00132F65">
      <w:pPr>
        <w:pStyle w:val="P06-00"/>
        <w:rPr>
          <w:rFonts w:ascii="Courier New" w:hAnsi="Courier New"/>
          <w:noProof w:val="0"/>
        </w:rPr>
      </w:pPr>
      <w:r w:rsidRPr="00EF3751">
        <w:rPr>
          <w:rFonts w:ascii="Courier New" w:hAnsi="Courier New"/>
          <w:noProof w:val="0"/>
        </w:rPr>
        <w:t>When a petition filed as provided in section 48</w:t>
      </w:r>
      <w:r w:rsidRPr="00EF3751">
        <w:rPr>
          <w:rFonts w:ascii="Courier New" w:hAnsi="Courier New"/>
          <w:noProof w:val="0"/>
        </w:rPr>
        <w:noBreakHyphen/>
        <w:t>3422 purports to be signed by the owners of the entire acreage in the proposed district and the board of supervisors finds that it is in fact signed by the owners of all of the acreage, the board may immediately enter an order declaring the district duly organized.  The order shall have the same effect as if entered pursuant to section 48</w:t>
      </w:r>
      <w:r w:rsidRPr="00EF3751">
        <w:rPr>
          <w:rFonts w:ascii="Courier New" w:hAnsi="Courier New"/>
          <w:noProof w:val="0"/>
        </w:rPr>
        <w:noBreakHyphen/>
        <w:t xml:space="preserve">3424. </w:t>
      </w:r>
      <w:r w:rsidR="00E21FBA" w:rsidRPr="00EF3751">
        <w:rPr>
          <w:rFonts w:ascii="Courier New" w:hAnsi="Courier New"/>
          <w:vanish/>
        </w:rPr>
        <w:fldChar w:fldCharType="begin"/>
      </w:r>
      <w:r w:rsidR="00E21FBA" w:rsidRPr="00EF3751">
        <w:rPr>
          <w:rFonts w:ascii="Courier New" w:hAnsi="Courier New"/>
          <w:vanish/>
        </w:rPr>
        <w:instrText xml:space="preserve"> COMMENTS END_STATUTE \* MERGEFORMAT </w:instrText>
      </w:r>
      <w:r w:rsidR="00E21FBA" w:rsidRPr="00EF3751">
        <w:rPr>
          <w:rFonts w:ascii="Courier New" w:hAnsi="Courier New"/>
          <w:vanish/>
        </w:rPr>
        <w:fldChar w:fldCharType="separate"/>
      </w:r>
      <w:r w:rsidR="00E21FBA" w:rsidRPr="00EF3751">
        <w:rPr>
          <w:rFonts w:ascii="Courier New" w:hAnsi="Courier New"/>
          <w:vanish/>
        </w:rPr>
        <w:t>END_STATUTE</w:t>
      </w:r>
      <w:r w:rsidR="00E21FBA" w:rsidRPr="00EF3751">
        <w:rPr>
          <w:rFonts w:ascii="Courier New" w:hAnsi="Courier New"/>
          <w:vanish/>
        </w:rPr>
        <w:fldChar w:fldCharType="end"/>
      </w:r>
    </w:p>
    <w:sectPr w:rsidR="00132F65" w:rsidRPr="00EF3751">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E80A6" w14:textId="77777777" w:rsidR="00F37F5F" w:rsidRDefault="00F37F5F">
      <w:r>
        <w:separator/>
      </w:r>
    </w:p>
  </w:endnote>
  <w:endnote w:type="continuationSeparator" w:id="0">
    <w:p w14:paraId="58C49776" w14:textId="77777777" w:rsidR="00F37F5F" w:rsidRDefault="00F37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11126" w14:textId="77777777" w:rsidR="00132F65" w:rsidRDefault="00132F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2AD2F" w14:textId="77777777" w:rsidR="00132F65" w:rsidRDefault="00132F65">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5BAAE" w14:textId="77777777" w:rsidR="00132F65" w:rsidRDefault="00132F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A1FDF" w14:textId="77777777" w:rsidR="00F37F5F" w:rsidRDefault="00F37F5F">
      <w:r>
        <w:separator/>
      </w:r>
    </w:p>
  </w:footnote>
  <w:footnote w:type="continuationSeparator" w:id="0">
    <w:p w14:paraId="342CFF13" w14:textId="77777777" w:rsidR="00F37F5F" w:rsidRDefault="00F37F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7968E" w14:textId="77777777" w:rsidR="00132F65" w:rsidRDefault="00132F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2885" w14:textId="77777777" w:rsidR="00132F65" w:rsidRDefault="00132F65">
    <w:pPr>
      <w:pStyle w:val="Header"/>
    </w:pPr>
  </w:p>
  <w:p w14:paraId="677127EB" w14:textId="77777777" w:rsidR="00132F65" w:rsidRDefault="00132F65">
    <w:pPr>
      <w:pStyle w:val="Header"/>
    </w:pPr>
  </w:p>
  <w:p w14:paraId="7B1545A6" w14:textId="77777777" w:rsidR="00132F65" w:rsidRDefault="00132F65">
    <w:pPr>
      <w:pStyle w:val="Header"/>
    </w:pPr>
  </w:p>
  <w:p w14:paraId="7A1DE4FE" w14:textId="77777777" w:rsidR="00132F65" w:rsidRDefault="00132F65">
    <w:pPr>
      <w:pStyle w:val="Header"/>
    </w:pPr>
  </w:p>
  <w:p w14:paraId="67E6CF7E" w14:textId="77777777" w:rsidR="00132F65" w:rsidRDefault="00132F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88FD3" w14:textId="77777777" w:rsidR="00132F65" w:rsidRDefault="00132F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FBA"/>
    <w:rsid w:val="00132F65"/>
    <w:rsid w:val="00E21FBA"/>
    <w:rsid w:val="00EF3751"/>
    <w:rsid w:val="00F37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CEC8DC"/>
  <w15:chartTrackingRefBased/>
  <w15:docId w15:val="{FA64CA84-B4B5-4DEC-90E5-82CFD959E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100</Words>
  <Characters>491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48-3425</vt:lpstr>
    </vt:vector>
  </TitlesOfParts>
  <Company>LCS</Company>
  <LinksUpToDate>false</LinksUpToDate>
  <CharactersWithSpaces>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48-3425; Immediate organization of district on filing petition signed by all landowners</dc:title>
  <dc:subject>Immediate organization of district on filing petition signed by all landowners</dc:subject>
  <dc:creator>Arizona Legislative Council</dc:creator>
  <cp:keywords/>
  <dc:description>48_x001e_3425</dc:description>
  <cp:lastModifiedBy>dbupdate</cp:lastModifiedBy>
  <cp:revision>2</cp:revision>
  <cp:lastPrinted>1999-03-22T18:35:00Z</cp:lastPrinted>
  <dcterms:created xsi:type="dcterms:W3CDTF">2026-09-10T21:11:00Z</dcterms:created>
  <dcterms:modified xsi:type="dcterms:W3CDTF">2026-09-10T21:11:00Z</dcterms:modified>
</cp:coreProperties>
</file>