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FBAA3" w14:textId="77777777" w:rsidR="008C5576" w:rsidRPr="008622BB" w:rsidRDefault="009779C6">
      <w:pPr>
        <w:pStyle w:val="SEC06-18"/>
        <w:rPr>
          <w:rFonts w:ascii="Courier New" w:hAnsi="Courier New"/>
          <w:noProof w:val="0"/>
        </w:rPr>
      </w:pPr>
      <w:r w:rsidRPr="008622BB">
        <w:rPr>
          <w:rFonts w:ascii="Courier New" w:hAnsi="Courier New"/>
          <w:vanish/>
        </w:rPr>
        <w:fldChar w:fldCharType="begin"/>
      </w:r>
      <w:r w:rsidRPr="008622BB">
        <w:rPr>
          <w:rFonts w:ascii="Courier New" w:hAnsi="Courier New"/>
          <w:vanish/>
        </w:rPr>
        <w:instrText xml:space="preserve"> COMMENTS START_STATUTE \* MERGEFORMAT </w:instrText>
      </w:r>
      <w:r w:rsidRPr="008622BB">
        <w:rPr>
          <w:rFonts w:ascii="Courier New" w:hAnsi="Courier New"/>
          <w:vanish/>
        </w:rPr>
        <w:fldChar w:fldCharType="separate"/>
      </w:r>
      <w:r w:rsidRPr="008622BB">
        <w:rPr>
          <w:rFonts w:ascii="Courier New" w:hAnsi="Courier New"/>
          <w:vanish/>
        </w:rPr>
        <w:t>START_STATUTE</w:t>
      </w:r>
      <w:r w:rsidRPr="008622BB">
        <w:rPr>
          <w:rFonts w:ascii="Courier New" w:hAnsi="Courier New"/>
          <w:vanish/>
        </w:rPr>
        <w:fldChar w:fldCharType="end"/>
      </w:r>
      <w:r w:rsidR="008C5576" w:rsidRPr="008622BB">
        <w:rPr>
          <w:rStyle w:val="SNUM"/>
          <w:rFonts w:ascii="Courier New" w:hAnsi="Courier New"/>
          <w:noProof w:val="0"/>
        </w:rPr>
        <w:t>48-1707</w:t>
      </w:r>
      <w:r w:rsidR="008C5576" w:rsidRPr="008622BB">
        <w:rPr>
          <w:rFonts w:ascii="Courier New" w:hAnsi="Courier New"/>
          <w:noProof w:val="0"/>
        </w:rPr>
        <w:t>.  </w:t>
      </w:r>
      <w:r w:rsidR="008C5576" w:rsidRPr="008622BB">
        <w:rPr>
          <w:rStyle w:val="SECHEAD"/>
          <w:rFonts w:ascii="Courier New" w:hAnsi="Courier New"/>
          <w:noProof w:val="0"/>
        </w:rPr>
        <w:t>Objections to inclusion in proposed district</w:t>
      </w:r>
    </w:p>
    <w:p w14:paraId="09C7B731" w14:textId="77777777" w:rsidR="008C5576" w:rsidRPr="008622BB" w:rsidRDefault="008C5576">
      <w:pPr>
        <w:pStyle w:val="P06-00"/>
        <w:rPr>
          <w:rFonts w:ascii="Courier New" w:hAnsi="Courier New"/>
          <w:noProof w:val="0"/>
        </w:rPr>
      </w:pPr>
      <w:r w:rsidRPr="008622BB">
        <w:rPr>
          <w:rFonts w:ascii="Courier New" w:hAnsi="Courier New"/>
          <w:noProof w:val="0"/>
        </w:rPr>
        <w:t>A.  If the board decides to call an election, it shall proceed to hear all objections which have been made by owners or others interested therein to the inclusion of lands in the proposed district.</w:t>
      </w:r>
    </w:p>
    <w:p w14:paraId="4DCB7A36" w14:textId="77777777" w:rsidR="008C5576" w:rsidRPr="008622BB" w:rsidRDefault="008C5576">
      <w:pPr>
        <w:pStyle w:val="P06-00"/>
        <w:rPr>
          <w:rFonts w:ascii="Courier New" w:hAnsi="Courier New"/>
          <w:noProof w:val="0"/>
        </w:rPr>
      </w:pPr>
      <w:r w:rsidRPr="008622BB">
        <w:rPr>
          <w:rFonts w:ascii="Courier New" w:hAnsi="Courier New"/>
          <w:noProof w:val="0"/>
        </w:rPr>
        <w:t xml:space="preserve">B.  Owners of lands proposed to be included in the district or any person interested therein, if they desire to be excluded therefrom or to be relieved in whole or in part from bearing the burdens of the district, shall file with the board of supervisors written statements of their objections, stating in an informal manner but giving full particulars of their reasons for requesting to be excluded or to be relieved from the burdens of the district.  The objectors shall not be excluded unless it is shown that they will not be benefited by the operations of the district.  The burden of proof shall be on the objectors to prove their rights as claimed in their statements of objections. </w:t>
      </w:r>
      <w:r w:rsidR="00990909" w:rsidRPr="008622BB">
        <w:rPr>
          <w:rFonts w:ascii="Courier New" w:hAnsi="Courier New"/>
          <w:vanish/>
        </w:rPr>
        <w:fldChar w:fldCharType="begin"/>
      </w:r>
      <w:r w:rsidR="00990909" w:rsidRPr="008622BB">
        <w:rPr>
          <w:rFonts w:ascii="Courier New" w:hAnsi="Courier New"/>
          <w:vanish/>
        </w:rPr>
        <w:instrText xml:space="preserve"> COMMENTS END_STATUTE \* MERGEFORMAT </w:instrText>
      </w:r>
      <w:r w:rsidR="00990909" w:rsidRPr="008622BB">
        <w:rPr>
          <w:rFonts w:ascii="Courier New" w:hAnsi="Courier New"/>
          <w:vanish/>
        </w:rPr>
        <w:fldChar w:fldCharType="separate"/>
      </w:r>
      <w:r w:rsidR="00990909" w:rsidRPr="008622BB">
        <w:rPr>
          <w:rFonts w:ascii="Courier New" w:hAnsi="Courier New"/>
          <w:vanish/>
        </w:rPr>
        <w:t>END_STATUTE</w:t>
      </w:r>
      <w:r w:rsidR="00990909" w:rsidRPr="008622BB">
        <w:rPr>
          <w:rFonts w:ascii="Courier New" w:hAnsi="Courier New"/>
          <w:vanish/>
        </w:rPr>
        <w:fldChar w:fldCharType="end"/>
      </w:r>
    </w:p>
    <w:sectPr w:rsidR="008C5576" w:rsidRPr="008622B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80AD9" w14:textId="77777777" w:rsidR="0039281D" w:rsidRDefault="0039281D">
      <w:r>
        <w:separator/>
      </w:r>
    </w:p>
  </w:endnote>
  <w:endnote w:type="continuationSeparator" w:id="0">
    <w:p w14:paraId="55AD4D7E" w14:textId="77777777" w:rsidR="0039281D" w:rsidRDefault="00392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14E2" w14:textId="77777777" w:rsidR="008C5576" w:rsidRDefault="008C55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2292" w14:textId="77777777" w:rsidR="008C5576" w:rsidRDefault="008C5576">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EE9D" w14:textId="77777777" w:rsidR="008C5576" w:rsidRDefault="008C5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EE8AE" w14:textId="77777777" w:rsidR="0039281D" w:rsidRDefault="0039281D">
      <w:r>
        <w:separator/>
      </w:r>
    </w:p>
  </w:footnote>
  <w:footnote w:type="continuationSeparator" w:id="0">
    <w:p w14:paraId="7BCAAE34" w14:textId="77777777" w:rsidR="0039281D" w:rsidRDefault="00392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A07D" w14:textId="77777777" w:rsidR="008C5576" w:rsidRDefault="008C5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5466" w14:textId="77777777" w:rsidR="008C5576" w:rsidRDefault="008C5576">
    <w:pPr>
      <w:pStyle w:val="Header"/>
    </w:pPr>
  </w:p>
  <w:p w14:paraId="169C9AFC" w14:textId="77777777" w:rsidR="008C5576" w:rsidRDefault="008C5576">
    <w:pPr>
      <w:pStyle w:val="Header"/>
    </w:pPr>
  </w:p>
  <w:p w14:paraId="10F2656E" w14:textId="77777777" w:rsidR="008C5576" w:rsidRDefault="008C5576">
    <w:pPr>
      <w:pStyle w:val="Header"/>
    </w:pPr>
  </w:p>
  <w:p w14:paraId="3E29E30F" w14:textId="77777777" w:rsidR="008C5576" w:rsidRDefault="008C5576">
    <w:pPr>
      <w:pStyle w:val="Header"/>
    </w:pPr>
  </w:p>
  <w:p w14:paraId="67F895D5" w14:textId="77777777" w:rsidR="008C5576" w:rsidRDefault="008C55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9EAF" w14:textId="77777777" w:rsidR="008C5576" w:rsidRDefault="008C5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C6"/>
    <w:rsid w:val="0039281D"/>
    <w:rsid w:val="008622BB"/>
    <w:rsid w:val="008C5576"/>
    <w:rsid w:val="009779C6"/>
    <w:rsid w:val="00990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A3A11"/>
  <w15:chartTrackingRefBased/>
  <w15:docId w15:val="{3867881A-02C8-42E4-B208-80E4D7B4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181</Words>
  <Characters>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48-1707</vt:lpstr>
    </vt:vector>
  </TitlesOfParts>
  <Company>LCS</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48-1707; Objections to inclusion in proposed district</dc:title>
  <dc:subject>Objections to inclusion in proposed district</dc:subject>
  <dc:creator>Arizona Legislative Council</dc:creator>
  <cp:keywords/>
  <dc:description>48_x001e_1707</dc:description>
  <cp:lastModifiedBy>dbupdate</cp:lastModifiedBy>
  <cp:revision>2</cp:revision>
  <cp:lastPrinted>1999-03-22T18:35:00Z</cp:lastPrinted>
  <dcterms:created xsi:type="dcterms:W3CDTF">2026-09-10T20:14:00Z</dcterms:created>
  <dcterms:modified xsi:type="dcterms:W3CDTF">2026-09-10T20:14:00Z</dcterms:modified>
</cp:coreProperties>
</file>