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697A1" w14:textId="77777777" w:rsidR="002C3FC1" w:rsidRPr="00D219E8" w:rsidRDefault="002C3FC1" w:rsidP="002C3FC1">
      <w:pPr>
        <w:pStyle w:val="SEC06-20"/>
        <w:keepNext/>
        <w:keepLines/>
        <w:rPr>
          <w:rFonts w:ascii="Courier New" w:hAnsi="Courier New"/>
        </w:rPr>
      </w:pPr>
      <w:r w:rsidRPr="00D219E8">
        <w:rPr>
          <w:rFonts w:ascii="Courier New" w:hAnsi="Courier New"/>
          <w:vanish/>
        </w:rPr>
        <w:fldChar w:fldCharType="begin"/>
      </w:r>
      <w:r w:rsidRPr="00D219E8">
        <w:rPr>
          <w:rFonts w:ascii="Courier New" w:hAnsi="Courier New"/>
          <w:vanish/>
        </w:rPr>
        <w:instrText xml:space="preserve"> COMMENTS START_STATUTE \* MERGEFORMAT </w:instrText>
      </w:r>
      <w:r w:rsidRPr="00D219E8">
        <w:rPr>
          <w:rFonts w:ascii="Courier New" w:hAnsi="Courier New"/>
          <w:vanish/>
        </w:rPr>
        <w:fldChar w:fldCharType="separate"/>
      </w:r>
      <w:r w:rsidRPr="00D219E8">
        <w:rPr>
          <w:rFonts w:ascii="Courier New" w:hAnsi="Courier New"/>
          <w:vanish/>
        </w:rPr>
        <w:t>START_STATUTE</w:t>
      </w:r>
      <w:r w:rsidRPr="00D219E8">
        <w:rPr>
          <w:rFonts w:ascii="Courier New" w:hAnsi="Courier New"/>
          <w:vanish/>
        </w:rPr>
        <w:fldChar w:fldCharType="end"/>
      </w:r>
      <w:r w:rsidRPr="00D219E8">
        <w:rPr>
          <w:rStyle w:val="SNUM"/>
          <w:rFonts w:ascii="Courier New" w:hAnsi="Courier New"/>
        </w:rPr>
        <w:t>48-815.02</w:t>
      </w:r>
      <w:r w:rsidRPr="00D219E8">
        <w:rPr>
          <w:rFonts w:ascii="Courier New" w:hAnsi="Courier New"/>
        </w:rPr>
        <w:t>.  </w:t>
      </w:r>
      <w:r w:rsidRPr="00D219E8">
        <w:rPr>
          <w:rStyle w:val="SECHEAD"/>
          <w:rFonts w:ascii="Courier New" w:hAnsi="Courier New"/>
        </w:rPr>
        <w:t>Dissolution; petitions of property owners; form; verification</w:t>
      </w:r>
    </w:p>
    <w:p w14:paraId="6973FD30" w14:textId="77777777" w:rsidR="002C3FC1" w:rsidRPr="00D219E8" w:rsidRDefault="002C3FC1" w:rsidP="002C3FC1">
      <w:pPr>
        <w:pStyle w:val="P06-00"/>
        <w:rPr>
          <w:rFonts w:ascii="Courier New" w:hAnsi="Courier New"/>
        </w:rPr>
      </w:pPr>
      <w:r w:rsidRPr="00D219E8">
        <w:rPr>
          <w:rFonts w:ascii="Courier New" w:hAnsi="Courier New"/>
        </w:rPr>
        <w:t>A.  A petition of property owners that is submitted to comply with section 48</w:t>
      </w:r>
      <w:r w:rsidRPr="00D219E8">
        <w:rPr>
          <w:rFonts w:ascii="Courier New" w:hAnsi="Courier New"/>
        </w:rPr>
        <w:noBreakHyphen/>
        <w:t>815.01, subsection A, paragraph 7 shall contain a heading that clearly identifies the type of petition circulated and a statement that clearly describes the type of action being proposed.  The petition shall be in a form that is substantially similar to the following:</w:t>
      </w:r>
    </w:p>
    <w:p w14:paraId="21C50477" w14:textId="77777777" w:rsidR="002C3FC1" w:rsidRPr="00D219E8" w:rsidRDefault="002C3FC1" w:rsidP="002C3FC1">
      <w:pPr>
        <w:pStyle w:val="P06-00"/>
        <w:jc w:val="center"/>
        <w:rPr>
          <w:rFonts w:ascii="Courier New" w:hAnsi="Courier New"/>
        </w:rPr>
      </w:pPr>
      <w:r w:rsidRPr="00D219E8">
        <w:rPr>
          <w:rFonts w:ascii="Courier New" w:hAnsi="Courier New"/>
        </w:rPr>
        <w:t>Fire district dissolution petition</w:t>
      </w:r>
    </w:p>
    <w:p w14:paraId="1E48FD88" w14:textId="77777777" w:rsidR="002C3FC1" w:rsidRPr="00D219E8" w:rsidRDefault="002C3FC1" w:rsidP="002C3FC1">
      <w:pPr>
        <w:pStyle w:val="BLK12-06"/>
        <w:rPr>
          <w:rFonts w:ascii="Courier New" w:hAnsi="Courier New"/>
        </w:rPr>
      </w:pPr>
      <w:r w:rsidRPr="00D219E8">
        <w:rPr>
          <w:rFonts w:ascii="Courier New" w:hAnsi="Courier New"/>
        </w:rPr>
        <w:t>To the board of supervisors of (insert name) county:</w:t>
      </w:r>
    </w:p>
    <w:p w14:paraId="71331C00" w14:textId="77777777" w:rsidR="002C3FC1" w:rsidRPr="00D219E8" w:rsidRDefault="002C3FC1" w:rsidP="002C3FC1">
      <w:pPr>
        <w:pStyle w:val="BLK12-06"/>
        <w:rPr>
          <w:rFonts w:ascii="Courier New" w:hAnsi="Courier New"/>
        </w:rPr>
      </w:pPr>
      <w:r w:rsidRPr="00D219E8">
        <w:rPr>
          <w:rFonts w:ascii="Courier New" w:hAnsi="Courier New"/>
        </w:rPr>
        <w:t xml:space="preserve">We the undersigned, property owners of (insert name of county), state of Arizona and owning property within the boundaries as illustrated and defined on the attached exhibit(s), legal description and map of the boundaries, petition the county board of supervisors to dissolve the (insert name of fire district) as described in the attached exhibit(s). I have personally signed this petition with my first and last names.  I have not signed any other petition for the same measure.  I am a property owner of the state of </w:t>
      </w:r>
      <w:smartTag w:uri="urn:schemas-microsoft-com:office:smarttags" w:element="place">
        <w:smartTag w:uri="urn:schemas-microsoft-com:office:smarttags" w:element="State">
          <w:r w:rsidRPr="00D219E8">
            <w:rPr>
              <w:rFonts w:ascii="Courier New" w:hAnsi="Courier New"/>
            </w:rPr>
            <w:t>Arizona</w:t>
          </w:r>
        </w:smartTag>
      </w:smartTag>
      <w:r w:rsidRPr="00D219E8">
        <w:rPr>
          <w:rFonts w:ascii="Courier New" w:hAnsi="Courier New"/>
        </w:rPr>
        <w:t>, county of _____________.</w:t>
      </w:r>
    </w:p>
    <w:p w14:paraId="50C624C9" w14:textId="77777777" w:rsidR="002C3FC1" w:rsidRPr="00D219E8" w:rsidRDefault="005B22E0" w:rsidP="002C3FC1">
      <w:pPr>
        <w:pStyle w:val="BLK12-06"/>
        <w:rPr>
          <w:rFonts w:ascii="Courier New" w:hAnsi="Courier New"/>
        </w:rPr>
      </w:pPr>
      <w:r w:rsidRPr="00D219E8">
        <w:rPr>
          <w:rFonts w:ascii="Courier New" w:hAnsi="Courier New"/>
        </w:rPr>
        <w:t>Notice:  T</w:t>
      </w:r>
      <w:r w:rsidR="002C3FC1" w:rsidRPr="00D219E8">
        <w:rPr>
          <w:rFonts w:ascii="Courier New" w:hAnsi="Courier New"/>
        </w:rPr>
        <w:t>his is only a description of the proposed dissolution of the district by the sponsor of the measure.  It may not include every provision contained in the measure.  Before signing, make sure the exhibits are attached.  You have the right to read or examine the statement before signing.</w:t>
      </w:r>
    </w:p>
    <w:p w14:paraId="5C7E055D" w14:textId="77777777" w:rsidR="002C3FC1" w:rsidRPr="00D219E8" w:rsidRDefault="002C3FC1" w:rsidP="002C3FC1">
      <w:pPr>
        <w:pStyle w:val="P06-00"/>
        <w:jc w:val="center"/>
        <w:rPr>
          <w:rFonts w:ascii="Courier New" w:hAnsi="Courier New"/>
        </w:rPr>
      </w:pPr>
      <w:r w:rsidRPr="00D219E8">
        <w:rPr>
          <w:rFonts w:ascii="Courier New" w:hAnsi="Courier New"/>
        </w:rPr>
        <w:t>Warning</w:t>
      </w:r>
    </w:p>
    <w:p w14:paraId="69A0B286" w14:textId="77777777" w:rsidR="002C3FC1" w:rsidRPr="00D219E8" w:rsidRDefault="002C3FC1" w:rsidP="002C3FC1">
      <w:pPr>
        <w:pStyle w:val="BLK12-06"/>
        <w:rPr>
          <w:rFonts w:ascii="Courier New" w:hAnsi="Courier New"/>
        </w:rPr>
      </w:pPr>
      <w:r w:rsidRPr="00D219E8">
        <w:rPr>
          <w:rFonts w:ascii="Courier New" w:hAnsi="Courier New"/>
        </w:rPr>
        <w:t>It is a class 1 misdemeanor for any person to knowingly do any of the following:</w:t>
      </w:r>
    </w:p>
    <w:p w14:paraId="54EDB48A" w14:textId="77777777" w:rsidR="002C3FC1" w:rsidRPr="00D219E8" w:rsidRDefault="002C3FC1" w:rsidP="002C3FC1">
      <w:pPr>
        <w:pStyle w:val="BLK12-06"/>
        <w:rPr>
          <w:rFonts w:ascii="Courier New" w:hAnsi="Courier New"/>
        </w:rPr>
      </w:pPr>
      <w:r w:rsidRPr="00D219E8">
        <w:rPr>
          <w:rFonts w:ascii="Courier New" w:hAnsi="Courier New"/>
        </w:rPr>
        <w:t>1.  Sign a district dissolution petition with a name other than the person's own name, except in a circumstance where the person signs for another person, in the presence of and at the specific request of that person, who is incapable of signing that person's own name because of physical infirmity.</w:t>
      </w:r>
    </w:p>
    <w:p w14:paraId="3E34079F" w14:textId="77777777" w:rsidR="002C3FC1" w:rsidRPr="00D219E8" w:rsidRDefault="002C3FC1" w:rsidP="002C3FC1">
      <w:pPr>
        <w:pStyle w:val="BLK12-06"/>
        <w:rPr>
          <w:rFonts w:ascii="Courier New" w:hAnsi="Courier New"/>
        </w:rPr>
      </w:pPr>
      <w:r w:rsidRPr="00D219E8">
        <w:rPr>
          <w:rFonts w:ascii="Courier New" w:hAnsi="Courier New"/>
        </w:rPr>
        <w:t>2.  Sign the person's name more than once for the same measure.</w:t>
      </w:r>
    </w:p>
    <w:p w14:paraId="6D153168" w14:textId="77777777" w:rsidR="002C3FC1" w:rsidRPr="00D219E8" w:rsidRDefault="002C3FC1" w:rsidP="002C3FC1">
      <w:pPr>
        <w:pStyle w:val="BLK12-06"/>
        <w:rPr>
          <w:rFonts w:ascii="Courier New" w:hAnsi="Courier New"/>
        </w:rPr>
      </w:pPr>
      <w:r w:rsidRPr="00D219E8">
        <w:rPr>
          <w:rFonts w:ascii="Courier New" w:hAnsi="Courier New"/>
        </w:rPr>
        <w:t>3.  Sign a district dissolution petition if the person is not a property owner.</w:t>
      </w:r>
    </w:p>
    <w:p w14:paraId="61154A08" w14:textId="77777777" w:rsidR="002C3FC1" w:rsidRPr="00D219E8" w:rsidRDefault="002C3FC1" w:rsidP="002C3FC1">
      <w:pPr>
        <w:pStyle w:val="P06-00"/>
        <w:tabs>
          <w:tab w:val="left" w:pos="2016"/>
          <w:tab w:val="left" w:pos="3456"/>
          <w:tab w:val="left" w:pos="4896"/>
          <w:tab w:val="left" w:pos="6480"/>
          <w:tab w:val="left" w:pos="7776"/>
        </w:tabs>
        <w:rPr>
          <w:rFonts w:ascii="Courier New" w:hAnsi="Courier New"/>
        </w:rPr>
      </w:pPr>
      <w:r w:rsidRPr="00D219E8">
        <w:rPr>
          <w:rFonts w:ascii="Courier New" w:hAnsi="Courier New"/>
        </w:rPr>
        <w:t>Signature</w:t>
      </w:r>
      <w:r w:rsidRPr="00D219E8">
        <w:rPr>
          <w:rFonts w:ascii="Courier New" w:hAnsi="Courier New"/>
        </w:rPr>
        <w:tab/>
        <w:t>Name</w:t>
      </w:r>
      <w:r w:rsidRPr="00D219E8">
        <w:rPr>
          <w:rFonts w:ascii="Courier New" w:hAnsi="Courier New"/>
        </w:rPr>
        <w:tab/>
        <w:t>Actual</w:t>
      </w:r>
      <w:r w:rsidRPr="00D219E8">
        <w:rPr>
          <w:rFonts w:ascii="Courier New" w:hAnsi="Courier New"/>
        </w:rPr>
        <w:tab/>
        <w:t xml:space="preserve">  </w:t>
      </w:r>
      <w:smartTag w:uri="urn:schemas-microsoft-com:office:smarttags" w:element="place">
        <w:smartTag w:uri="urn:schemas-microsoft-com:office:smarttags" w:element="State">
          <w:r w:rsidRPr="00D219E8">
            <w:rPr>
              <w:rFonts w:ascii="Courier New" w:hAnsi="Courier New"/>
            </w:rPr>
            <w:t>Arizona</w:t>
          </w:r>
        </w:smartTag>
      </w:smartTag>
      <w:r w:rsidRPr="00D219E8">
        <w:rPr>
          <w:rFonts w:ascii="Courier New" w:hAnsi="Courier New"/>
        </w:rPr>
        <w:tab/>
        <w:t>City or</w:t>
      </w:r>
      <w:r w:rsidRPr="00D219E8">
        <w:rPr>
          <w:rFonts w:ascii="Courier New" w:hAnsi="Courier New"/>
        </w:rPr>
        <w:tab/>
        <w:t>Date</w:t>
      </w:r>
    </w:p>
    <w:p w14:paraId="08C5FA70"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t>(first and</w:t>
      </w:r>
      <w:r w:rsidRPr="00D219E8">
        <w:rPr>
          <w:rFonts w:ascii="Courier New" w:hAnsi="Courier New"/>
        </w:rPr>
        <w:tab/>
        <w:t>Address</w:t>
      </w:r>
      <w:r w:rsidRPr="00D219E8">
        <w:rPr>
          <w:rFonts w:ascii="Courier New" w:hAnsi="Courier New"/>
        </w:rPr>
        <w:tab/>
        <w:t>Post Office</w:t>
      </w:r>
      <w:r w:rsidRPr="00D219E8">
        <w:rPr>
          <w:rFonts w:ascii="Courier New" w:hAnsi="Courier New"/>
        </w:rPr>
        <w:tab/>
        <w:t xml:space="preserve">  Town</w:t>
      </w:r>
    </w:p>
    <w:p w14:paraId="2E2552E3"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t>last name</w:t>
      </w:r>
      <w:r w:rsidRPr="00D219E8">
        <w:rPr>
          <w:rFonts w:ascii="Courier New" w:hAnsi="Courier New"/>
        </w:rPr>
        <w:tab/>
        <w:t>(street &amp;</w:t>
      </w:r>
      <w:r w:rsidRPr="00D219E8">
        <w:rPr>
          <w:rFonts w:ascii="Courier New" w:hAnsi="Courier New"/>
        </w:rPr>
        <w:tab/>
        <w:t xml:space="preserve">  Address</w:t>
      </w:r>
      <w:r w:rsidRPr="00D219E8">
        <w:rPr>
          <w:rFonts w:ascii="Courier New" w:hAnsi="Courier New"/>
        </w:rPr>
        <w:tab/>
        <w:t>(if any)</w:t>
      </w:r>
    </w:p>
    <w:p w14:paraId="68E98AC8"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t>printed)</w:t>
      </w:r>
      <w:r w:rsidRPr="00D219E8">
        <w:rPr>
          <w:rFonts w:ascii="Courier New" w:hAnsi="Courier New"/>
        </w:rPr>
        <w:tab/>
        <w:t>no. and if</w:t>
      </w:r>
      <w:r w:rsidRPr="00D219E8">
        <w:rPr>
          <w:rFonts w:ascii="Courier New" w:hAnsi="Courier New"/>
        </w:rPr>
        <w:tab/>
        <w:t xml:space="preserve">  &amp; Zip</w:t>
      </w:r>
    </w:p>
    <w:p w14:paraId="627DFCF6" w14:textId="77777777" w:rsidR="002C3FC1" w:rsidRPr="00D219E8" w:rsidRDefault="002C3FC1" w:rsidP="002C3FC1">
      <w:pPr>
        <w:pStyle w:val="P06-00"/>
        <w:tabs>
          <w:tab w:val="left" w:pos="2016"/>
          <w:tab w:val="left" w:pos="3456"/>
          <w:tab w:val="left" w:pos="4896"/>
          <w:tab w:val="left" w:pos="6480"/>
        </w:tabs>
        <w:rPr>
          <w:rFonts w:ascii="Courier New" w:hAnsi="Courier New"/>
        </w:rPr>
      </w:pPr>
      <w:r w:rsidRPr="00D219E8">
        <w:rPr>
          <w:rFonts w:ascii="Courier New" w:hAnsi="Courier New"/>
        </w:rPr>
        <w:tab/>
      </w:r>
      <w:r w:rsidRPr="00D219E8">
        <w:rPr>
          <w:rFonts w:ascii="Courier New" w:hAnsi="Courier New"/>
        </w:rPr>
        <w:tab/>
        <w:t>no street</w:t>
      </w:r>
      <w:r w:rsidRPr="00D219E8">
        <w:rPr>
          <w:rFonts w:ascii="Courier New" w:hAnsi="Courier New"/>
        </w:rPr>
        <w:tab/>
        <w:t xml:space="preserve">  Code</w:t>
      </w:r>
    </w:p>
    <w:p w14:paraId="165E4F33"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r>
      <w:r w:rsidRPr="00D219E8">
        <w:rPr>
          <w:rFonts w:ascii="Courier New" w:hAnsi="Courier New"/>
        </w:rPr>
        <w:tab/>
        <w:t>address,</w:t>
      </w:r>
    </w:p>
    <w:p w14:paraId="3B11053C"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r>
      <w:r w:rsidRPr="00D219E8">
        <w:rPr>
          <w:rFonts w:ascii="Courier New" w:hAnsi="Courier New"/>
        </w:rPr>
        <w:tab/>
        <w:t>describe</w:t>
      </w:r>
    </w:p>
    <w:p w14:paraId="1702A0FF"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r>
      <w:r w:rsidRPr="00D219E8">
        <w:rPr>
          <w:rFonts w:ascii="Courier New" w:hAnsi="Courier New"/>
        </w:rPr>
        <w:tab/>
        <w:t>residence</w:t>
      </w:r>
    </w:p>
    <w:p w14:paraId="5AE71414" w14:textId="77777777" w:rsidR="002C3FC1" w:rsidRPr="00D219E8" w:rsidRDefault="002C3FC1" w:rsidP="002C3FC1">
      <w:pPr>
        <w:pStyle w:val="P06-00"/>
        <w:tabs>
          <w:tab w:val="left" w:pos="2016"/>
          <w:tab w:val="left" w:pos="3456"/>
          <w:tab w:val="left" w:pos="4896"/>
          <w:tab w:val="left" w:pos="6480"/>
          <w:tab w:val="left" w:pos="7920"/>
        </w:tabs>
        <w:rPr>
          <w:rFonts w:ascii="Courier New" w:hAnsi="Courier New"/>
        </w:rPr>
      </w:pPr>
      <w:r w:rsidRPr="00D219E8">
        <w:rPr>
          <w:rFonts w:ascii="Courier New" w:hAnsi="Courier New"/>
        </w:rPr>
        <w:tab/>
      </w:r>
      <w:r w:rsidRPr="00D219E8">
        <w:rPr>
          <w:rFonts w:ascii="Courier New" w:hAnsi="Courier New"/>
        </w:rPr>
        <w:tab/>
        <w:t>location)</w:t>
      </w:r>
    </w:p>
    <w:p w14:paraId="6DFA1B01" w14:textId="77777777" w:rsidR="002C3FC1" w:rsidRPr="00D219E8" w:rsidRDefault="002C3FC1" w:rsidP="002C3FC1">
      <w:pPr>
        <w:pStyle w:val="BLK06-06"/>
        <w:rPr>
          <w:rFonts w:ascii="Courier New" w:hAnsi="Courier New"/>
        </w:rPr>
      </w:pPr>
      <w:r w:rsidRPr="00D219E8">
        <w:rPr>
          <w:rFonts w:ascii="Courier New" w:hAnsi="Courier New"/>
        </w:rPr>
        <w:t>(Fifteen numbered lines for signatures)</w:t>
      </w:r>
    </w:p>
    <w:p w14:paraId="2EEAEA1A" w14:textId="77777777" w:rsidR="002C3FC1" w:rsidRPr="00D219E8" w:rsidRDefault="002C3FC1" w:rsidP="002C3FC1">
      <w:pPr>
        <w:pStyle w:val="BLK12-06"/>
        <w:rPr>
          <w:rFonts w:ascii="Courier New" w:hAnsi="Courier New"/>
        </w:rPr>
      </w:pPr>
      <w:r w:rsidRPr="00D219E8">
        <w:rPr>
          <w:rFonts w:ascii="Courier New" w:hAnsi="Courier New"/>
        </w:rPr>
        <w:t>The validity of signatures on this sheet must be sworn to by the circulator before a notary public on the form appearing on the back of the sheet.</w:t>
      </w:r>
    </w:p>
    <w:p w14:paraId="0523C14A" w14:textId="77777777" w:rsidR="002C3FC1" w:rsidRPr="00D219E8" w:rsidRDefault="002C3FC1" w:rsidP="002C3FC1">
      <w:pPr>
        <w:pStyle w:val="P06-00"/>
        <w:rPr>
          <w:rFonts w:ascii="Courier New" w:hAnsi="Courier New"/>
        </w:rPr>
      </w:pPr>
      <w:r w:rsidRPr="00D219E8">
        <w:rPr>
          <w:rFonts w:ascii="Courier New" w:hAnsi="Courier New"/>
        </w:rPr>
        <w:t>B.  Each petition sheet shall have printed in capital letters in no less than twelve point boldfaced type in the upper right-hand corner of the face of the petition sheet the following:</w:t>
      </w:r>
    </w:p>
    <w:p w14:paraId="47BADF31" w14:textId="77777777" w:rsidR="002C3FC1" w:rsidRPr="00D219E8" w:rsidRDefault="002C3FC1" w:rsidP="002C3FC1">
      <w:pPr>
        <w:pStyle w:val="P06-00"/>
        <w:rPr>
          <w:rFonts w:ascii="Courier New" w:hAnsi="Courier New"/>
        </w:rPr>
      </w:pPr>
      <w:r w:rsidRPr="00D219E8">
        <w:rPr>
          <w:rFonts w:ascii="Courier New" w:hAnsi="Courier New"/>
        </w:rPr>
        <w:t>"___________ paid circulator" "______________ volunteer"</w:t>
      </w:r>
    </w:p>
    <w:p w14:paraId="67113430" w14:textId="77777777" w:rsidR="002C3FC1" w:rsidRPr="00D219E8" w:rsidRDefault="002C3FC1" w:rsidP="002C3FC1">
      <w:pPr>
        <w:pStyle w:val="P06-00"/>
        <w:rPr>
          <w:rFonts w:ascii="Courier New" w:hAnsi="Courier New"/>
        </w:rPr>
      </w:pPr>
      <w:r w:rsidRPr="00D219E8">
        <w:rPr>
          <w:rFonts w:ascii="Courier New" w:hAnsi="Courier New"/>
        </w:rPr>
        <w:t>C.  A circulator of petitions shall state whether the circulator is a paid circulator or volunteer by checking the appropriate line on the petition form before circulating the petition for signatures.</w:t>
      </w:r>
    </w:p>
    <w:p w14:paraId="1A0C0A07" w14:textId="77777777" w:rsidR="002C3FC1" w:rsidRPr="00D219E8" w:rsidRDefault="002C3FC1" w:rsidP="002C3FC1">
      <w:pPr>
        <w:pStyle w:val="P06-00"/>
        <w:rPr>
          <w:rFonts w:ascii="Courier New" w:hAnsi="Courier New"/>
        </w:rPr>
      </w:pPr>
      <w:r w:rsidRPr="00D219E8">
        <w:rPr>
          <w:rFonts w:ascii="Courier New" w:hAnsi="Courier New"/>
        </w:rPr>
        <w:t>D.  Signatures obtained on petitions in violation of subsection B of this section are void and shall not be counted in determining the legal sufficiency of the petition.  The presence of signatures that are invalidated under this subsection on a petition does not invalidate other signatures on the petition that were obtained as prescribed by this section.</w:t>
      </w:r>
    </w:p>
    <w:p w14:paraId="5AE97A4B" w14:textId="77777777" w:rsidR="002C3FC1" w:rsidRPr="00D219E8" w:rsidRDefault="002C3FC1" w:rsidP="002C3FC1">
      <w:pPr>
        <w:pStyle w:val="P06-00"/>
        <w:rPr>
          <w:rFonts w:ascii="Courier New" w:hAnsi="Courier New"/>
        </w:rPr>
      </w:pPr>
      <w:r w:rsidRPr="00D219E8">
        <w:rPr>
          <w:rFonts w:ascii="Courier New" w:hAnsi="Courier New"/>
        </w:rPr>
        <w:t>E.  At the time of signing, the property owner shall sign the property owner's first and last names in the spaces provided and the property owner so signing for the person circulating the petition shall print the first and last names and write, in the appropriate spaces following the signature, the signer's residence address, giving street and number, and if the property owner has no street address, a description of the residence location.  The property owner so signing or the person circulating the petition shall write, in the appropriate spaces following the property owner's address, the date on which the property owner signed the petition.</w:t>
      </w:r>
    </w:p>
    <w:p w14:paraId="4A058196" w14:textId="77777777" w:rsidR="002C3FC1" w:rsidRPr="00D219E8" w:rsidRDefault="002C3FC1" w:rsidP="002C3FC1">
      <w:pPr>
        <w:pStyle w:val="P06-00"/>
        <w:rPr>
          <w:rFonts w:ascii="Courier New" w:hAnsi="Courier New"/>
        </w:rPr>
      </w:pPr>
      <w:r w:rsidRPr="00D219E8">
        <w:rPr>
          <w:rFonts w:ascii="Courier New" w:hAnsi="Courier New"/>
        </w:rPr>
        <w:t>F.  The title and text of petitions shall be in at least eight point type.</w:t>
      </w:r>
    </w:p>
    <w:p w14:paraId="50493860" w14:textId="77777777" w:rsidR="002C3FC1" w:rsidRPr="00D219E8" w:rsidRDefault="002C3FC1" w:rsidP="002C3FC1">
      <w:pPr>
        <w:pStyle w:val="P06-00"/>
        <w:rPr>
          <w:rFonts w:ascii="Courier New" w:hAnsi="Courier New"/>
        </w:rPr>
      </w:pPr>
      <w:r w:rsidRPr="00D219E8">
        <w:rPr>
          <w:rFonts w:ascii="Courier New" w:hAnsi="Courier New"/>
        </w:rPr>
        <w:t xml:space="preserve">G.  The eight point type required by subsection F of this section does not apply to maps, charts or other graphics. </w:t>
      </w:r>
    </w:p>
    <w:p w14:paraId="24048F65" w14:textId="77777777" w:rsidR="002C3FC1" w:rsidRPr="00D219E8" w:rsidRDefault="002C3FC1" w:rsidP="002C3FC1">
      <w:pPr>
        <w:pStyle w:val="P06-00"/>
        <w:rPr>
          <w:rFonts w:ascii="Courier New" w:hAnsi="Courier New"/>
        </w:rPr>
      </w:pPr>
      <w:r w:rsidRPr="00D219E8">
        <w:rPr>
          <w:rFonts w:ascii="Courier New" w:hAnsi="Courier New"/>
        </w:rPr>
        <w:t>H.  The board of supervisors or other governing body of a political subdivision that receives a petition pursuant to this section shall submit a copy of the signature sheets to the county assessor for verification.  The county assessor shall:</w:t>
      </w:r>
    </w:p>
    <w:p w14:paraId="5DFDEB55" w14:textId="77777777" w:rsidR="002C3FC1" w:rsidRPr="00D219E8" w:rsidRDefault="002C3FC1" w:rsidP="002C3FC1">
      <w:pPr>
        <w:pStyle w:val="P06-00"/>
        <w:rPr>
          <w:rFonts w:ascii="Courier New" w:hAnsi="Courier New"/>
        </w:rPr>
      </w:pPr>
      <w:r w:rsidRPr="00D219E8">
        <w:rPr>
          <w:rFonts w:ascii="Courier New" w:hAnsi="Courier New"/>
        </w:rPr>
        <w:t>1.  Verify that the petition contains the names of more than one</w:t>
      </w:r>
      <w:r w:rsidRPr="00D219E8">
        <w:rPr>
          <w:rFonts w:ascii="Courier New" w:hAnsi="Courier New"/>
        </w:rPr>
        <w:noBreakHyphen/>
        <w:t>half of the property owners in the area of the proposed district.</w:t>
      </w:r>
    </w:p>
    <w:p w14:paraId="713A0D51" w14:textId="77777777" w:rsidR="002C3FC1" w:rsidRPr="00D219E8" w:rsidRDefault="002C3FC1" w:rsidP="002C3FC1">
      <w:pPr>
        <w:pStyle w:val="P06-00"/>
        <w:rPr>
          <w:rFonts w:ascii="Courier New" w:hAnsi="Courier New"/>
        </w:rPr>
      </w:pPr>
      <w:r w:rsidRPr="00D219E8">
        <w:rPr>
          <w:rFonts w:ascii="Courier New" w:hAnsi="Courier New"/>
        </w:rPr>
        <w:t>2.  Determine the total assessed valuation of the property owned by the persons whose names are signed on the petition.</w:t>
      </w:r>
    </w:p>
    <w:p w14:paraId="5B1DDCC7" w14:textId="77777777" w:rsidR="002C3FC1" w:rsidRPr="00D219E8" w:rsidRDefault="002C3FC1" w:rsidP="002C3FC1">
      <w:pPr>
        <w:pStyle w:val="P06-00"/>
        <w:rPr>
          <w:rFonts w:ascii="Courier New" w:hAnsi="Courier New"/>
        </w:rPr>
      </w:pPr>
      <w:r w:rsidRPr="00D219E8">
        <w:rPr>
          <w:rFonts w:ascii="Courier New" w:hAnsi="Courier New"/>
        </w:rPr>
        <w:t xml:space="preserve">I.  The county assessor shall report the results of the verification to the board of supervisors or other governing body within ten days after receiving the copy of the signature sheets, not including Saturdays, Sundays and other legal holidays. </w:t>
      </w:r>
      <w:r w:rsidRPr="00D219E8">
        <w:rPr>
          <w:rFonts w:ascii="Courier New" w:hAnsi="Courier New"/>
          <w:vanish/>
        </w:rPr>
        <w:fldChar w:fldCharType="begin"/>
      </w:r>
      <w:r w:rsidRPr="00D219E8">
        <w:rPr>
          <w:rFonts w:ascii="Courier New" w:hAnsi="Courier New"/>
          <w:vanish/>
        </w:rPr>
        <w:instrText xml:space="preserve"> COMMENTS END_STATUTE \* MERGEFORMAT </w:instrText>
      </w:r>
      <w:r w:rsidRPr="00D219E8">
        <w:rPr>
          <w:rFonts w:ascii="Courier New" w:hAnsi="Courier New"/>
          <w:vanish/>
        </w:rPr>
        <w:fldChar w:fldCharType="separate"/>
      </w:r>
      <w:r w:rsidRPr="00D219E8">
        <w:rPr>
          <w:rFonts w:ascii="Courier New" w:hAnsi="Courier New"/>
          <w:vanish/>
        </w:rPr>
        <w:t>END_STATUTE</w:t>
      </w:r>
      <w:r w:rsidRPr="00D219E8">
        <w:rPr>
          <w:rFonts w:ascii="Courier New" w:hAnsi="Courier New"/>
          <w:vanish/>
        </w:rPr>
        <w:fldChar w:fldCharType="end"/>
      </w:r>
    </w:p>
    <w:p w14:paraId="23AB9DFA" w14:textId="77777777" w:rsidR="002C3FC1" w:rsidRPr="00D219E8" w:rsidRDefault="002C3FC1" w:rsidP="002C3FC1">
      <w:pPr>
        <w:rPr>
          <w:rFonts w:ascii="Courier New" w:hAnsi="Courier New"/>
        </w:rPr>
      </w:pPr>
    </w:p>
    <w:sectPr w:rsidR="002C3FC1" w:rsidRPr="00D219E8" w:rsidSect="002C3FC1">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ADE9" w14:textId="77777777" w:rsidR="00F7721F" w:rsidRDefault="00F7721F">
      <w:r>
        <w:separator/>
      </w:r>
    </w:p>
  </w:endnote>
  <w:endnote w:type="continuationSeparator" w:id="0">
    <w:p w14:paraId="2ED8EC19" w14:textId="77777777" w:rsidR="00F7721F" w:rsidRDefault="00F77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2309C" w14:textId="77777777" w:rsidR="00F7721F" w:rsidRDefault="00F7721F">
      <w:r>
        <w:separator/>
      </w:r>
    </w:p>
  </w:footnote>
  <w:footnote w:type="continuationSeparator" w:id="0">
    <w:p w14:paraId="273A08C7" w14:textId="77777777" w:rsidR="00F7721F" w:rsidRDefault="00F77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1065517">
    <w:abstractNumId w:val="1"/>
  </w:num>
  <w:num w:numId="2" w16cid:durableId="1520922372">
    <w:abstractNumId w:val="1"/>
  </w:num>
  <w:num w:numId="3" w16cid:durableId="1305164806">
    <w:abstractNumId w:val="0"/>
  </w:num>
  <w:num w:numId="4" w16cid:durableId="183861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FC1"/>
    <w:rsid w:val="002C3FC1"/>
    <w:rsid w:val="005B22E0"/>
    <w:rsid w:val="00AC1D82"/>
    <w:rsid w:val="00D219E8"/>
    <w:rsid w:val="00F540AD"/>
    <w:rsid w:val="00F70192"/>
    <w:rsid w:val="00F7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2CCF877"/>
  <w15:chartTrackingRefBased/>
  <w15:docId w15:val="{B3ABBF92-94A1-4291-8162-A66D6748C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2C3FC1"/>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789</Words>
  <Characters>4001</Characters>
  <Application>Microsoft Office Word</Application>
  <DocSecurity>0</DocSecurity>
  <Lines>88</Lines>
  <Paragraphs>40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48-815.02; Dissolution; petitions of property owners; form; verification</dc:title>
  <dc:subject>Dissolution; petitions of property owners; form; verification</dc:subject>
  <dc:creator>Arizona Legislative Council</dc:creator>
  <cp:keywords/>
  <dc:description>0275.doc - 492R - 2010</dc:description>
  <cp:lastModifiedBy>dbupdate</cp:lastModifiedBy>
  <cp:revision>2</cp:revision>
  <cp:lastPrinted>1601-01-01T00:00:00Z</cp:lastPrinted>
  <dcterms:created xsi:type="dcterms:W3CDTF">2026-09-10T19:48:00Z</dcterms:created>
  <dcterms:modified xsi:type="dcterms:W3CDTF">2026-09-10T19:48:00Z</dcterms:modified>
</cp:coreProperties>
</file>