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E4850" w14:textId="77777777" w:rsidR="00DC6CDF" w:rsidRPr="004B1B53" w:rsidRDefault="00DC6CDF">
      <w:pPr>
        <w:pStyle w:val="SEC06-17"/>
        <w:tabs>
          <w:tab w:val="left" w:pos="9630"/>
        </w:tabs>
        <w:ind w:right="18"/>
        <w:rPr>
          <w:rFonts w:ascii="Courier New" w:hAnsi="Courier New"/>
        </w:rPr>
      </w:pPr>
      <w:r w:rsidRPr="004B1B53">
        <w:rPr>
          <w:rFonts w:ascii="Courier New" w:hAnsi="Courier New"/>
          <w:vanish/>
        </w:rPr>
        <w:fldChar w:fldCharType="begin"/>
      </w:r>
      <w:r w:rsidRPr="004B1B53">
        <w:rPr>
          <w:rFonts w:ascii="Courier New" w:hAnsi="Courier New"/>
          <w:vanish/>
        </w:rPr>
        <w:instrText xml:space="preserve"> COMMENTS START_STATUTE \* MERGEFORMAT </w:instrText>
      </w:r>
      <w:r w:rsidRPr="004B1B53">
        <w:rPr>
          <w:rFonts w:ascii="Courier New" w:hAnsi="Courier New"/>
          <w:vanish/>
        </w:rPr>
        <w:fldChar w:fldCharType="separate"/>
      </w:r>
      <w:r w:rsidRPr="004B1B53">
        <w:rPr>
          <w:rFonts w:ascii="Courier New" w:hAnsi="Courier New"/>
          <w:vanish/>
        </w:rPr>
        <w:t>START_STATUTE</w:t>
      </w:r>
      <w:r w:rsidRPr="004B1B53">
        <w:rPr>
          <w:rFonts w:ascii="Courier New" w:hAnsi="Courier New"/>
          <w:vanish/>
        </w:rPr>
        <w:fldChar w:fldCharType="end"/>
      </w:r>
      <w:r w:rsidRPr="004B1B53">
        <w:rPr>
          <w:rStyle w:val="SNUM"/>
          <w:rFonts w:ascii="Courier New" w:hAnsi="Courier New"/>
        </w:rPr>
        <w:t>41-926</w:t>
      </w:r>
      <w:r w:rsidRPr="004B1B53">
        <w:rPr>
          <w:rFonts w:ascii="Courier New" w:hAnsi="Courier New"/>
        </w:rPr>
        <w:t>.  </w:t>
      </w:r>
      <w:r w:rsidRPr="004B1B53">
        <w:rPr>
          <w:rStyle w:val="SECHEAD"/>
          <w:rFonts w:ascii="Courier New" w:hAnsi="Courier New"/>
        </w:rPr>
        <w:t>Arizona pioneers' home fund; collections; disbursements</w:t>
      </w:r>
    </w:p>
    <w:p w14:paraId="2E190E1D" w14:textId="77777777" w:rsidR="00DC6CDF" w:rsidRPr="004B1B53" w:rsidRDefault="00DC6CDF">
      <w:pPr>
        <w:pStyle w:val="P06-00"/>
        <w:rPr>
          <w:rFonts w:ascii="Courier New" w:hAnsi="Courier New"/>
        </w:rPr>
      </w:pPr>
      <w:r w:rsidRPr="004B1B53">
        <w:rPr>
          <w:rFonts w:ascii="Courier New" w:hAnsi="Courier New"/>
        </w:rPr>
        <w:t>A.  The Arizona pioneers' home fund is established consisting of monies, grants, gifts and contributions donated to the Arizona pioneers' home and proceeds deposited pursuant to section 41</w:t>
      </w:r>
      <w:r w:rsidRPr="004B1B53">
        <w:rPr>
          <w:rFonts w:ascii="Courier New" w:hAnsi="Courier New"/>
        </w:rPr>
        <w:noBreakHyphen/>
        <w:t>927.  The fund shall be divided into a special donations account and a cemetery proceeds account.</w:t>
      </w:r>
    </w:p>
    <w:p w14:paraId="123F3B7D" w14:textId="77777777" w:rsidR="00DC6CDF" w:rsidRPr="004B1B53" w:rsidRDefault="00DC6CDF">
      <w:pPr>
        <w:pStyle w:val="P06-00"/>
        <w:rPr>
          <w:rFonts w:ascii="Courier New" w:hAnsi="Courier New"/>
        </w:rPr>
      </w:pPr>
      <w:r w:rsidRPr="004B1B53">
        <w:rPr>
          <w:rFonts w:ascii="Courier New" w:hAnsi="Courier New"/>
        </w:rPr>
        <w:t>B.  The superintendent of the Arizona pioneers' home shall administer the fund. Monies in the cemetery pr</w:t>
      </w:r>
      <w:r w:rsidRPr="004B1B53">
        <w:rPr>
          <w:rFonts w:ascii="Courier New" w:hAnsi="Courier New"/>
        </w:rPr>
        <w:t>oceeds account are continuously appropriated.  The monies in the Arizona pioneers' home fund are exempt from the provisions of section 35</w:t>
      </w:r>
      <w:r w:rsidRPr="004B1B53">
        <w:rPr>
          <w:rFonts w:ascii="Courier New" w:hAnsi="Courier New"/>
        </w:rPr>
        <w:noBreakHyphen/>
        <w:t>190 relating to lapsing of appropriations.</w:t>
      </w:r>
    </w:p>
    <w:p w14:paraId="1ED9F2CB" w14:textId="77777777" w:rsidR="00DC6CDF" w:rsidRPr="004B1B53" w:rsidRDefault="00DC6CDF">
      <w:pPr>
        <w:pStyle w:val="P06-00"/>
        <w:rPr>
          <w:rFonts w:ascii="Courier New" w:hAnsi="Courier New"/>
        </w:rPr>
      </w:pPr>
      <w:r w:rsidRPr="004B1B53">
        <w:rPr>
          <w:rFonts w:ascii="Courier New" w:hAnsi="Courier New"/>
        </w:rPr>
        <w:t>C.  The superintendent or the superintendent's designee may receive donations from the public for the Arizona pioneers' home.  The donations shall be deposited, pursuant to sections 35</w:t>
      </w:r>
      <w:r w:rsidRPr="004B1B53">
        <w:rPr>
          <w:rFonts w:ascii="Courier New" w:hAnsi="Courier New"/>
        </w:rPr>
        <w:noBreakHyphen/>
        <w:t>146 and 35</w:t>
      </w:r>
      <w:r w:rsidRPr="004B1B53">
        <w:rPr>
          <w:rFonts w:ascii="Courier New" w:hAnsi="Courier New"/>
        </w:rPr>
        <w:noBreakHyphen/>
        <w:t>147, in the special donations account and are subject to state auditing procedures.  The donations shall be used in accordance with the</w:t>
      </w:r>
      <w:r w:rsidRPr="004B1B53">
        <w:rPr>
          <w:rFonts w:ascii="Courier New" w:hAnsi="Courier New"/>
        </w:rPr>
        <w:t xml:space="preserve"> requests of the donor for activities or purchases that benefit the residents or the home, or for staff education or recognition or any other such purpose approved by the superintendent.  The donations will be disbursed by the superintendent only for these purposes or at the specific request of the donor.</w:t>
      </w:r>
    </w:p>
    <w:p w14:paraId="2A441B0E" w14:textId="77777777" w:rsidR="00DC6CDF" w:rsidRPr="004B1B53" w:rsidRDefault="00DC6CDF">
      <w:pPr>
        <w:pStyle w:val="P06-00"/>
        <w:rPr>
          <w:rFonts w:ascii="Courier New" w:hAnsi="Courier New"/>
        </w:rPr>
      </w:pPr>
      <w:r w:rsidRPr="004B1B53">
        <w:rPr>
          <w:rFonts w:ascii="Courier New" w:hAnsi="Courier New"/>
        </w:rPr>
        <w:t>D.  Monies in the cemetery proceeds account shall be used for the statutorily prescribed purposes of the Arizona pioneers' home and for the Arizona pioneers' home cemetery.</w:t>
      </w:r>
      <w:r w:rsidRPr="004B1B53">
        <w:rPr>
          <w:rFonts w:ascii="Courier New" w:hAnsi="Courier New"/>
          <w:vanish/>
        </w:rPr>
        <w:fldChar w:fldCharType="begin"/>
      </w:r>
      <w:r w:rsidRPr="004B1B53">
        <w:rPr>
          <w:rFonts w:ascii="Courier New" w:hAnsi="Courier New"/>
          <w:vanish/>
        </w:rPr>
        <w:instrText xml:space="preserve"> COMMENTS END_STATUTE \* MERGEFO</w:instrText>
      </w:r>
      <w:r w:rsidRPr="004B1B53">
        <w:rPr>
          <w:rFonts w:ascii="Courier New" w:hAnsi="Courier New"/>
          <w:vanish/>
        </w:rPr>
        <w:instrText xml:space="preserve">RMAT </w:instrText>
      </w:r>
      <w:r w:rsidRPr="004B1B53">
        <w:rPr>
          <w:rFonts w:ascii="Courier New" w:hAnsi="Courier New"/>
          <w:vanish/>
        </w:rPr>
        <w:fldChar w:fldCharType="separate"/>
      </w:r>
      <w:r w:rsidRPr="004B1B53">
        <w:rPr>
          <w:rFonts w:ascii="Courier New" w:hAnsi="Courier New"/>
          <w:vanish/>
        </w:rPr>
        <w:t>END_STATUTE</w:t>
      </w:r>
      <w:r w:rsidRPr="004B1B53">
        <w:rPr>
          <w:rFonts w:ascii="Courier New" w:hAnsi="Courier New"/>
          <w:vanish/>
        </w:rPr>
        <w:fldChar w:fldCharType="end"/>
      </w:r>
    </w:p>
    <w:p w14:paraId="11CEC29A" w14:textId="77777777" w:rsidR="00DC6CDF" w:rsidRPr="004B1B53" w:rsidRDefault="00DC6CDF">
      <w:pPr>
        <w:rPr>
          <w:rFonts w:ascii="Courier New" w:hAnsi="Courier New"/>
        </w:rPr>
      </w:pPr>
    </w:p>
    <w:sectPr w:rsidR="00DC6CDF" w:rsidRPr="004B1B53">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58E68" w14:textId="77777777" w:rsidR="00DC6CDF" w:rsidRDefault="00DC6CDF">
      <w:r>
        <w:separator/>
      </w:r>
    </w:p>
  </w:endnote>
  <w:endnote w:type="continuationSeparator" w:id="0">
    <w:p w14:paraId="43E0AB33" w14:textId="77777777" w:rsidR="00DC6CDF" w:rsidRDefault="00DC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384C7" w14:textId="77777777" w:rsidR="00DC6CDF" w:rsidRDefault="00DC6CDF">
      <w:r>
        <w:separator/>
      </w:r>
    </w:p>
  </w:footnote>
  <w:footnote w:type="continuationSeparator" w:id="0">
    <w:p w14:paraId="5E504B6E" w14:textId="77777777" w:rsidR="00DC6CDF" w:rsidRDefault="00DC6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01420563">
    <w:abstractNumId w:val="1"/>
  </w:num>
  <w:num w:numId="2" w16cid:durableId="675116856">
    <w:abstractNumId w:val="1"/>
  </w:num>
  <w:num w:numId="3" w16cid:durableId="1812938153">
    <w:abstractNumId w:val="0"/>
  </w:num>
  <w:num w:numId="4" w16cid:durableId="906110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4E"/>
    <w:rsid w:val="004B1B53"/>
    <w:rsid w:val="004D5B4E"/>
    <w:rsid w:val="00DC6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164C5"/>
  <w15:chartTrackingRefBased/>
  <w15:docId w15:val="{762A9BAA-D78C-4256-8C12-0D39A7FF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236</Words>
  <Characters>1320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41-926; Arizona pioneers' home fund; collections; disbursements</dc:title>
  <dc:subject>Arizona pioneers' home fund; collections; disbursements</dc:subject>
  <dc:creator>Arizona Legislative Council</dc:creator>
  <cp:keywords/>
  <dc:description>END_STATUTE</dc:description>
  <cp:lastModifiedBy>dbupdate</cp:lastModifiedBy>
  <cp:revision>2</cp:revision>
  <cp:lastPrinted>1601-01-01T00:00:00Z</cp:lastPrinted>
  <dcterms:created xsi:type="dcterms:W3CDTF">2026-09-10T03:36:00Z</dcterms:created>
  <dcterms:modified xsi:type="dcterms:W3CDTF">2026-09-10T03:36:00Z</dcterms:modified>
</cp:coreProperties>
</file>