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FEDBB" w14:textId="77777777" w:rsidR="0038790F" w:rsidRPr="000F4E8A" w:rsidRDefault="00F32618">
      <w:pPr>
        <w:pStyle w:val="SEC06-17"/>
        <w:rPr>
          <w:rFonts w:ascii="Courier New" w:hAnsi="Courier New"/>
          <w:noProof w:val="0"/>
        </w:rPr>
      </w:pPr>
      <w:r w:rsidRPr="000F4E8A">
        <w:rPr>
          <w:rFonts w:ascii="Courier New" w:hAnsi="Courier New"/>
          <w:vanish/>
        </w:rPr>
        <w:fldChar w:fldCharType="begin"/>
      </w:r>
      <w:r w:rsidRPr="000F4E8A">
        <w:rPr>
          <w:rFonts w:ascii="Courier New" w:hAnsi="Courier New"/>
          <w:vanish/>
        </w:rPr>
        <w:instrText xml:space="preserve"> COMMENTS START_STATUTE \* MERGEFORMAT </w:instrText>
      </w:r>
      <w:r w:rsidRPr="000F4E8A">
        <w:rPr>
          <w:rFonts w:ascii="Courier New" w:hAnsi="Courier New"/>
          <w:vanish/>
        </w:rPr>
        <w:fldChar w:fldCharType="separate"/>
      </w:r>
      <w:r w:rsidRPr="000F4E8A">
        <w:rPr>
          <w:rFonts w:ascii="Courier New" w:hAnsi="Courier New"/>
          <w:vanish/>
        </w:rPr>
        <w:t>START_STATUTE</w:t>
      </w:r>
      <w:r w:rsidRPr="000F4E8A">
        <w:rPr>
          <w:rFonts w:ascii="Courier New" w:hAnsi="Courier New"/>
          <w:vanish/>
        </w:rPr>
        <w:fldChar w:fldCharType="end"/>
      </w:r>
      <w:r w:rsidR="0038790F" w:rsidRPr="000F4E8A">
        <w:rPr>
          <w:rStyle w:val="SNUM"/>
          <w:rFonts w:ascii="Courier New" w:hAnsi="Courier New"/>
          <w:noProof w:val="0"/>
        </w:rPr>
        <w:t>41-922</w:t>
      </w:r>
      <w:r w:rsidR="0038790F" w:rsidRPr="000F4E8A">
        <w:rPr>
          <w:rFonts w:ascii="Courier New" w:hAnsi="Courier New"/>
          <w:noProof w:val="0"/>
        </w:rPr>
        <w:t>.  </w:t>
      </w:r>
      <w:r w:rsidR="0038790F" w:rsidRPr="000F4E8A">
        <w:rPr>
          <w:rStyle w:val="SECHEAD"/>
          <w:rFonts w:ascii="Courier New" w:hAnsi="Courier New"/>
          <w:noProof w:val="0"/>
        </w:rPr>
        <w:t>Superintendent of home for pioneers; appointment; compensation</w:t>
      </w:r>
    </w:p>
    <w:p w14:paraId="358FE538" w14:textId="77777777" w:rsidR="0038790F" w:rsidRPr="000F4E8A" w:rsidRDefault="0038790F">
      <w:pPr>
        <w:pStyle w:val="P06-00"/>
        <w:rPr>
          <w:rFonts w:ascii="Courier New" w:hAnsi="Courier New"/>
          <w:noProof w:val="0"/>
        </w:rPr>
      </w:pPr>
      <w:r w:rsidRPr="000F4E8A">
        <w:rPr>
          <w:rFonts w:ascii="Courier New" w:hAnsi="Courier New"/>
          <w:noProof w:val="0"/>
        </w:rPr>
        <w:t>A.  The governor shall appoint a superintendent of the Arizona pioneers' home.</w:t>
      </w:r>
    </w:p>
    <w:p w14:paraId="6C59575A" w14:textId="77777777" w:rsidR="0038790F" w:rsidRPr="000F4E8A" w:rsidRDefault="0038790F">
      <w:pPr>
        <w:pStyle w:val="P06-00"/>
        <w:rPr>
          <w:rFonts w:ascii="Courier New" w:hAnsi="Courier New"/>
          <w:noProof w:val="0"/>
        </w:rPr>
      </w:pPr>
      <w:r w:rsidRPr="000F4E8A">
        <w:rPr>
          <w:rFonts w:ascii="Courier New" w:hAnsi="Courier New"/>
          <w:noProof w:val="0"/>
        </w:rPr>
        <w:t>B.  The superintendent shall receive compensation as determined pursuant to section 38</w:t>
      </w:r>
      <w:r w:rsidRPr="000F4E8A">
        <w:rPr>
          <w:rFonts w:ascii="Courier New" w:hAnsi="Courier New"/>
          <w:noProof w:val="0"/>
        </w:rPr>
        <w:noBreakHyphen/>
        <w:t xml:space="preserve">611. </w:t>
      </w:r>
      <w:r w:rsidR="00F32618" w:rsidRPr="000F4E8A">
        <w:rPr>
          <w:rFonts w:ascii="Courier New" w:hAnsi="Courier New"/>
          <w:vanish/>
        </w:rPr>
        <w:fldChar w:fldCharType="begin"/>
      </w:r>
      <w:r w:rsidR="00F32618" w:rsidRPr="000F4E8A">
        <w:rPr>
          <w:rFonts w:ascii="Courier New" w:hAnsi="Courier New"/>
          <w:vanish/>
        </w:rPr>
        <w:instrText xml:space="preserve"> COMMENTS END_STATUTE \* MERGEFORMAT </w:instrText>
      </w:r>
      <w:r w:rsidR="00F32618" w:rsidRPr="000F4E8A">
        <w:rPr>
          <w:rFonts w:ascii="Courier New" w:hAnsi="Courier New"/>
          <w:vanish/>
        </w:rPr>
        <w:fldChar w:fldCharType="separate"/>
      </w:r>
      <w:r w:rsidR="00F32618" w:rsidRPr="000F4E8A">
        <w:rPr>
          <w:rFonts w:ascii="Courier New" w:hAnsi="Courier New"/>
          <w:vanish/>
        </w:rPr>
        <w:t>END_STATUTE</w:t>
      </w:r>
      <w:r w:rsidR="00F32618" w:rsidRPr="000F4E8A">
        <w:rPr>
          <w:rFonts w:ascii="Courier New" w:hAnsi="Courier New"/>
          <w:vanish/>
        </w:rPr>
        <w:fldChar w:fldCharType="end"/>
      </w:r>
    </w:p>
    <w:sectPr w:rsidR="0038790F" w:rsidRPr="000F4E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4EE5E" w14:textId="77777777" w:rsidR="00475352" w:rsidRDefault="00475352">
      <w:r>
        <w:separator/>
      </w:r>
    </w:p>
  </w:endnote>
  <w:endnote w:type="continuationSeparator" w:id="0">
    <w:p w14:paraId="2969A396" w14:textId="77777777" w:rsidR="00475352" w:rsidRDefault="00475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9E87" w14:textId="77777777" w:rsidR="0038790F" w:rsidRDefault="003879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36B5" w14:textId="77777777" w:rsidR="0038790F" w:rsidRDefault="0038790F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D8BDC" w14:textId="77777777" w:rsidR="0038790F" w:rsidRDefault="00387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ACE4" w14:textId="77777777" w:rsidR="00475352" w:rsidRDefault="00475352">
      <w:r>
        <w:separator/>
      </w:r>
    </w:p>
  </w:footnote>
  <w:footnote w:type="continuationSeparator" w:id="0">
    <w:p w14:paraId="003CF5E1" w14:textId="77777777" w:rsidR="00475352" w:rsidRDefault="00475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425E" w14:textId="77777777" w:rsidR="0038790F" w:rsidRDefault="003879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9DA0" w14:textId="77777777" w:rsidR="0038790F" w:rsidRDefault="0038790F">
    <w:pPr>
      <w:pStyle w:val="Header"/>
    </w:pPr>
  </w:p>
  <w:p w14:paraId="610CD120" w14:textId="77777777" w:rsidR="0038790F" w:rsidRDefault="0038790F">
    <w:pPr>
      <w:pStyle w:val="Header"/>
    </w:pPr>
  </w:p>
  <w:p w14:paraId="43BF95D6" w14:textId="77777777" w:rsidR="0038790F" w:rsidRDefault="0038790F">
    <w:pPr>
      <w:pStyle w:val="Header"/>
    </w:pPr>
  </w:p>
  <w:p w14:paraId="27E40B16" w14:textId="77777777" w:rsidR="0038790F" w:rsidRDefault="0038790F">
    <w:pPr>
      <w:pStyle w:val="Header"/>
    </w:pPr>
  </w:p>
  <w:p w14:paraId="728A0462" w14:textId="77777777" w:rsidR="0038790F" w:rsidRDefault="003879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85AF" w14:textId="77777777" w:rsidR="0038790F" w:rsidRDefault="00387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18"/>
    <w:rsid w:val="000F4E8A"/>
    <w:rsid w:val="0038790F"/>
    <w:rsid w:val="00475352"/>
    <w:rsid w:val="00F3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2FDF97"/>
  <w15:chartTrackingRefBased/>
  <w15:docId w15:val="{A153ADEB-46CC-4C45-B318-BF8C627A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46</Words>
  <Characters>304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41-922</vt:lpstr>
    </vt:vector>
  </TitlesOfParts>
  <Company>LCS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41-922; Superintendent of home for pioneers; appointment; compensation</dc:title>
  <dc:subject>Superintendent of home for pioneers; appointment; compensation</dc:subject>
  <dc:creator>Arizona Legislative Council</dc:creator>
  <cp:keywords/>
  <dc:description>41_x001e_922</dc:description>
  <cp:lastModifiedBy>dbupdate</cp:lastModifiedBy>
  <cp:revision>2</cp:revision>
  <cp:lastPrinted>1999-03-22T18:35:00Z</cp:lastPrinted>
  <dcterms:created xsi:type="dcterms:W3CDTF">2026-09-10T03:36:00Z</dcterms:created>
  <dcterms:modified xsi:type="dcterms:W3CDTF">2026-09-10T03:36:00Z</dcterms:modified>
</cp:coreProperties>
</file>