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3384EA" w14:textId="5FBA1CDF" w:rsidR="0006148B" w:rsidRPr="001B0CC5" w:rsidRDefault="0006148B" w:rsidP="0006148B">
      <w:pPr>
        <w:pStyle w:val="SEC06-18"/>
        <w:rPr>
          <w:rStyle w:val="SECHEAD"/>
          <w:rFonts w:ascii="Courier New" w:hAnsi="Courier New" w:cs="Courier New"/>
        </w:rPr>
      </w:pPr>
      <w:r w:rsidRPr="001B0CC5">
        <w:rPr>
          <w:rFonts w:ascii="Courier New" w:hAnsi="Courier New" w:cs="Courier New"/>
        </w:rPr>
        <w:fldChar w:fldCharType="begin"/>
      </w:r>
      <w:r w:rsidRPr="001B0CC5">
        <w:rPr>
          <w:rFonts w:ascii="Courier New" w:hAnsi="Courier New" w:cs="Courier New"/>
        </w:rPr>
        <w:instrText xml:space="preserve"> COMMENTS START_STATUTE \* MERGEFORMAT </w:instrText>
      </w:r>
      <w:r w:rsidRPr="001B0CC5">
        <w:rPr>
          <w:rFonts w:ascii="Courier New" w:hAnsi="Courier New" w:cs="Courier New"/>
        </w:rPr>
        <w:fldChar w:fldCharType="separate"/>
      </w:r>
      <w:r w:rsidRPr="001B0CC5">
        <w:rPr>
          <w:rFonts w:ascii="Courier New" w:hAnsi="Courier New" w:cs="Courier New"/>
          <w:vanish/>
        </w:rPr>
        <w:t>START_STATUTE</w:t>
      </w:r>
      <w:r w:rsidRPr="001B0CC5">
        <w:rPr>
          <w:rFonts w:ascii="Courier New" w:hAnsi="Courier New" w:cs="Courier New"/>
        </w:rPr>
        <w:fldChar w:fldCharType="end"/>
      </w:r>
      <w:r w:rsidRPr="001B0CC5">
        <w:rPr>
          <w:rStyle w:val="SNUM"/>
          <w:rFonts w:ascii="Courier New" w:hAnsi="Courier New" w:cs="Courier New"/>
        </w:rPr>
        <w:t>36-2259.</w:t>
      </w:r>
      <w:r w:rsidRPr="001B0CC5">
        <w:rPr>
          <w:rFonts w:ascii="Courier New" w:hAnsi="Courier New" w:cs="Courier New"/>
        </w:rPr>
        <w:t>  </w:t>
      </w:r>
      <w:r w:rsidRPr="001B0CC5">
        <w:rPr>
          <w:rStyle w:val="SECHEAD"/>
          <w:rFonts w:ascii="Courier New" w:hAnsi="Courier New" w:cs="Courier New"/>
        </w:rPr>
        <w:t>Emergency medical services licensure interstate compact</w:t>
      </w:r>
    </w:p>
    <w:p w14:paraId="297EDF5F" w14:textId="77777777" w:rsidR="0006148B" w:rsidRPr="001B0CC5" w:rsidRDefault="0006148B" w:rsidP="0006148B">
      <w:pPr>
        <w:pStyle w:val="P06-00"/>
        <w:jc w:val="center"/>
        <w:rPr>
          <w:rStyle w:val="TemporaryLaw"/>
          <w:rFonts w:ascii="Courier New" w:hAnsi="Courier New" w:cs="Courier New"/>
          <w:color w:val="000000" w:themeColor="text1"/>
        </w:rPr>
      </w:pPr>
      <w:r w:rsidRPr="001B0CC5">
        <w:rPr>
          <w:rStyle w:val="TemporaryLaw"/>
          <w:rFonts w:ascii="Courier New" w:hAnsi="Courier New" w:cs="Courier New"/>
          <w:color w:val="000000" w:themeColor="text1"/>
        </w:rPr>
        <w:t>SECTION 1.  PURPOSE</w:t>
      </w:r>
    </w:p>
    <w:p w14:paraId="034C1B9A" w14:textId="30523858" w:rsidR="0006148B" w:rsidRPr="001B0CC5" w:rsidRDefault="0006148B" w:rsidP="0006148B">
      <w:pPr>
        <w:pStyle w:val="P06-00"/>
        <w:rPr>
          <w:rFonts w:ascii="Courier New" w:hAnsi="Courier New" w:cs="Courier New"/>
        </w:rPr>
      </w:pPr>
      <w:r w:rsidRPr="001B0CC5">
        <w:rPr>
          <w:rFonts w:ascii="Courier New" w:hAnsi="Courier New" w:cs="Courier New"/>
        </w:rPr>
        <w:t>The purpose of this compact is to protect the public through verification of competency and to ensure accountability for patient care</w:t>
      </w:r>
      <w:r w:rsidRPr="001B0CC5">
        <w:rPr>
          <w:rFonts w:ascii="Courier New" w:hAnsi="Courier New" w:cs="Courier New"/>
        </w:rPr>
        <w:noBreakHyphen/>
        <w:t>related activities of all states' licensed emergency medical services (EMS) personnel, such as emergency medical technicians (EMTs), advanced emergency medical technicians (AEMTs) and paramedics.  This compact is intended to facilitate the day</w:t>
      </w:r>
      <w:r w:rsidRPr="001B0CC5">
        <w:rPr>
          <w:rFonts w:ascii="Courier New" w:hAnsi="Courier New" w:cs="Courier New"/>
        </w:rPr>
        <w:noBreakHyphen/>
        <w:t>to</w:t>
      </w:r>
      <w:r w:rsidRPr="001B0CC5">
        <w:rPr>
          <w:rFonts w:ascii="Courier New" w:hAnsi="Courier New" w:cs="Courier New"/>
        </w:rPr>
        <w:noBreakHyphen/>
        <w:t>day movement of EMS personnel across state boundaries in the performance of their EMS duties as assigned by an appropriate authority and to authorize state EMS offices to afford immediate legal recognition to EMS personnel who are licensed in a member state.</w:t>
      </w:r>
      <w:r w:rsidR="009443D1" w:rsidRPr="001B0CC5">
        <w:rPr>
          <w:rFonts w:ascii="Courier New" w:hAnsi="Courier New" w:cs="Courier New"/>
        </w:rPr>
        <w:t>  </w:t>
      </w:r>
      <w:r w:rsidRPr="001B0CC5">
        <w:rPr>
          <w:rFonts w:ascii="Courier New" w:hAnsi="Courier New" w:cs="Courier New"/>
        </w:rPr>
        <w:t>This compact recognizes that states have a vested interest in protecting the public's health and safety through their licensing and regulation of EMS personnel and that such state regulation shared among the member states will best protect the public health and safety.  This compact is designed to achieve the following purposes and objectives:</w:t>
      </w:r>
    </w:p>
    <w:p w14:paraId="19CB9F7D" w14:textId="77777777" w:rsidR="0006148B" w:rsidRPr="001B0CC5" w:rsidRDefault="0006148B" w:rsidP="0006148B">
      <w:pPr>
        <w:pStyle w:val="P06-00"/>
        <w:rPr>
          <w:rFonts w:ascii="Courier New" w:hAnsi="Courier New" w:cs="Courier New"/>
        </w:rPr>
      </w:pPr>
      <w:r w:rsidRPr="001B0CC5">
        <w:rPr>
          <w:rFonts w:ascii="Courier New" w:hAnsi="Courier New" w:cs="Courier New"/>
        </w:rPr>
        <w:t>1.  Increase public access to EMS personnel.</w:t>
      </w:r>
    </w:p>
    <w:p w14:paraId="33B24F43" w14:textId="77777777" w:rsidR="0006148B" w:rsidRPr="001B0CC5" w:rsidRDefault="0006148B" w:rsidP="0006148B">
      <w:pPr>
        <w:pStyle w:val="P06-00"/>
        <w:rPr>
          <w:rFonts w:ascii="Courier New" w:hAnsi="Courier New" w:cs="Courier New"/>
        </w:rPr>
      </w:pPr>
      <w:r w:rsidRPr="001B0CC5">
        <w:rPr>
          <w:rFonts w:ascii="Courier New" w:hAnsi="Courier New" w:cs="Courier New"/>
        </w:rPr>
        <w:t>2.  Enhance the states' ability to protect the public's health and safety, especially patient safety.</w:t>
      </w:r>
    </w:p>
    <w:p w14:paraId="5A978771" w14:textId="77777777" w:rsidR="0006148B" w:rsidRPr="001B0CC5" w:rsidRDefault="0006148B" w:rsidP="0006148B">
      <w:pPr>
        <w:pStyle w:val="P06-00"/>
        <w:rPr>
          <w:rFonts w:ascii="Courier New" w:hAnsi="Courier New" w:cs="Courier New"/>
        </w:rPr>
      </w:pPr>
      <w:r w:rsidRPr="001B0CC5">
        <w:rPr>
          <w:rFonts w:ascii="Courier New" w:hAnsi="Courier New" w:cs="Courier New"/>
        </w:rPr>
        <w:t>3.  Encourage the cooperation of member states in the areas of EMS personnel licensure and regulation.</w:t>
      </w:r>
    </w:p>
    <w:p w14:paraId="0233EC8C" w14:textId="77777777" w:rsidR="0006148B" w:rsidRPr="001B0CC5" w:rsidRDefault="0006148B" w:rsidP="0006148B">
      <w:pPr>
        <w:pStyle w:val="P06-00"/>
        <w:rPr>
          <w:rFonts w:ascii="Courier New" w:hAnsi="Courier New" w:cs="Courier New"/>
        </w:rPr>
      </w:pPr>
      <w:r w:rsidRPr="001B0CC5">
        <w:rPr>
          <w:rFonts w:ascii="Courier New" w:hAnsi="Courier New" w:cs="Courier New"/>
        </w:rPr>
        <w:t>4.  Support the licensing of military members who are separating from an active duty tour and the spouses of those military members.</w:t>
      </w:r>
    </w:p>
    <w:p w14:paraId="1D0658F4" w14:textId="77777777" w:rsidR="0006148B" w:rsidRPr="001B0CC5" w:rsidRDefault="0006148B" w:rsidP="0006148B">
      <w:pPr>
        <w:pStyle w:val="P06-00"/>
        <w:rPr>
          <w:rFonts w:ascii="Courier New" w:hAnsi="Courier New" w:cs="Courier New"/>
        </w:rPr>
      </w:pPr>
      <w:r w:rsidRPr="001B0CC5">
        <w:rPr>
          <w:rFonts w:ascii="Courier New" w:hAnsi="Courier New" w:cs="Courier New"/>
        </w:rPr>
        <w:t>5.  Facilitate the exchange of information between member states regarding EMS personnel licensure, adverse actions and significant investigatory information.</w:t>
      </w:r>
    </w:p>
    <w:p w14:paraId="178F54EC" w14:textId="77777777" w:rsidR="0006148B" w:rsidRPr="001B0CC5" w:rsidRDefault="0006148B" w:rsidP="0006148B">
      <w:pPr>
        <w:pStyle w:val="P06-00"/>
        <w:rPr>
          <w:rFonts w:ascii="Courier New" w:hAnsi="Courier New" w:cs="Courier New"/>
        </w:rPr>
      </w:pPr>
      <w:r w:rsidRPr="001B0CC5">
        <w:rPr>
          <w:rFonts w:ascii="Courier New" w:hAnsi="Courier New" w:cs="Courier New"/>
        </w:rPr>
        <w:t>6.  Promote compliance with the laws governing EMS personnel practice in each member state.</w:t>
      </w:r>
    </w:p>
    <w:p w14:paraId="70B9A8C4" w14:textId="77777777" w:rsidR="0006148B" w:rsidRPr="001B0CC5" w:rsidRDefault="0006148B" w:rsidP="0006148B">
      <w:pPr>
        <w:pStyle w:val="P06-00"/>
        <w:rPr>
          <w:rFonts w:ascii="Courier New" w:hAnsi="Courier New" w:cs="Courier New"/>
        </w:rPr>
      </w:pPr>
      <w:r w:rsidRPr="001B0CC5">
        <w:rPr>
          <w:rFonts w:ascii="Courier New" w:hAnsi="Courier New" w:cs="Courier New"/>
        </w:rPr>
        <w:t>7.  Invest all member states with the authority to hold EMS personnel accountable through the mutual recognition of member state licenses.</w:t>
      </w:r>
    </w:p>
    <w:p w14:paraId="1D8C488A" w14:textId="77777777" w:rsidR="0006148B" w:rsidRPr="001B0CC5" w:rsidRDefault="0006148B" w:rsidP="0006148B">
      <w:pPr>
        <w:pStyle w:val="P06-00"/>
        <w:jc w:val="center"/>
        <w:rPr>
          <w:rFonts w:ascii="Courier New" w:hAnsi="Courier New" w:cs="Courier New"/>
        </w:rPr>
      </w:pPr>
      <w:r w:rsidRPr="001B0CC5">
        <w:rPr>
          <w:rFonts w:ascii="Courier New" w:hAnsi="Courier New" w:cs="Courier New"/>
        </w:rPr>
        <w:t>SECTION 2.  DEFINITIONS</w:t>
      </w:r>
    </w:p>
    <w:p w14:paraId="29C787D0" w14:textId="77777777" w:rsidR="0006148B" w:rsidRPr="001B0CC5" w:rsidRDefault="0006148B" w:rsidP="0006148B">
      <w:pPr>
        <w:pStyle w:val="P06-00"/>
        <w:rPr>
          <w:rFonts w:ascii="Courier New" w:hAnsi="Courier New" w:cs="Courier New"/>
        </w:rPr>
      </w:pPr>
      <w:r w:rsidRPr="001B0CC5">
        <w:rPr>
          <w:rFonts w:ascii="Courier New" w:hAnsi="Courier New" w:cs="Courier New"/>
        </w:rPr>
        <w:t>In this compact, unless the context otherwise requires:</w:t>
      </w:r>
    </w:p>
    <w:p w14:paraId="66B1FA72" w14:textId="77777777" w:rsidR="0006148B" w:rsidRPr="001B0CC5" w:rsidRDefault="0006148B" w:rsidP="0006148B">
      <w:pPr>
        <w:pStyle w:val="P06-00"/>
        <w:rPr>
          <w:rFonts w:ascii="Courier New" w:hAnsi="Courier New" w:cs="Courier New"/>
        </w:rPr>
      </w:pPr>
      <w:r w:rsidRPr="001B0CC5">
        <w:rPr>
          <w:rFonts w:ascii="Courier New" w:hAnsi="Courier New" w:cs="Courier New"/>
        </w:rPr>
        <w:t>1.  "Advanced emergency medical technician" or "AEMT" means an individual who is licensed with cognitive knowledge and a scope of practice that corresponds to that level in the national EMS education standards and national EMS scope of practice model.</w:t>
      </w:r>
    </w:p>
    <w:p w14:paraId="54E1D6FB" w14:textId="77777777" w:rsidR="0006148B" w:rsidRPr="001B0CC5" w:rsidRDefault="0006148B" w:rsidP="00084A31">
      <w:pPr>
        <w:pStyle w:val="P06-00"/>
        <w:rPr>
          <w:rFonts w:ascii="Courier New" w:hAnsi="Courier New" w:cs="Courier New"/>
        </w:rPr>
      </w:pPr>
      <w:r w:rsidRPr="001B0CC5">
        <w:rPr>
          <w:rFonts w:ascii="Courier New" w:hAnsi="Courier New" w:cs="Courier New"/>
        </w:rPr>
        <w:t>2.  "Adverse action" means:</w:t>
      </w:r>
    </w:p>
    <w:p w14:paraId="770146C7" w14:textId="77777777" w:rsidR="0006148B" w:rsidRPr="001B0CC5" w:rsidRDefault="0006148B" w:rsidP="00084A31">
      <w:pPr>
        <w:pStyle w:val="P06-00"/>
        <w:rPr>
          <w:rFonts w:ascii="Courier New" w:hAnsi="Courier New" w:cs="Courier New"/>
        </w:rPr>
      </w:pPr>
      <w:r w:rsidRPr="001B0CC5">
        <w:rPr>
          <w:rFonts w:ascii="Courier New" w:hAnsi="Courier New" w:cs="Courier New"/>
        </w:rPr>
        <w:t xml:space="preserve">(a)  Any administrative, civil, equitable or criminal action allowed by a state's laws that may be imposed against licensed EMS personnel by a state EMS authority or state court. </w:t>
      </w:r>
    </w:p>
    <w:p w14:paraId="07053A35" w14:textId="77777777" w:rsidR="0006148B" w:rsidRPr="001B0CC5" w:rsidRDefault="0006148B" w:rsidP="0006148B">
      <w:pPr>
        <w:pStyle w:val="P06-00"/>
        <w:rPr>
          <w:rFonts w:ascii="Courier New" w:hAnsi="Courier New" w:cs="Courier New"/>
        </w:rPr>
      </w:pPr>
      <w:r w:rsidRPr="001B0CC5">
        <w:rPr>
          <w:rFonts w:ascii="Courier New" w:hAnsi="Courier New" w:cs="Courier New"/>
        </w:rPr>
        <w:t>(b)  Includes actions against an individual's license such as revocation, suspension, probation, a consent agreement, monitoring or another limitation or encumbrance on the individual's practice, a letter of reprimand or admonition, a fine, a criminal conviction and a state court judgment enforcing adverse actions by the state EMS authority.</w:t>
      </w:r>
    </w:p>
    <w:p w14:paraId="6E96A4BF" w14:textId="77777777" w:rsidR="0006148B" w:rsidRPr="001B0CC5" w:rsidRDefault="0006148B" w:rsidP="0006148B">
      <w:pPr>
        <w:pStyle w:val="P06-00"/>
        <w:rPr>
          <w:rFonts w:ascii="Courier New" w:hAnsi="Courier New" w:cs="Courier New"/>
        </w:rPr>
      </w:pPr>
      <w:r w:rsidRPr="001B0CC5">
        <w:rPr>
          <w:rFonts w:ascii="Courier New" w:hAnsi="Courier New" w:cs="Courier New"/>
        </w:rPr>
        <w:t>3.  "Alternative program" means a voluntary, nondisciplinary substance abuse recovery program that is approved by a state EMS authority.</w:t>
      </w:r>
    </w:p>
    <w:p w14:paraId="243B14A5" w14:textId="77777777" w:rsidR="0006148B" w:rsidRPr="001B0CC5" w:rsidRDefault="0006148B" w:rsidP="0006148B">
      <w:pPr>
        <w:pStyle w:val="P06-00"/>
        <w:rPr>
          <w:rFonts w:ascii="Courier New" w:hAnsi="Courier New" w:cs="Courier New"/>
        </w:rPr>
      </w:pPr>
      <w:r w:rsidRPr="001B0CC5">
        <w:rPr>
          <w:rFonts w:ascii="Courier New" w:hAnsi="Courier New" w:cs="Courier New"/>
        </w:rPr>
        <w:t>4.  "Certification" means the successful verification of entry-level cognitive and psychomotor competency using a reliable, validated and legally defensible examination.</w:t>
      </w:r>
    </w:p>
    <w:p w14:paraId="0993CF18" w14:textId="77777777" w:rsidR="0006148B" w:rsidRPr="001B0CC5" w:rsidRDefault="0006148B" w:rsidP="0006148B">
      <w:pPr>
        <w:pStyle w:val="P06-00"/>
        <w:rPr>
          <w:rFonts w:ascii="Courier New" w:hAnsi="Courier New" w:cs="Courier New"/>
        </w:rPr>
      </w:pPr>
      <w:r w:rsidRPr="001B0CC5">
        <w:rPr>
          <w:rFonts w:ascii="Courier New" w:hAnsi="Courier New" w:cs="Courier New"/>
        </w:rPr>
        <w:t>5.  "Commission" means the national administrative body of which all states that have enacted this compact are members.</w:t>
      </w:r>
    </w:p>
    <w:p w14:paraId="067C7455" w14:textId="77777777" w:rsidR="0006148B" w:rsidRPr="001B0CC5" w:rsidRDefault="0006148B" w:rsidP="0006148B">
      <w:pPr>
        <w:pStyle w:val="P06-00"/>
        <w:rPr>
          <w:rFonts w:ascii="Courier New" w:hAnsi="Courier New" w:cs="Courier New"/>
        </w:rPr>
      </w:pPr>
      <w:r w:rsidRPr="001B0CC5">
        <w:rPr>
          <w:rFonts w:ascii="Courier New" w:hAnsi="Courier New" w:cs="Courier New"/>
        </w:rPr>
        <w:t>6.  "Emergency medical technician" or "EMT" means an individual who is licensed with cognitive knowledge and a scope of practice that corresponds to that level in the national EMS education standards and national EMS scope of practice model.</w:t>
      </w:r>
    </w:p>
    <w:p w14:paraId="6F87A596" w14:textId="77777777" w:rsidR="0006148B" w:rsidRPr="001B0CC5" w:rsidRDefault="0006148B" w:rsidP="0006148B">
      <w:pPr>
        <w:pStyle w:val="P06-00"/>
        <w:rPr>
          <w:rFonts w:ascii="Courier New" w:hAnsi="Courier New" w:cs="Courier New"/>
        </w:rPr>
      </w:pPr>
      <w:r w:rsidRPr="001B0CC5">
        <w:rPr>
          <w:rFonts w:ascii="Courier New" w:hAnsi="Courier New" w:cs="Courier New"/>
        </w:rPr>
        <w:t>7.  "Home state" means a member state where an individual is licensed to practice emergency medical services.</w:t>
      </w:r>
    </w:p>
    <w:p w14:paraId="41E85AFC" w14:textId="77777777" w:rsidR="0006148B" w:rsidRPr="001B0CC5" w:rsidRDefault="0006148B" w:rsidP="0006148B">
      <w:pPr>
        <w:pStyle w:val="P06-00"/>
        <w:rPr>
          <w:rFonts w:ascii="Courier New" w:hAnsi="Courier New" w:cs="Courier New"/>
        </w:rPr>
      </w:pPr>
      <w:r w:rsidRPr="001B0CC5">
        <w:rPr>
          <w:rFonts w:ascii="Courier New" w:hAnsi="Courier New" w:cs="Courier New"/>
        </w:rPr>
        <w:t>8.  "License" means the authorization by a state for an individual to practice as an EMT, AEMT or paramedic or at a level in between EMT and paramedic.</w:t>
      </w:r>
    </w:p>
    <w:p w14:paraId="09F75A2E" w14:textId="77777777" w:rsidR="0006148B" w:rsidRPr="001B0CC5" w:rsidRDefault="0006148B" w:rsidP="0006148B">
      <w:pPr>
        <w:pStyle w:val="P06-00"/>
        <w:rPr>
          <w:rFonts w:ascii="Courier New" w:hAnsi="Courier New" w:cs="Courier New"/>
        </w:rPr>
      </w:pPr>
      <w:r w:rsidRPr="001B0CC5">
        <w:rPr>
          <w:rFonts w:ascii="Courier New" w:hAnsi="Courier New" w:cs="Courier New"/>
        </w:rPr>
        <w:t>9.  "Medical director" means a physician who is licensed in a member state and who is accountable for the care delivered by EMS personnel.</w:t>
      </w:r>
    </w:p>
    <w:p w14:paraId="714B4803" w14:textId="77777777" w:rsidR="0006148B" w:rsidRPr="001B0CC5" w:rsidRDefault="0006148B" w:rsidP="0006148B">
      <w:pPr>
        <w:pStyle w:val="P06-00"/>
        <w:rPr>
          <w:rFonts w:ascii="Courier New" w:hAnsi="Courier New" w:cs="Courier New"/>
        </w:rPr>
      </w:pPr>
      <w:r w:rsidRPr="001B0CC5">
        <w:rPr>
          <w:rFonts w:ascii="Courier New" w:hAnsi="Courier New" w:cs="Courier New"/>
        </w:rPr>
        <w:t>10.  "Member state" means a state that has enacted this compact.</w:t>
      </w:r>
    </w:p>
    <w:p w14:paraId="701688DB" w14:textId="77777777" w:rsidR="0006148B" w:rsidRPr="001B0CC5" w:rsidRDefault="0006148B" w:rsidP="0006148B">
      <w:pPr>
        <w:pStyle w:val="P06-00"/>
        <w:rPr>
          <w:rFonts w:ascii="Courier New" w:hAnsi="Courier New" w:cs="Courier New"/>
        </w:rPr>
      </w:pPr>
      <w:r w:rsidRPr="001B0CC5">
        <w:rPr>
          <w:rFonts w:ascii="Courier New" w:hAnsi="Courier New" w:cs="Courier New"/>
        </w:rPr>
        <w:t>11.  "Paramedic" means an individual who is licensed with cognitive knowledge and a scope of practice that corresponds to that level in the national EMS education standards and national EMS scope of practice model.</w:t>
      </w:r>
    </w:p>
    <w:p w14:paraId="2B8D3DCF" w14:textId="77777777" w:rsidR="0006148B" w:rsidRPr="001B0CC5" w:rsidRDefault="0006148B" w:rsidP="0006148B">
      <w:pPr>
        <w:pStyle w:val="P06-00"/>
        <w:rPr>
          <w:rFonts w:ascii="Courier New" w:hAnsi="Courier New" w:cs="Courier New"/>
        </w:rPr>
      </w:pPr>
      <w:r w:rsidRPr="001B0CC5">
        <w:rPr>
          <w:rFonts w:ascii="Courier New" w:hAnsi="Courier New" w:cs="Courier New"/>
        </w:rPr>
        <w:t>12.  "Privilege to practice" means an individual's authority to deliver emergency medical services in remote states as authorized under this compact.</w:t>
      </w:r>
    </w:p>
    <w:p w14:paraId="6488F89A" w14:textId="4211DF8D" w:rsidR="0006148B" w:rsidRPr="001B0CC5" w:rsidRDefault="0006148B" w:rsidP="0006148B">
      <w:pPr>
        <w:pStyle w:val="P06-00"/>
        <w:rPr>
          <w:rFonts w:ascii="Courier New" w:hAnsi="Courier New" w:cs="Courier New"/>
        </w:rPr>
      </w:pPr>
      <w:r w:rsidRPr="001B0CC5">
        <w:rPr>
          <w:rFonts w:ascii="Courier New" w:hAnsi="Courier New" w:cs="Courier New"/>
        </w:rPr>
        <w:t xml:space="preserve">13.  "Remote </w:t>
      </w:r>
      <w:r w:rsidR="006C1828" w:rsidRPr="001B0CC5">
        <w:rPr>
          <w:rFonts w:ascii="Courier New" w:hAnsi="Courier New" w:cs="Courier New"/>
        </w:rPr>
        <w:t>s</w:t>
      </w:r>
      <w:r w:rsidRPr="001B0CC5">
        <w:rPr>
          <w:rFonts w:ascii="Courier New" w:hAnsi="Courier New" w:cs="Courier New"/>
        </w:rPr>
        <w:t>tate" means a member state in which an individual is not licensed.</w:t>
      </w:r>
    </w:p>
    <w:p w14:paraId="75B613F1" w14:textId="77777777" w:rsidR="0006148B" w:rsidRPr="001B0CC5" w:rsidRDefault="0006148B" w:rsidP="0006148B">
      <w:pPr>
        <w:pStyle w:val="P06-00"/>
        <w:rPr>
          <w:rFonts w:ascii="Courier New" w:hAnsi="Courier New" w:cs="Courier New"/>
        </w:rPr>
      </w:pPr>
      <w:r w:rsidRPr="001B0CC5">
        <w:rPr>
          <w:rFonts w:ascii="Courier New" w:hAnsi="Courier New" w:cs="Courier New"/>
        </w:rPr>
        <w:t>14.  "Restricted" means the outcome of an adverse action that limits a license or the privilege to practice.</w:t>
      </w:r>
    </w:p>
    <w:p w14:paraId="6528093F" w14:textId="73070C7C" w:rsidR="0006148B" w:rsidRPr="001B0CC5" w:rsidRDefault="0006148B" w:rsidP="0006148B">
      <w:pPr>
        <w:pStyle w:val="P06-00"/>
        <w:rPr>
          <w:rFonts w:ascii="Courier New" w:hAnsi="Courier New" w:cs="Courier New"/>
        </w:rPr>
      </w:pPr>
      <w:r w:rsidRPr="001B0CC5">
        <w:rPr>
          <w:rFonts w:ascii="Courier New" w:hAnsi="Courier New" w:cs="Courier New"/>
        </w:rPr>
        <w:t xml:space="preserve">15.  "Rule" means a written statement of the </w:t>
      </w:r>
      <w:r w:rsidR="006C1828" w:rsidRPr="001B0CC5">
        <w:rPr>
          <w:rFonts w:ascii="Courier New" w:hAnsi="Courier New" w:cs="Courier New"/>
        </w:rPr>
        <w:t>c</w:t>
      </w:r>
      <w:r w:rsidRPr="001B0CC5">
        <w:rPr>
          <w:rFonts w:ascii="Courier New" w:hAnsi="Courier New" w:cs="Courier New"/>
        </w:rPr>
        <w:t>ommission that is promulgated pursuant to Section 12 of this compact and that:</w:t>
      </w:r>
    </w:p>
    <w:p w14:paraId="4BF7AA1A" w14:textId="77777777" w:rsidR="0006148B" w:rsidRPr="001B0CC5" w:rsidRDefault="0006148B" w:rsidP="0006148B">
      <w:pPr>
        <w:pStyle w:val="P06-00"/>
        <w:rPr>
          <w:rFonts w:ascii="Courier New" w:hAnsi="Courier New" w:cs="Courier New"/>
        </w:rPr>
      </w:pPr>
      <w:r w:rsidRPr="001B0CC5">
        <w:rPr>
          <w:rFonts w:ascii="Courier New" w:hAnsi="Courier New" w:cs="Courier New"/>
        </w:rPr>
        <w:t>(a)  Is of general applicability.</w:t>
      </w:r>
    </w:p>
    <w:p w14:paraId="774576B7" w14:textId="77777777" w:rsidR="0006148B" w:rsidRPr="001B0CC5" w:rsidRDefault="0006148B" w:rsidP="0006148B">
      <w:pPr>
        <w:pStyle w:val="P06-00"/>
        <w:rPr>
          <w:rFonts w:ascii="Courier New" w:hAnsi="Courier New" w:cs="Courier New"/>
        </w:rPr>
      </w:pPr>
      <w:r w:rsidRPr="001B0CC5">
        <w:rPr>
          <w:rFonts w:ascii="Courier New" w:hAnsi="Courier New" w:cs="Courier New"/>
        </w:rPr>
        <w:t>(b)  Implements, interprets or prescribes a policy or provision of this compact.</w:t>
      </w:r>
    </w:p>
    <w:p w14:paraId="3EE8516D" w14:textId="77777777" w:rsidR="0006148B" w:rsidRPr="001B0CC5" w:rsidRDefault="0006148B" w:rsidP="0006148B">
      <w:pPr>
        <w:pStyle w:val="P06-00"/>
        <w:rPr>
          <w:rFonts w:ascii="Courier New" w:hAnsi="Courier New" w:cs="Courier New"/>
        </w:rPr>
      </w:pPr>
      <w:r w:rsidRPr="001B0CC5">
        <w:rPr>
          <w:rFonts w:ascii="Courier New" w:hAnsi="Courier New" w:cs="Courier New"/>
        </w:rPr>
        <w:t xml:space="preserve">(c)  Is an organizational, procedural or practice requirement of the commission and has the force and effect of statutory law in a member state. </w:t>
      </w:r>
    </w:p>
    <w:p w14:paraId="7188A1AE" w14:textId="77777777" w:rsidR="0006148B" w:rsidRPr="001B0CC5" w:rsidRDefault="0006148B" w:rsidP="0006148B">
      <w:pPr>
        <w:pStyle w:val="P06-00"/>
        <w:rPr>
          <w:rFonts w:ascii="Courier New" w:hAnsi="Courier New" w:cs="Courier New"/>
        </w:rPr>
      </w:pPr>
      <w:r w:rsidRPr="001B0CC5">
        <w:rPr>
          <w:rFonts w:ascii="Courier New" w:hAnsi="Courier New" w:cs="Courier New"/>
        </w:rPr>
        <w:t>(d)  Includes the amendment, repeal or suspension of an existing rule.</w:t>
      </w:r>
    </w:p>
    <w:p w14:paraId="21AF7D4F" w14:textId="77777777" w:rsidR="0006148B" w:rsidRPr="001B0CC5" w:rsidRDefault="0006148B" w:rsidP="0006148B">
      <w:pPr>
        <w:pStyle w:val="P06-00"/>
        <w:rPr>
          <w:rFonts w:ascii="Courier New" w:hAnsi="Courier New" w:cs="Courier New"/>
        </w:rPr>
      </w:pPr>
      <w:r w:rsidRPr="001B0CC5">
        <w:rPr>
          <w:rFonts w:ascii="Courier New" w:hAnsi="Courier New" w:cs="Courier New"/>
        </w:rPr>
        <w:t>16.  "Scope of practice" means defined parameters of various duties or services that may be provided by an individual with specific credentials and that, whether regulated by rule, statute or court decision, tend to represent the limits of services the individual may perform.</w:t>
      </w:r>
    </w:p>
    <w:p w14:paraId="64670528" w14:textId="77777777" w:rsidR="0006148B" w:rsidRPr="001B0CC5" w:rsidRDefault="0006148B" w:rsidP="0006148B">
      <w:pPr>
        <w:pStyle w:val="P06-00"/>
        <w:rPr>
          <w:rFonts w:ascii="Courier New" w:hAnsi="Courier New" w:cs="Courier New"/>
        </w:rPr>
      </w:pPr>
      <w:r w:rsidRPr="001B0CC5">
        <w:rPr>
          <w:rFonts w:ascii="Courier New" w:hAnsi="Courier New" w:cs="Courier New"/>
        </w:rPr>
        <w:t>17.  "Significant investigatory information" means either:</w:t>
      </w:r>
    </w:p>
    <w:p w14:paraId="5F3DB7FB" w14:textId="77777777" w:rsidR="0006148B" w:rsidRPr="001B0CC5" w:rsidRDefault="0006148B" w:rsidP="0006148B">
      <w:pPr>
        <w:pStyle w:val="P06-00"/>
        <w:rPr>
          <w:rFonts w:ascii="Courier New" w:hAnsi="Courier New" w:cs="Courier New"/>
        </w:rPr>
      </w:pPr>
      <w:r w:rsidRPr="001B0CC5">
        <w:rPr>
          <w:rFonts w:ascii="Courier New" w:hAnsi="Courier New" w:cs="Courier New"/>
        </w:rPr>
        <w:t>(a)  Investigative information that a state EMS authority, after a preliminary inquiry that includes notification and an opportunity to respond if required by state law, has reason to believe, if proved true, would result in the imposition of an adverse action on a license or privilege to practice.</w:t>
      </w:r>
    </w:p>
    <w:p w14:paraId="5DC7F9F7" w14:textId="77777777" w:rsidR="0006148B" w:rsidRPr="001B0CC5" w:rsidRDefault="0006148B" w:rsidP="0006148B">
      <w:pPr>
        <w:pStyle w:val="P06-00"/>
        <w:rPr>
          <w:rFonts w:ascii="Courier New" w:hAnsi="Courier New" w:cs="Courier New"/>
        </w:rPr>
      </w:pPr>
      <w:r w:rsidRPr="001B0CC5">
        <w:rPr>
          <w:rFonts w:ascii="Courier New" w:hAnsi="Courier New" w:cs="Courier New"/>
        </w:rPr>
        <w:t>(b)  Investigative information that indicates that an individual represents an immediate threat to public health and safety regardless of whether the individual has been notified and had an opportunity to respond.</w:t>
      </w:r>
    </w:p>
    <w:p w14:paraId="5BCD5424" w14:textId="77777777" w:rsidR="0006148B" w:rsidRPr="001B0CC5" w:rsidRDefault="0006148B" w:rsidP="0006148B">
      <w:pPr>
        <w:pStyle w:val="P06-00"/>
        <w:rPr>
          <w:rFonts w:ascii="Courier New" w:hAnsi="Courier New" w:cs="Courier New"/>
        </w:rPr>
      </w:pPr>
      <w:r w:rsidRPr="001B0CC5">
        <w:rPr>
          <w:rFonts w:ascii="Courier New" w:hAnsi="Courier New" w:cs="Courier New"/>
        </w:rPr>
        <w:t>18.  "State" means any state, commonwealth, district or territory of the United States.</w:t>
      </w:r>
    </w:p>
    <w:p w14:paraId="6F21D9FE" w14:textId="77777777" w:rsidR="0006148B" w:rsidRPr="001B0CC5" w:rsidRDefault="0006148B" w:rsidP="0006148B">
      <w:pPr>
        <w:pStyle w:val="P06-00"/>
        <w:rPr>
          <w:rFonts w:ascii="Courier New" w:hAnsi="Courier New" w:cs="Courier New"/>
        </w:rPr>
      </w:pPr>
      <w:r w:rsidRPr="001B0CC5">
        <w:rPr>
          <w:rFonts w:ascii="Courier New" w:hAnsi="Courier New" w:cs="Courier New"/>
        </w:rPr>
        <w:t>19.  "State EMS authority" means the board, office or other agency with the legislative mandate to license EMS personnel.</w:t>
      </w:r>
    </w:p>
    <w:p w14:paraId="00B4DB37" w14:textId="77777777" w:rsidR="0006148B" w:rsidRPr="001B0CC5" w:rsidRDefault="0006148B" w:rsidP="0006148B">
      <w:pPr>
        <w:pStyle w:val="P06-00"/>
        <w:jc w:val="center"/>
        <w:rPr>
          <w:rFonts w:ascii="Courier New" w:hAnsi="Courier New" w:cs="Courier New"/>
        </w:rPr>
      </w:pPr>
      <w:r w:rsidRPr="001B0CC5">
        <w:rPr>
          <w:rFonts w:ascii="Courier New" w:hAnsi="Courier New" w:cs="Courier New"/>
        </w:rPr>
        <w:t>SECTION 3.  HOME STATE LICENSURE</w:t>
      </w:r>
    </w:p>
    <w:p w14:paraId="354A7CDC" w14:textId="77777777" w:rsidR="0006148B" w:rsidRPr="001B0CC5" w:rsidRDefault="0006148B" w:rsidP="0006148B">
      <w:pPr>
        <w:pStyle w:val="P06-00"/>
        <w:rPr>
          <w:rFonts w:ascii="Courier New" w:hAnsi="Courier New" w:cs="Courier New"/>
        </w:rPr>
      </w:pPr>
      <w:r w:rsidRPr="001B0CC5">
        <w:rPr>
          <w:rFonts w:ascii="Courier New" w:hAnsi="Courier New" w:cs="Courier New"/>
        </w:rPr>
        <w:t>A.  Any member state in which an individual holds a current license is deemed a home state for the purposes of this compact.</w:t>
      </w:r>
    </w:p>
    <w:p w14:paraId="05A4E063" w14:textId="77777777" w:rsidR="0006148B" w:rsidRPr="001B0CC5" w:rsidRDefault="0006148B" w:rsidP="0006148B">
      <w:pPr>
        <w:pStyle w:val="P06-00"/>
        <w:rPr>
          <w:rFonts w:ascii="Courier New" w:hAnsi="Courier New" w:cs="Courier New"/>
        </w:rPr>
      </w:pPr>
      <w:r w:rsidRPr="001B0CC5">
        <w:rPr>
          <w:rFonts w:ascii="Courier New" w:hAnsi="Courier New" w:cs="Courier New"/>
        </w:rPr>
        <w:t>B.  Any member state may require an individual to obtain and retain a license to be authorized to practice in the member state under circumstances not authorized by the privilege to practice under the terms of this compact.</w:t>
      </w:r>
    </w:p>
    <w:p w14:paraId="2140FA7D" w14:textId="77777777" w:rsidR="0006148B" w:rsidRPr="001B0CC5" w:rsidRDefault="0006148B" w:rsidP="0006148B">
      <w:pPr>
        <w:pStyle w:val="P06-00"/>
        <w:rPr>
          <w:rFonts w:ascii="Courier New" w:hAnsi="Courier New" w:cs="Courier New"/>
        </w:rPr>
      </w:pPr>
      <w:r w:rsidRPr="001B0CC5">
        <w:rPr>
          <w:rFonts w:ascii="Courier New" w:hAnsi="Courier New" w:cs="Courier New"/>
        </w:rPr>
        <w:t>C.  A home state's issuance of a license authorizes an individual to practice in a remote state under the privilege to practice only if the home state meets all of the following:</w:t>
      </w:r>
    </w:p>
    <w:p w14:paraId="54D6584D" w14:textId="77777777" w:rsidR="0006148B" w:rsidRPr="001B0CC5" w:rsidRDefault="0006148B" w:rsidP="0006148B">
      <w:pPr>
        <w:pStyle w:val="P06-00"/>
        <w:rPr>
          <w:rFonts w:ascii="Courier New" w:hAnsi="Courier New" w:cs="Courier New"/>
        </w:rPr>
      </w:pPr>
      <w:r w:rsidRPr="001B0CC5">
        <w:rPr>
          <w:rFonts w:ascii="Courier New" w:hAnsi="Courier New" w:cs="Courier New"/>
        </w:rPr>
        <w:t>1.  Currently requires the use of the national registry of emergency medical technicians (NREMT) examination as a condition of issuing initial licenses at the EMT and paramedic levels.</w:t>
      </w:r>
    </w:p>
    <w:p w14:paraId="3E065DB9" w14:textId="77777777" w:rsidR="0006148B" w:rsidRPr="001B0CC5" w:rsidRDefault="0006148B" w:rsidP="0006148B">
      <w:pPr>
        <w:pStyle w:val="P06-00"/>
        <w:rPr>
          <w:rFonts w:ascii="Courier New" w:hAnsi="Courier New" w:cs="Courier New"/>
        </w:rPr>
      </w:pPr>
      <w:r w:rsidRPr="001B0CC5">
        <w:rPr>
          <w:rFonts w:ascii="Courier New" w:hAnsi="Courier New" w:cs="Courier New"/>
        </w:rPr>
        <w:t>2.  Has a mechanism in place for receiving and investigating complaints about individuals.</w:t>
      </w:r>
    </w:p>
    <w:p w14:paraId="154658FA" w14:textId="77777777" w:rsidR="0006148B" w:rsidRPr="001B0CC5" w:rsidRDefault="0006148B" w:rsidP="0006148B">
      <w:pPr>
        <w:pStyle w:val="P06-00"/>
        <w:rPr>
          <w:rFonts w:ascii="Courier New" w:hAnsi="Courier New" w:cs="Courier New"/>
        </w:rPr>
      </w:pPr>
      <w:r w:rsidRPr="001B0CC5">
        <w:rPr>
          <w:rFonts w:ascii="Courier New" w:hAnsi="Courier New" w:cs="Courier New"/>
        </w:rPr>
        <w:t>3.  Notifies the commission, in compliance with the terms prescribed in this compact, of any adverse action or significant investigatory information regarding an individual.</w:t>
      </w:r>
    </w:p>
    <w:p w14:paraId="46D02F55" w14:textId="7F4CE31E" w:rsidR="0006148B" w:rsidRPr="001B0CC5" w:rsidRDefault="0006148B" w:rsidP="0006148B">
      <w:pPr>
        <w:pStyle w:val="P06-00"/>
        <w:rPr>
          <w:rFonts w:ascii="Courier New" w:hAnsi="Courier New" w:cs="Courier New"/>
        </w:rPr>
      </w:pPr>
      <w:r w:rsidRPr="001B0CC5">
        <w:rPr>
          <w:rFonts w:ascii="Courier New" w:hAnsi="Courier New" w:cs="Courier New"/>
        </w:rPr>
        <w:t xml:space="preserve">4.  Not later than five years after activation of this compact, requires a criminal background check of all applicants for initial licensure, including the use of the results of fingerprint or other biometric data checks compliant with the requirements of the federal bureau of investigation, with the exception of federal employees who have suitability determination in accordance with 5 Code of Federal </w:t>
      </w:r>
      <w:r w:rsidR="00F634C7" w:rsidRPr="001B0CC5">
        <w:rPr>
          <w:rFonts w:ascii="Courier New" w:hAnsi="Courier New" w:cs="Courier New"/>
        </w:rPr>
        <w:t>R</w:t>
      </w:r>
      <w:r w:rsidRPr="001B0CC5">
        <w:rPr>
          <w:rFonts w:ascii="Courier New" w:hAnsi="Courier New" w:cs="Courier New"/>
        </w:rPr>
        <w:t>egulations section 731.202 and who submit documentation of such as promulgated in the rules of the commission.</w:t>
      </w:r>
    </w:p>
    <w:p w14:paraId="3BB4B8C7" w14:textId="77777777" w:rsidR="0006148B" w:rsidRPr="001B0CC5" w:rsidRDefault="0006148B" w:rsidP="0006148B">
      <w:pPr>
        <w:pStyle w:val="P06-00"/>
        <w:rPr>
          <w:rFonts w:ascii="Courier New" w:hAnsi="Courier New" w:cs="Courier New"/>
        </w:rPr>
      </w:pPr>
      <w:r w:rsidRPr="001B0CC5">
        <w:rPr>
          <w:rFonts w:ascii="Courier New" w:hAnsi="Courier New" w:cs="Courier New"/>
        </w:rPr>
        <w:t>5.  Complies with the rules of the commission.</w:t>
      </w:r>
    </w:p>
    <w:p w14:paraId="1F218F86" w14:textId="77777777" w:rsidR="0006148B" w:rsidRPr="001B0CC5" w:rsidRDefault="0006148B" w:rsidP="0006148B">
      <w:pPr>
        <w:pStyle w:val="P06-00"/>
        <w:jc w:val="center"/>
        <w:rPr>
          <w:rFonts w:ascii="Courier New" w:hAnsi="Courier New" w:cs="Courier New"/>
        </w:rPr>
      </w:pPr>
      <w:r w:rsidRPr="001B0CC5">
        <w:rPr>
          <w:rFonts w:ascii="Courier New" w:hAnsi="Courier New" w:cs="Courier New"/>
        </w:rPr>
        <w:t>SECTION 4.  COMPACT PRIVILEGE TO PRACTICE</w:t>
      </w:r>
    </w:p>
    <w:p w14:paraId="658BCA5D" w14:textId="77777777" w:rsidR="0006148B" w:rsidRPr="001B0CC5" w:rsidRDefault="0006148B" w:rsidP="0006148B">
      <w:pPr>
        <w:pStyle w:val="P06-00"/>
        <w:rPr>
          <w:rFonts w:ascii="Courier New" w:hAnsi="Courier New" w:cs="Courier New"/>
        </w:rPr>
      </w:pPr>
      <w:r w:rsidRPr="001B0CC5">
        <w:rPr>
          <w:rFonts w:ascii="Courier New" w:hAnsi="Courier New" w:cs="Courier New"/>
        </w:rPr>
        <w:t>A.  Member states shall recognize the privilege to practice of an individual who is licensed in another member state that is in conformance with section 3 of this compact.</w:t>
      </w:r>
    </w:p>
    <w:p w14:paraId="3EDF44F3" w14:textId="77777777" w:rsidR="0006148B" w:rsidRPr="001B0CC5" w:rsidRDefault="0006148B" w:rsidP="0006148B">
      <w:pPr>
        <w:pStyle w:val="P06-00"/>
        <w:rPr>
          <w:rFonts w:ascii="Courier New" w:hAnsi="Courier New" w:cs="Courier New"/>
        </w:rPr>
      </w:pPr>
      <w:r w:rsidRPr="001B0CC5">
        <w:rPr>
          <w:rFonts w:ascii="Courier New" w:hAnsi="Courier New" w:cs="Courier New"/>
        </w:rPr>
        <w:t>B.  To exercise the privilege to practice under the terms and provisions of this compact, an individual must meet all of the following:</w:t>
      </w:r>
    </w:p>
    <w:p w14:paraId="1664FF16" w14:textId="77777777" w:rsidR="0006148B" w:rsidRPr="001B0CC5" w:rsidRDefault="0006148B" w:rsidP="0006148B">
      <w:pPr>
        <w:pStyle w:val="P06-00"/>
        <w:rPr>
          <w:rFonts w:ascii="Courier New" w:hAnsi="Courier New" w:cs="Courier New"/>
        </w:rPr>
      </w:pPr>
      <w:r w:rsidRPr="001B0CC5">
        <w:rPr>
          <w:rFonts w:ascii="Courier New" w:hAnsi="Courier New" w:cs="Courier New"/>
        </w:rPr>
        <w:t>1.  Be at least eighteen years of age.</w:t>
      </w:r>
    </w:p>
    <w:p w14:paraId="3B9ABC8B" w14:textId="77777777" w:rsidR="0006148B" w:rsidRPr="001B0CC5" w:rsidRDefault="0006148B" w:rsidP="0006148B">
      <w:pPr>
        <w:pStyle w:val="P06-00"/>
        <w:rPr>
          <w:rFonts w:ascii="Courier New" w:hAnsi="Courier New" w:cs="Courier New"/>
        </w:rPr>
      </w:pPr>
      <w:r w:rsidRPr="001B0CC5">
        <w:rPr>
          <w:rFonts w:ascii="Courier New" w:hAnsi="Courier New" w:cs="Courier New"/>
        </w:rPr>
        <w:t>2.  Possess a current unrestricted license in a member state as an EMT, AEMT, paramedic or state recognized and licensed level with a scope of practice and authority between EMT and paramedic.</w:t>
      </w:r>
    </w:p>
    <w:p w14:paraId="3A3FFA43" w14:textId="77777777" w:rsidR="0006148B" w:rsidRPr="001B0CC5" w:rsidRDefault="0006148B" w:rsidP="0006148B">
      <w:pPr>
        <w:pStyle w:val="P06-00"/>
        <w:rPr>
          <w:rFonts w:ascii="Courier New" w:hAnsi="Courier New" w:cs="Courier New"/>
        </w:rPr>
      </w:pPr>
      <w:r w:rsidRPr="001B0CC5">
        <w:rPr>
          <w:rFonts w:ascii="Courier New" w:hAnsi="Courier New" w:cs="Courier New"/>
        </w:rPr>
        <w:t>3.  Practice under the supervision of a medical director.</w:t>
      </w:r>
    </w:p>
    <w:p w14:paraId="4370A70B" w14:textId="77777777" w:rsidR="0006148B" w:rsidRPr="001B0CC5" w:rsidRDefault="0006148B" w:rsidP="0006148B">
      <w:pPr>
        <w:pStyle w:val="P06-00"/>
        <w:rPr>
          <w:rFonts w:ascii="Courier New" w:hAnsi="Courier New" w:cs="Courier New"/>
        </w:rPr>
      </w:pPr>
      <w:r w:rsidRPr="001B0CC5">
        <w:rPr>
          <w:rFonts w:ascii="Courier New" w:hAnsi="Courier New" w:cs="Courier New"/>
        </w:rPr>
        <w:t>C.  An individual providing patient care in a remote state under the privilege to practice shall function within the scope of practice authorized by the home state unless and until modified by an appropriate authority in the remote state as may be defined in the rules of the commission.</w:t>
      </w:r>
    </w:p>
    <w:p w14:paraId="53C52E81" w14:textId="77777777" w:rsidR="0006148B" w:rsidRPr="001B0CC5" w:rsidRDefault="0006148B" w:rsidP="0006148B">
      <w:pPr>
        <w:pStyle w:val="P06-00"/>
        <w:rPr>
          <w:rFonts w:ascii="Courier New" w:hAnsi="Courier New" w:cs="Courier New"/>
        </w:rPr>
      </w:pPr>
      <w:r w:rsidRPr="001B0CC5">
        <w:rPr>
          <w:rFonts w:ascii="Courier New" w:hAnsi="Courier New" w:cs="Courier New"/>
        </w:rPr>
        <w:t>D.  Except as provided in subsection C of this section, an individual practicing in a remote state is subject to the remote state's authority and laws.  A remote state, in accordance with due process and that state's laws, may restrict, suspend or revoke an individual's privilege to practice in the remote state and may take any other necessary actions to protect the health and safety of its citizens.  If a remote state takes action, it shall promptly notify the home state and the commission.</w:t>
      </w:r>
    </w:p>
    <w:p w14:paraId="4E95FF14" w14:textId="77777777" w:rsidR="0006148B" w:rsidRPr="001B0CC5" w:rsidRDefault="0006148B" w:rsidP="0006148B">
      <w:pPr>
        <w:pStyle w:val="P06-00"/>
        <w:rPr>
          <w:rFonts w:ascii="Courier New" w:hAnsi="Courier New" w:cs="Courier New"/>
        </w:rPr>
      </w:pPr>
      <w:r w:rsidRPr="001B0CC5">
        <w:rPr>
          <w:rFonts w:ascii="Courier New" w:hAnsi="Courier New" w:cs="Courier New"/>
        </w:rPr>
        <w:t>E.  If an individual's license in any home state is restricted or suspended, the individual is not eligible to practice in a remote state under the privilege to practice until the individual's home state license is restored.</w:t>
      </w:r>
    </w:p>
    <w:p w14:paraId="6B67718A" w14:textId="77777777" w:rsidR="0006148B" w:rsidRPr="001B0CC5" w:rsidRDefault="0006148B" w:rsidP="0006148B">
      <w:pPr>
        <w:pStyle w:val="P06-00"/>
        <w:rPr>
          <w:rFonts w:ascii="Courier New" w:hAnsi="Courier New" w:cs="Courier New"/>
        </w:rPr>
      </w:pPr>
      <w:r w:rsidRPr="001B0CC5">
        <w:rPr>
          <w:rFonts w:ascii="Courier New" w:hAnsi="Courier New" w:cs="Courier New"/>
        </w:rPr>
        <w:t>F.  If an individual's privilege to practice in any remote state is restricted, suspended or revoked, the individual is not eligible to practice in any remote state until the individual's privilege to practice is restored.</w:t>
      </w:r>
    </w:p>
    <w:p w14:paraId="7A7B9BB6" w14:textId="77777777" w:rsidR="0006148B" w:rsidRPr="001B0CC5" w:rsidRDefault="0006148B" w:rsidP="0006148B">
      <w:pPr>
        <w:pStyle w:val="P06-00"/>
        <w:jc w:val="center"/>
        <w:rPr>
          <w:rFonts w:ascii="Courier New" w:hAnsi="Courier New" w:cs="Courier New"/>
        </w:rPr>
      </w:pPr>
      <w:r w:rsidRPr="001B0CC5">
        <w:rPr>
          <w:rFonts w:ascii="Courier New" w:hAnsi="Courier New" w:cs="Courier New"/>
        </w:rPr>
        <w:t>SECTION 5.  CONDITIONS OF PRACTICE IN A REMOTE STATE</w:t>
      </w:r>
    </w:p>
    <w:p w14:paraId="73119A90" w14:textId="77777777" w:rsidR="0006148B" w:rsidRPr="001B0CC5" w:rsidRDefault="0006148B" w:rsidP="0006148B">
      <w:pPr>
        <w:pStyle w:val="P06-00"/>
        <w:rPr>
          <w:rFonts w:ascii="Courier New" w:hAnsi="Courier New" w:cs="Courier New"/>
        </w:rPr>
      </w:pPr>
      <w:r w:rsidRPr="001B0CC5">
        <w:rPr>
          <w:rFonts w:ascii="Courier New" w:hAnsi="Courier New" w:cs="Courier New"/>
        </w:rPr>
        <w:t>An individual may practice in a remote state under a privilege to practice only in the performance of the individual's EMS duties as assigned by an appropriate authority, as defined in the rules of the commission, and under the following circumstances:</w:t>
      </w:r>
    </w:p>
    <w:p w14:paraId="0563737D" w14:textId="77777777" w:rsidR="0006148B" w:rsidRPr="001B0CC5" w:rsidRDefault="0006148B" w:rsidP="0006148B">
      <w:pPr>
        <w:pStyle w:val="P06-00"/>
        <w:rPr>
          <w:rFonts w:ascii="Courier New" w:hAnsi="Courier New" w:cs="Courier New"/>
        </w:rPr>
      </w:pPr>
      <w:r w:rsidRPr="001B0CC5">
        <w:rPr>
          <w:rFonts w:ascii="Courier New" w:hAnsi="Courier New" w:cs="Courier New"/>
        </w:rPr>
        <w:t>1.  The individual originates a patient transport in a home state and transports the patient to a remote state.</w:t>
      </w:r>
    </w:p>
    <w:p w14:paraId="5352288C" w14:textId="77777777" w:rsidR="0006148B" w:rsidRPr="001B0CC5" w:rsidRDefault="0006148B" w:rsidP="0006148B">
      <w:pPr>
        <w:pStyle w:val="P06-00"/>
        <w:rPr>
          <w:rFonts w:ascii="Courier New" w:hAnsi="Courier New" w:cs="Courier New"/>
        </w:rPr>
      </w:pPr>
      <w:r w:rsidRPr="001B0CC5">
        <w:rPr>
          <w:rFonts w:ascii="Courier New" w:hAnsi="Courier New" w:cs="Courier New"/>
        </w:rPr>
        <w:t>2.  The individual originates in the home state and enters a remote state to pick up a patient and provide care and transport of the patient to the home state.</w:t>
      </w:r>
    </w:p>
    <w:p w14:paraId="11EA6E29" w14:textId="77777777" w:rsidR="0006148B" w:rsidRPr="001B0CC5" w:rsidRDefault="0006148B" w:rsidP="0006148B">
      <w:pPr>
        <w:pStyle w:val="P06-00"/>
        <w:rPr>
          <w:rFonts w:ascii="Courier New" w:hAnsi="Courier New" w:cs="Courier New"/>
        </w:rPr>
      </w:pPr>
      <w:r w:rsidRPr="001B0CC5">
        <w:rPr>
          <w:rFonts w:ascii="Courier New" w:hAnsi="Courier New" w:cs="Courier New"/>
        </w:rPr>
        <w:t>3.  The individual enters a remote state to provide patient care or transport, or both, within that remote state.</w:t>
      </w:r>
    </w:p>
    <w:p w14:paraId="6990D290" w14:textId="77777777" w:rsidR="0006148B" w:rsidRPr="001B0CC5" w:rsidRDefault="0006148B" w:rsidP="0006148B">
      <w:pPr>
        <w:pStyle w:val="P06-00"/>
        <w:rPr>
          <w:rFonts w:ascii="Courier New" w:hAnsi="Courier New" w:cs="Courier New"/>
        </w:rPr>
      </w:pPr>
      <w:r w:rsidRPr="001B0CC5">
        <w:rPr>
          <w:rFonts w:ascii="Courier New" w:hAnsi="Courier New" w:cs="Courier New"/>
        </w:rPr>
        <w:t>4.  The individual enters a remote state to pick up a patient and provide care and transport to a third member state.</w:t>
      </w:r>
    </w:p>
    <w:p w14:paraId="73EADCF0" w14:textId="77777777" w:rsidR="0006148B" w:rsidRPr="001B0CC5" w:rsidRDefault="0006148B" w:rsidP="0006148B">
      <w:pPr>
        <w:pStyle w:val="P06-00"/>
        <w:rPr>
          <w:rFonts w:ascii="Courier New" w:hAnsi="Courier New" w:cs="Courier New"/>
        </w:rPr>
      </w:pPr>
      <w:r w:rsidRPr="001B0CC5">
        <w:rPr>
          <w:rFonts w:ascii="Courier New" w:hAnsi="Courier New" w:cs="Courier New"/>
        </w:rPr>
        <w:t>5.  Other conditions as determined by rules promulgated by the commission.</w:t>
      </w:r>
    </w:p>
    <w:p w14:paraId="142AE258" w14:textId="77777777" w:rsidR="0006148B" w:rsidRPr="001B0CC5" w:rsidRDefault="0006148B" w:rsidP="0006148B">
      <w:pPr>
        <w:pStyle w:val="P06-00"/>
        <w:ind w:left="720" w:firstLine="0"/>
        <w:jc w:val="center"/>
        <w:rPr>
          <w:rFonts w:ascii="Courier New" w:hAnsi="Courier New" w:cs="Courier New"/>
        </w:rPr>
      </w:pPr>
      <w:r w:rsidRPr="001B0CC5">
        <w:rPr>
          <w:rFonts w:ascii="Courier New" w:hAnsi="Courier New" w:cs="Courier New"/>
        </w:rPr>
        <w:t>SECTION 6.  RELATIONSHIP TO EMERGENCY</w:t>
      </w:r>
    </w:p>
    <w:p w14:paraId="4C3A06E3" w14:textId="77777777" w:rsidR="0006148B" w:rsidRPr="001B0CC5" w:rsidRDefault="0006148B" w:rsidP="0006148B">
      <w:pPr>
        <w:pStyle w:val="P06-00"/>
        <w:ind w:left="720" w:firstLine="0"/>
        <w:jc w:val="center"/>
        <w:rPr>
          <w:rFonts w:ascii="Courier New" w:hAnsi="Courier New" w:cs="Courier New"/>
        </w:rPr>
      </w:pPr>
      <w:r w:rsidRPr="001B0CC5">
        <w:rPr>
          <w:rFonts w:ascii="Courier New" w:hAnsi="Courier New" w:cs="Courier New"/>
        </w:rPr>
        <w:t>MANAGEMENT ASSISTANCE COMPACT</w:t>
      </w:r>
    </w:p>
    <w:p w14:paraId="6926FFCA" w14:textId="1AE75A78" w:rsidR="0006148B" w:rsidRPr="001B0CC5" w:rsidRDefault="0006148B" w:rsidP="0006148B">
      <w:pPr>
        <w:pStyle w:val="P06-00"/>
        <w:rPr>
          <w:rFonts w:ascii="Courier New" w:hAnsi="Courier New" w:cs="Courier New"/>
        </w:rPr>
      </w:pPr>
      <w:r w:rsidRPr="001B0CC5">
        <w:rPr>
          <w:rFonts w:ascii="Courier New" w:hAnsi="Courier New" w:cs="Courier New"/>
        </w:rPr>
        <w:t xml:space="preserve">On the declaration by a member state's governor of a state of emergency or disaster that activates the emergency management assistance compact (EMAC), all relevant terms and provisions of EMAC apply and, to the extent any terms or provisions of this </w:t>
      </w:r>
      <w:r w:rsidR="006C1828" w:rsidRPr="001B0CC5">
        <w:rPr>
          <w:rFonts w:ascii="Courier New" w:hAnsi="Courier New" w:cs="Courier New"/>
        </w:rPr>
        <w:t>c</w:t>
      </w:r>
      <w:r w:rsidRPr="001B0CC5">
        <w:rPr>
          <w:rFonts w:ascii="Courier New" w:hAnsi="Courier New" w:cs="Courier New"/>
        </w:rPr>
        <w:t>ompact conflict with EMAC, the terms of EMAC shall prevail with respect to any individual practicing in the remote state in response to the declaration.</w:t>
      </w:r>
    </w:p>
    <w:p w14:paraId="182FD39C" w14:textId="77777777" w:rsidR="0006148B" w:rsidRPr="001B0CC5" w:rsidRDefault="0006148B" w:rsidP="0006148B">
      <w:pPr>
        <w:pStyle w:val="P06-00"/>
        <w:jc w:val="center"/>
        <w:rPr>
          <w:rFonts w:ascii="Courier New" w:hAnsi="Courier New" w:cs="Courier New"/>
        </w:rPr>
      </w:pPr>
      <w:r w:rsidRPr="001B0CC5">
        <w:rPr>
          <w:rFonts w:ascii="Courier New" w:hAnsi="Courier New" w:cs="Courier New"/>
        </w:rPr>
        <w:t>SECTION 7.  VETERANS AND MILITARY SERVICE MEMBERS</w:t>
      </w:r>
    </w:p>
    <w:p w14:paraId="7DD5B85F" w14:textId="77777777" w:rsidR="0006148B" w:rsidRPr="001B0CC5" w:rsidRDefault="0006148B" w:rsidP="0006148B">
      <w:pPr>
        <w:pStyle w:val="P06-00"/>
        <w:jc w:val="center"/>
        <w:rPr>
          <w:rFonts w:ascii="Courier New" w:hAnsi="Courier New" w:cs="Courier New"/>
        </w:rPr>
      </w:pPr>
      <w:r w:rsidRPr="001B0CC5">
        <w:rPr>
          <w:rFonts w:ascii="Courier New" w:hAnsi="Courier New" w:cs="Courier New"/>
        </w:rPr>
        <w:t>SEPARATING FROM ACTIVE DUTY AND THEIR SPOUSES</w:t>
      </w:r>
    </w:p>
    <w:p w14:paraId="0B0F1744" w14:textId="77777777" w:rsidR="0006148B" w:rsidRPr="001B0CC5" w:rsidRDefault="0006148B" w:rsidP="0006148B">
      <w:pPr>
        <w:pStyle w:val="P06-00"/>
        <w:rPr>
          <w:rFonts w:ascii="Courier New" w:hAnsi="Courier New" w:cs="Courier New"/>
        </w:rPr>
      </w:pPr>
      <w:r w:rsidRPr="001B0CC5">
        <w:rPr>
          <w:rFonts w:ascii="Courier New" w:hAnsi="Courier New" w:cs="Courier New"/>
        </w:rPr>
        <w:t>A.  Member states shall consider a veteran, active military service member and member of the national guard and reserves separating from an active duty tour, and the spouse of any of these, who holds a current valid and unrestricted NREMT certification at or above the level of the state license being sought as satisfying the minimum training and examination requirements for such licensure.</w:t>
      </w:r>
    </w:p>
    <w:p w14:paraId="5CFC3DD4" w14:textId="77777777" w:rsidR="0006148B" w:rsidRPr="001B0CC5" w:rsidRDefault="0006148B" w:rsidP="0006148B">
      <w:pPr>
        <w:pStyle w:val="P06-00"/>
        <w:rPr>
          <w:rFonts w:ascii="Courier New" w:hAnsi="Courier New" w:cs="Courier New"/>
        </w:rPr>
      </w:pPr>
      <w:r w:rsidRPr="001B0CC5">
        <w:rPr>
          <w:rFonts w:ascii="Courier New" w:hAnsi="Courier New" w:cs="Courier New"/>
        </w:rPr>
        <w:t>B.  Member states shall expedite the processing of licensure applications submitted by veterans, active military service members and members of the national guard and reserves separating from an active duty tour, and their spouses.</w:t>
      </w:r>
    </w:p>
    <w:p w14:paraId="53DCDBB6" w14:textId="77777777" w:rsidR="0006148B" w:rsidRPr="001B0CC5" w:rsidRDefault="0006148B" w:rsidP="0006148B">
      <w:pPr>
        <w:pStyle w:val="P06-00"/>
        <w:rPr>
          <w:rFonts w:ascii="Courier New" w:hAnsi="Courier New" w:cs="Courier New"/>
        </w:rPr>
      </w:pPr>
      <w:r w:rsidRPr="001B0CC5">
        <w:rPr>
          <w:rFonts w:ascii="Courier New" w:hAnsi="Courier New" w:cs="Courier New"/>
        </w:rPr>
        <w:t>C.  All individuals functioning with a privilege to practice under this section remain subject to the adverse actions provisions of section 8 of this compact.</w:t>
      </w:r>
    </w:p>
    <w:p w14:paraId="5AE5ABF5" w14:textId="77777777" w:rsidR="0006148B" w:rsidRPr="001B0CC5" w:rsidRDefault="0006148B" w:rsidP="0006148B">
      <w:pPr>
        <w:pStyle w:val="P06-00"/>
        <w:jc w:val="center"/>
        <w:rPr>
          <w:rFonts w:ascii="Courier New" w:hAnsi="Courier New" w:cs="Courier New"/>
        </w:rPr>
      </w:pPr>
      <w:r w:rsidRPr="001B0CC5">
        <w:rPr>
          <w:rFonts w:ascii="Courier New" w:hAnsi="Courier New" w:cs="Courier New"/>
        </w:rPr>
        <w:t>SECTION 8.  ADVERSE ACTIONS</w:t>
      </w:r>
    </w:p>
    <w:p w14:paraId="3802C3D9" w14:textId="77777777" w:rsidR="0006148B" w:rsidRPr="001B0CC5" w:rsidRDefault="0006148B" w:rsidP="0006148B">
      <w:pPr>
        <w:pStyle w:val="P06-00"/>
        <w:rPr>
          <w:rFonts w:ascii="Courier New" w:hAnsi="Courier New" w:cs="Courier New"/>
        </w:rPr>
      </w:pPr>
      <w:r w:rsidRPr="001B0CC5">
        <w:rPr>
          <w:rFonts w:ascii="Courier New" w:hAnsi="Courier New" w:cs="Courier New"/>
        </w:rPr>
        <w:t>A.  A home state has exclusive power to impose adverse action against an individual's license issued by the home state.</w:t>
      </w:r>
    </w:p>
    <w:p w14:paraId="5D20409C" w14:textId="77777777" w:rsidR="0006148B" w:rsidRPr="001B0CC5" w:rsidRDefault="0006148B" w:rsidP="0006148B">
      <w:pPr>
        <w:pStyle w:val="P06-00"/>
        <w:rPr>
          <w:rFonts w:ascii="Courier New" w:hAnsi="Courier New" w:cs="Courier New"/>
        </w:rPr>
      </w:pPr>
      <w:r w:rsidRPr="001B0CC5">
        <w:rPr>
          <w:rFonts w:ascii="Courier New" w:hAnsi="Courier New" w:cs="Courier New"/>
        </w:rPr>
        <w:t>B.  If an individual's license in any home state is restricted or suspended, the individual is not eligible to practice in a remote state under the privilege to practice until the individual's home state license is restored, and the following apply:</w:t>
      </w:r>
    </w:p>
    <w:p w14:paraId="395B8646" w14:textId="37844682" w:rsidR="0006148B" w:rsidRPr="001B0CC5" w:rsidRDefault="0006148B" w:rsidP="0006148B">
      <w:pPr>
        <w:pStyle w:val="P06-00"/>
        <w:rPr>
          <w:rFonts w:ascii="Courier New" w:hAnsi="Courier New" w:cs="Courier New"/>
        </w:rPr>
      </w:pPr>
      <w:r w:rsidRPr="001B0CC5">
        <w:rPr>
          <w:rFonts w:ascii="Courier New" w:hAnsi="Courier New" w:cs="Courier New"/>
        </w:rPr>
        <w:t>1.  All home state adverse action orders shall include a statement that the individual's privilege to practice is inactive.</w:t>
      </w:r>
      <w:r w:rsidR="00F634C7" w:rsidRPr="001B0CC5">
        <w:rPr>
          <w:rFonts w:ascii="Courier New" w:hAnsi="Courier New" w:cs="Courier New"/>
        </w:rPr>
        <w:t>  </w:t>
      </w:r>
      <w:r w:rsidRPr="001B0CC5">
        <w:rPr>
          <w:rFonts w:ascii="Courier New" w:hAnsi="Courier New" w:cs="Courier New"/>
        </w:rPr>
        <w:t>The order may allow the individual to practice in remote states with prior written authorization from both the home state EMS authority and the remote state EMS authority.</w:t>
      </w:r>
    </w:p>
    <w:p w14:paraId="073B10F6" w14:textId="28EE0864" w:rsidR="0006148B" w:rsidRPr="001B0CC5" w:rsidRDefault="0006148B" w:rsidP="0006148B">
      <w:pPr>
        <w:pStyle w:val="P06-00"/>
        <w:rPr>
          <w:rFonts w:ascii="Courier New" w:hAnsi="Courier New" w:cs="Courier New"/>
        </w:rPr>
      </w:pPr>
      <w:r w:rsidRPr="001B0CC5">
        <w:rPr>
          <w:rFonts w:ascii="Courier New" w:hAnsi="Courier New" w:cs="Courier New"/>
        </w:rPr>
        <w:t xml:space="preserve">2.  An individual who is currently subject to adverse action in the home state shall not practice in any remote state without prior written authorization from both the home state </w:t>
      </w:r>
      <w:r w:rsidR="00F634C7" w:rsidRPr="001B0CC5">
        <w:rPr>
          <w:rFonts w:ascii="Courier New" w:hAnsi="Courier New" w:cs="Courier New"/>
        </w:rPr>
        <w:t>EMS</w:t>
      </w:r>
      <w:r w:rsidRPr="001B0CC5">
        <w:rPr>
          <w:rFonts w:ascii="Courier New" w:hAnsi="Courier New" w:cs="Courier New"/>
        </w:rPr>
        <w:t xml:space="preserve"> authority and the remote state EMS authority.</w:t>
      </w:r>
    </w:p>
    <w:p w14:paraId="00066591" w14:textId="77777777" w:rsidR="0006148B" w:rsidRPr="001B0CC5" w:rsidRDefault="0006148B" w:rsidP="0006148B">
      <w:pPr>
        <w:pStyle w:val="P06-00"/>
        <w:rPr>
          <w:rFonts w:ascii="Courier New" w:hAnsi="Courier New" w:cs="Courier New"/>
        </w:rPr>
      </w:pPr>
      <w:r w:rsidRPr="001B0CC5">
        <w:rPr>
          <w:rFonts w:ascii="Courier New" w:hAnsi="Courier New" w:cs="Courier New"/>
        </w:rPr>
        <w:t>C.  A member state shall report adverse actions and any occurrences that the individual's privilege to practice is restricted, suspended or revoked to the commission in accordance with the rules of the commission.</w:t>
      </w:r>
    </w:p>
    <w:p w14:paraId="107327FF" w14:textId="77777777" w:rsidR="0006148B" w:rsidRPr="001B0CC5" w:rsidRDefault="0006148B" w:rsidP="0006148B">
      <w:pPr>
        <w:pStyle w:val="P06-00"/>
        <w:rPr>
          <w:rFonts w:ascii="Courier New" w:hAnsi="Courier New" w:cs="Courier New"/>
        </w:rPr>
      </w:pPr>
      <w:r w:rsidRPr="001B0CC5">
        <w:rPr>
          <w:rFonts w:ascii="Courier New" w:hAnsi="Courier New" w:cs="Courier New"/>
        </w:rPr>
        <w:t>D.  A remote state may take adverse action on an individual's privilege to practice within that state.</w:t>
      </w:r>
    </w:p>
    <w:p w14:paraId="2CD21D95" w14:textId="77777777" w:rsidR="0006148B" w:rsidRPr="001B0CC5" w:rsidRDefault="0006148B" w:rsidP="0006148B">
      <w:pPr>
        <w:pStyle w:val="P06-00"/>
        <w:rPr>
          <w:rFonts w:ascii="Courier New" w:hAnsi="Courier New" w:cs="Courier New"/>
        </w:rPr>
      </w:pPr>
      <w:r w:rsidRPr="001B0CC5">
        <w:rPr>
          <w:rFonts w:ascii="Courier New" w:hAnsi="Courier New" w:cs="Courier New"/>
        </w:rPr>
        <w:t>E.  Any member state may take adverse action against an individual's privilege to practice in that state based on the factual findings of another member state so long as each state follows its own procedures for imposing such adverse action.</w:t>
      </w:r>
    </w:p>
    <w:p w14:paraId="13C5AA40" w14:textId="77777777" w:rsidR="0006148B" w:rsidRPr="001B0CC5" w:rsidRDefault="0006148B" w:rsidP="0006148B">
      <w:pPr>
        <w:pStyle w:val="P06-00"/>
        <w:rPr>
          <w:rFonts w:ascii="Courier New" w:hAnsi="Courier New" w:cs="Courier New"/>
        </w:rPr>
      </w:pPr>
      <w:r w:rsidRPr="001B0CC5">
        <w:rPr>
          <w:rFonts w:ascii="Courier New" w:hAnsi="Courier New" w:cs="Courier New"/>
        </w:rPr>
        <w:t>F.  A home state's EMS authority shall investigate and take appropriate action with respect to reported conduct in a remote state as it would if such conduct had occurred within the home state.  In such cases, the home state's law shall control in determining the appropriate adverse action.</w:t>
      </w:r>
    </w:p>
    <w:p w14:paraId="212127B4" w14:textId="77777777" w:rsidR="0006148B" w:rsidRPr="001B0CC5" w:rsidRDefault="0006148B" w:rsidP="0006148B">
      <w:pPr>
        <w:pStyle w:val="P06-00"/>
        <w:rPr>
          <w:rFonts w:ascii="Courier New" w:hAnsi="Courier New" w:cs="Courier New"/>
        </w:rPr>
      </w:pPr>
      <w:r w:rsidRPr="001B0CC5">
        <w:rPr>
          <w:rFonts w:ascii="Courier New" w:hAnsi="Courier New" w:cs="Courier New"/>
        </w:rPr>
        <w:t>G.  This compact does not override a member state's decision that participation in an alternative program may be used in lieu of adverse action and that such participation shall remain nonpublic if required by the member state's laws.  Member states shall require individuals who enter any alternative programs to agree not to practice in any other member state during the term of the alternative program without prior authorization from the other member state.</w:t>
      </w:r>
    </w:p>
    <w:p w14:paraId="0FFCDEB0" w14:textId="77777777" w:rsidR="0006148B" w:rsidRPr="001B0CC5" w:rsidRDefault="0006148B" w:rsidP="00084A31">
      <w:pPr>
        <w:pStyle w:val="P06-00"/>
        <w:keepNext/>
        <w:keepLines/>
        <w:jc w:val="center"/>
        <w:rPr>
          <w:rFonts w:ascii="Courier New" w:hAnsi="Courier New" w:cs="Courier New"/>
        </w:rPr>
      </w:pPr>
      <w:r w:rsidRPr="001B0CC5">
        <w:rPr>
          <w:rFonts w:ascii="Courier New" w:hAnsi="Courier New" w:cs="Courier New"/>
        </w:rPr>
        <w:t>SECTION 9.  ADDITIONAL POWERS INVESTED IN</w:t>
      </w:r>
    </w:p>
    <w:p w14:paraId="72F7C58D" w14:textId="77777777" w:rsidR="0006148B" w:rsidRPr="001B0CC5" w:rsidRDefault="0006148B" w:rsidP="0006148B">
      <w:pPr>
        <w:pStyle w:val="P06-00"/>
        <w:jc w:val="center"/>
        <w:rPr>
          <w:rFonts w:ascii="Courier New" w:hAnsi="Courier New" w:cs="Courier New"/>
        </w:rPr>
      </w:pPr>
      <w:r w:rsidRPr="001B0CC5">
        <w:rPr>
          <w:rFonts w:ascii="Courier New" w:hAnsi="Courier New" w:cs="Courier New"/>
        </w:rPr>
        <w:t>A MEMBER STATE'S EMS AUTHORITY</w:t>
      </w:r>
    </w:p>
    <w:p w14:paraId="2662943B" w14:textId="77777777" w:rsidR="0006148B" w:rsidRPr="001B0CC5" w:rsidRDefault="0006148B" w:rsidP="0006148B">
      <w:pPr>
        <w:pStyle w:val="P06-00"/>
        <w:rPr>
          <w:rFonts w:ascii="Courier New" w:hAnsi="Courier New" w:cs="Courier New"/>
        </w:rPr>
      </w:pPr>
      <w:r w:rsidRPr="001B0CC5">
        <w:rPr>
          <w:rFonts w:ascii="Courier New" w:hAnsi="Courier New" w:cs="Courier New"/>
        </w:rPr>
        <w:t>A member state's EMS authority, in addition to any other powers granted under state law, is authorized under this compact to:</w:t>
      </w:r>
    </w:p>
    <w:p w14:paraId="2EDD6564" w14:textId="74D7B51B" w:rsidR="0006148B" w:rsidRPr="001B0CC5" w:rsidRDefault="0006148B" w:rsidP="0006148B">
      <w:pPr>
        <w:pStyle w:val="P06-00"/>
        <w:rPr>
          <w:rFonts w:ascii="Courier New" w:hAnsi="Courier New" w:cs="Courier New"/>
        </w:rPr>
      </w:pPr>
      <w:r w:rsidRPr="001B0CC5">
        <w:rPr>
          <w:rFonts w:ascii="Courier New" w:hAnsi="Courier New" w:cs="Courier New"/>
        </w:rPr>
        <w:t>1.  Issue subpoenas for both hearings and investigations that require the attendance and testimony of witnesses and the production of evidence.  Subpoenas issued by a member state's EMS authority for the attendance and testimony of witnesses or the production of evidence from another member state, or both, shall be enforced in the remote state by any court of competent jurisdiction, according to that court's practice and procedure in considering subpoenas issued in its own proceedings.</w:t>
      </w:r>
      <w:r w:rsidR="00761AB8" w:rsidRPr="001B0CC5">
        <w:rPr>
          <w:rFonts w:ascii="Courier New" w:hAnsi="Courier New" w:cs="Courier New"/>
        </w:rPr>
        <w:t xml:space="preserve"> </w:t>
      </w:r>
      <w:r w:rsidRPr="001B0CC5">
        <w:rPr>
          <w:rFonts w:ascii="Courier New" w:hAnsi="Courier New" w:cs="Courier New"/>
        </w:rPr>
        <w:t xml:space="preserve"> The issuing state EMS authority shall pay any witness fees, travel expenses, mileage and other fees required by the service statutes of the state where the witnesses or evidence, or both, are located.</w:t>
      </w:r>
    </w:p>
    <w:p w14:paraId="7E876B84" w14:textId="77777777" w:rsidR="0006148B" w:rsidRPr="001B0CC5" w:rsidRDefault="0006148B" w:rsidP="0006148B">
      <w:pPr>
        <w:pStyle w:val="P06-00"/>
        <w:rPr>
          <w:rFonts w:ascii="Courier New" w:hAnsi="Courier New" w:cs="Courier New"/>
        </w:rPr>
      </w:pPr>
      <w:r w:rsidRPr="001B0CC5">
        <w:rPr>
          <w:rFonts w:ascii="Courier New" w:hAnsi="Courier New" w:cs="Courier New"/>
        </w:rPr>
        <w:t>2.  Issue cease and desist orders to restrict, suspend or revoke an individual's privilege to practice in the member state.</w:t>
      </w:r>
    </w:p>
    <w:p w14:paraId="2C349E04" w14:textId="77777777" w:rsidR="0006148B" w:rsidRPr="001B0CC5" w:rsidRDefault="0006148B" w:rsidP="00084A31">
      <w:pPr>
        <w:pStyle w:val="P06-00"/>
        <w:jc w:val="center"/>
        <w:rPr>
          <w:rFonts w:ascii="Courier New" w:hAnsi="Courier New" w:cs="Courier New"/>
        </w:rPr>
      </w:pPr>
      <w:r w:rsidRPr="001B0CC5">
        <w:rPr>
          <w:rFonts w:ascii="Courier New" w:hAnsi="Courier New" w:cs="Courier New"/>
        </w:rPr>
        <w:t>SECTION 10.  ESTABLISHMENT OF THE INTERSTATE COMMISSION</w:t>
      </w:r>
    </w:p>
    <w:p w14:paraId="799ECB0D" w14:textId="77777777" w:rsidR="0006148B" w:rsidRPr="001B0CC5" w:rsidRDefault="0006148B" w:rsidP="00084A31">
      <w:pPr>
        <w:pStyle w:val="P06-00"/>
        <w:jc w:val="center"/>
        <w:rPr>
          <w:rFonts w:ascii="Courier New" w:hAnsi="Courier New" w:cs="Courier New"/>
        </w:rPr>
      </w:pPr>
      <w:r w:rsidRPr="001B0CC5">
        <w:rPr>
          <w:rFonts w:ascii="Courier New" w:hAnsi="Courier New" w:cs="Courier New"/>
        </w:rPr>
        <w:t>FOR EMS PERSONNEL PRACTICE</w:t>
      </w:r>
    </w:p>
    <w:p w14:paraId="5BE0BC7D" w14:textId="77777777" w:rsidR="0006148B" w:rsidRPr="001B0CC5" w:rsidRDefault="0006148B" w:rsidP="00084A31">
      <w:pPr>
        <w:pStyle w:val="P06-00"/>
        <w:rPr>
          <w:rFonts w:ascii="Courier New" w:hAnsi="Courier New" w:cs="Courier New"/>
        </w:rPr>
      </w:pPr>
      <w:r w:rsidRPr="001B0CC5">
        <w:rPr>
          <w:rFonts w:ascii="Courier New" w:hAnsi="Courier New" w:cs="Courier New"/>
        </w:rPr>
        <w:t>A.  The compact states hereby create and establish a joint public agency known as the interstate commission for EMS personnel practice. The following apply:</w:t>
      </w:r>
    </w:p>
    <w:p w14:paraId="57ABF089" w14:textId="77777777" w:rsidR="0006148B" w:rsidRPr="001B0CC5" w:rsidRDefault="0006148B" w:rsidP="0006148B">
      <w:pPr>
        <w:pStyle w:val="P06-00"/>
        <w:rPr>
          <w:rFonts w:ascii="Courier New" w:hAnsi="Courier New" w:cs="Courier New"/>
        </w:rPr>
      </w:pPr>
      <w:r w:rsidRPr="001B0CC5">
        <w:rPr>
          <w:rFonts w:ascii="Courier New" w:hAnsi="Courier New" w:cs="Courier New"/>
        </w:rPr>
        <w:t>1.  The commission is a body politic and an instrumentality of the compact states.</w:t>
      </w:r>
    </w:p>
    <w:p w14:paraId="7A378B89" w14:textId="0F7F59DA" w:rsidR="0006148B" w:rsidRPr="001B0CC5" w:rsidRDefault="0006148B" w:rsidP="0006148B">
      <w:pPr>
        <w:pStyle w:val="P06-00"/>
        <w:rPr>
          <w:rFonts w:ascii="Courier New" w:hAnsi="Courier New" w:cs="Courier New"/>
        </w:rPr>
      </w:pPr>
      <w:r w:rsidRPr="001B0CC5">
        <w:rPr>
          <w:rFonts w:ascii="Courier New" w:hAnsi="Courier New" w:cs="Courier New"/>
        </w:rPr>
        <w:t xml:space="preserve">2.  Venue is proper and judicial proceedings by or against the </w:t>
      </w:r>
      <w:r w:rsidR="00F10823" w:rsidRPr="001B0CC5">
        <w:rPr>
          <w:rFonts w:ascii="Courier New" w:hAnsi="Courier New" w:cs="Courier New"/>
        </w:rPr>
        <w:t>c</w:t>
      </w:r>
      <w:r w:rsidRPr="001B0CC5">
        <w:rPr>
          <w:rFonts w:ascii="Courier New" w:hAnsi="Courier New" w:cs="Courier New"/>
        </w:rPr>
        <w:t xml:space="preserve">ommission shall be brought solely and exclusively in a court of competent jurisdiction where the principal office of the commission is located. </w:t>
      </w:r>
      <w:r w:rsidR="006C1828" w:rsidRPr="001B0CC5">
        <w:rPr>
          <w:rFonts w:ascii="Courier New" w:hAnsi="Courier New" w:cs="Courier New"/>
        </w:rPr>
        <w:t xml:space="preserve"> </w:t>
      </w:r>
      <w:r w:rsidRPr="001B0CC5">
        <w:rPr>
          <w:rFonts w:ascii="Courier New" w:hAnsi="Courier New" w:cs="Courier New"/>
        </w:rPr>
        <w:t>The commission may waive venue and jurisdictional defenses to the extent it adopts or consents to participate in alternative dispute resolution proceedings.</w:t>
      </w:r>
    </w:p>
    <w:p w14:paraId="3FF109D2" w14:textId="77777777" w:rsidR="0006148B" w:rsidRPr="001B0CC5" w:rsidRDefault="0006148B" w:rsidP="0006148B">
      <w:pPr>
        <w:pStyle w:val="P06-00"/>
        <w:rPr>
          <w:rFonts w:ascii="Courier New" w:hAnsi="Courier New" w:cs="Courier New"/>
        </w:rPr>
      </w:pPr>
      <w:r w:rsidRPr="001B0CC5">
        <w:rPr>
          <w:rFonts w:ascii="Courier New" w:hAnsi="Courier New" w:cs="Courier New"/>
        </w:rPr>
        <w:t>3.  This compact is not a waiver of sovereign immunity.</w:t>
      </w:r>
    </w:p>
    <w:p w14:paraId="1D128B4B" w14:textId="77777777" w:rsidR="0006148B" w:rsidRPr="001B0CC5" w:rsidRDefault="0006148B" w:rsidP="0006148B">
      <w:pPr>
        <w:pStyle w:val="P06-00"/>
        <w:rPr>
          <w:rFonts w:ascii="Courier New" w:hAnsi="Courier New" w:cs="Courier New"/>
        </w:rPr>
      </w:pPr>
      <w:r w:rsidRPr="001B0CC5">
        <w:rPr>
          <w:rFonts w:ascii="Courier New" w:hAnsi="Courier New" w:cs="Courier New"/>
        </w:rPr>
        <w:t>B.  Membership, voting and meetings are as follows:</w:t>
      </w:r>
    </w:p>
    <w:p w14:paraId="6B767317" w14:textId="5562CEEA" w:rsidR="0006148B" w:rsidRPr="001B0CC5" w:rsidRDefault="0006148B" w:rsidP="0006148B">
      <w:pPr>
        <w:pStyle w:val="P06-00"/>
        <w:rPr>
          <w:rFonts w:ascii="Courier New" w:hAnsi="Courier New" w:cs="Courier New"/>
        </w:rPr>
      </w:pPr>
      <w:r w:rsidRPr="001B0CC5">
        <w:rPr>
          <w:rFonts w:ascii="Courier New" w:hAnsi="Courier New" w:cs="Courier New"/>
        </w:rPr>
        <w:t>1.  Each member state shall have and be limited to one delegate.</w:t>
      </w:r>
      <w:r w:rsidR="00761AB8" w:rsidRPr="001B0CC5">
        <w:rPr>
          <w:rFonts w:ascii="Courier New" w:hAnsi="Courier New" w:cs="Courier New"/>
        </w:rPr>
        <w:t xml:space="preserve"> </w:t>
      </w:r>
      <w:r w:rsidRPr="001B0CC5">
        <w:rPr>
          <w:rFonts w:ascii="Courier New" w:hAnsi="Courier New" w:cs="Courier New"/>
        </w:rPr>
        <w:t xml:space="preserve"> The responsible official of the state EMS authority or the state EMS authority's designee shall be the delegate to this compact for each member state.</w:t>
      </w:r>
      <w:r w:rsidR="00761AB8" w:rsidRPr="001B0CC5">
        <w:rPr>
          <w:rFonts w:ascii="Courier New" w:hAnsi="Courier New" w:cs="Courier New"/>
        </w:rPr>
        <w:t xml:space="preserve"> </w:t>
      </w:r>
      <w:r w:rsidRPr="001B0CC5">
        <w:rPr>
          <w:rFonts w:ascii="Courier New" w:hAnsi="Courier New" w:cs="Courier New"/>
        </w:rPr>
        <w:t xml:space="preserve"> Any delegate may be removed or suspended from office as provided by the law of the state from which the delegate is appointed.  Any vacancy occurring in the commission shall be filled in accordance with the laws of the member state in which the vacancy exists.</w:t>
      </w:r>
      <w:r w:rsidR="00761AB8" w:rsidRPr="001B0CC5">
        <w:rPr>
          <w:rFonts w:ascii="Courier New" w:hAnsi="Courier New" w:cs="Courier New"/>
        </w:rPr>
        <w:t xml:space="preserve"> </w:t>
      </w:r>
      <w:r w:rsidRPr="001B0CC5">
        <w:rPr>
          <w:rFonts w:ascii="Courier New" w:hAnsi="Courier New" w:cs="Courier New"/>
        </w:rPr>
        <w:t xml:space="preserve"> In the event that more than one board, office or other agency with the legislative mandate to license EMS personnel at and above the level of EMT exists, the governor of that state will determine which entity will be responsible for assigning the delegate.</w:t>
      </w:r>
    </w:p>
    <w:p w14:paraId="3A2A380F" w14:textId="18F2E26F" w:rsidR="0006148B" w:rsidRPr="001B0CC5" w:rsidRDefault="0006148B" w:rsidP="0006148B">
      <w:pPr>
        <w:pStyle w:val="P06-00"/>
        <w:rPr>
          <w:rFonts w:ascii="Courier New" w:hAnsi="Courier New" w:cs="Courier New"/>
        </w:rPr>
      </w:pPr>
      <w:r w:rsidRPr="001B0CC5">
        <w:rPr>
          <w:rFonts w:ascii="Courier New" w:hAnsi="Courier New" w:cs="Courier New"/>
        </w:rPr>
        <w:t>2.  Each delegate shall be entitled to one vote with regard to the promulgation of rules and creation of bylaws and shall otherwise have an opportunity to participate in the business and affairs of the commission.</w:t>
      </w:r>
      <w:r w:rsidR="006C1828" w:rsidRPr="001B0CC5">
        <w:rPr>
          <w:rFonts w:ascii="Courier New" w:hAnsi="Courier New" w:cs="Courier New"/>
        </w:rPr>
        <w:t xml:space="preserve"> </w:t>
      </w:r>
      <w:r w:rsidRPr="001B0CC5">
        <w:rPr>
          <w:rFonts w:ascii="Courier New" w:hAnsi="Courier New" w:cs="Courier New"/>
        </w:rPr>
        <w:t xml:space="preserve"> A delegate shall vote in person or by such other means as provided in the bylaws.  The bylaws may provide for delegates' participation in meetings by telephone or other means of communication.</w:t>
      </w:r>
    </w:p>
    <w:p w14:paraId="00B57749" w14:textId="4AA8D753" w:rsidR="0006148B" w:rsidRPr="001B0CC5" w:rsidRDefault="0006148B" w:rsidP="0006148B">
      <w:pPr>
        <w:pStyle w:val="P06-00"/>
        <w:rPr>
          <w:rFonts w:ascii="Courier New" w:hAnsi="Courier New" w:cs="Courier New"/>
        </w:rPr>
      </w:pPr>
      <w:r w:rsidRPr="001B0CC5">
        <w:rPr>
          <w:rFonts w:ascii="Courier New" w:hAnsi="Courier New" w:cs="Courier New"/>
        </w:rPr>
        <w:t>3.  The commission shall meet at least once during each calendar year.</w:t>
      </w:r>
      <w:r w:rsidR="00761AB8" w:rsidRPr="001B0CC5">
        <w:rPr>
          <w:rFonts w:ascii="Courier New" w:hAnsi="Courier New" w:cs="Courier New"/>
        </w:rPr>
        <w:t xml:space="preserve"> </w:t>
      </w:r>
      <w:r w:rsidRPr="001B0CC5">
        <w:rPr>
          <w:rFonts w:ascii="Courier New" w:hAnsi="Courier New" w:cs="Courier New"/>
        </w:rPr>
        <w:t xml:space="preserve"> Additional meetings shall be held as set forth in the bylaws.</w:t>
      </w:r>
    </w:p>
    <w:p w14:paraId="4CADEB35" w14:textId="77777777" w:rsidR="0006148B" w:rsidRPr="001B0CC5" w:rsidRDefault="0006148B" w:rsidP="0006148B">
      <w:pPr>
        <w:pStyle w:val="P06-00"/>
        <w:rPr>
          <w:rFonts w:ascii="Courier New" w:hAnsi="Courier New" w:cs="Courier New"/>
        </w:rPr>
      </w:pPr>
      <w:r w:rsidRPr="001B0CC5">
        <w:rPr>
          <w:rFonts w:ascii="Courier New" w:hAnsi="Courier New" w:cs="Courier New"/>
        </w:rPr>
        <w:t>4.  All meetings shall be open to the public, and public notice of meetings shall be given in the same manner as required under the rulemaking provisions in section 12 of this compact.</w:t>
      </w:r>
    </w:p>
    <w:p w14:paraId="4725393B" w14:textId="77777777" w:rsidR="0006148B" w:rsidRPr="001B0CC5" w:rsidRDefault="0006148B" w:rsidP="0006148B">
      <w:pPr>
        <w:pStyle w:val="P06-00"/>
        <w:rPr>
          <w:rFonts w:ascii="Courier New" w:hAnsi="Courier New" w:cs="Courier New"/>
        </w:rPr>
      </w:pPr>
      <w:r w:rsidRPr="001B0CC5">
        <w:rPr>
          <w:rFonts w:ascii="Courier New" w:hAnsi="Courier New" w:cs="Courier New"/>
        </w:rPr>
        <w:t>5.  The commission may convene in a closed, nonpublic meeting if the commission must discuss any of the following:</w:t>
      </w:r>
    </w:p>
    <w:p w14:paraId="7A115DBA" w14:textId="77777777" w:rsidR="0006148B" w:rsidRPr="001B0CC5" w:rsidRDefault="0006148B" w:rsidP="0006148B">
      <w:pPr>
        <w:pStyle w:val="P06-00"/>
        <w:rPr>
          <w:rFonts w:ascii="Courier New" w:hAnsi="Courier New" w:cs="Courier New"/>
        </w:rPr>
      </w:pPr>
      <w:r w:rsidRPr="001B0CC5">
        <w:rPr>
          <w:rFonts w:ascii="Courier New" w:hAnsi="Courier New" w:cs="Courier New"/>
        </w:rPr>
        <w:t>(a)  Noncompliance of a member state with its obligations under the compact.</w:t>
      </w:r>
    </w:p>
    <w:p w14:paraId="0745ABD9" w14:textId="77777777" w:rsidR="0006148B" w:rsidRPr="001B0CC5" w:rsidRDefault="0006148B" w:rsidP="0006148B">
      <w:pPr>
        <w:pStyle w:val="P06-00"/>
        <w:rPr>
          <w:rFonts w:ascii="Courier New" w:hAnsi="Courier New" w:cs="Courier New"/>
        </w:rPr>
      </w:pPr>
      <w:r w:rsidRPr="001B0CC5">
        <w:rPr>
          <w:rFonts w:ascii="Courier New" w:hAnsi="Courier New" w:cs="Courier New"/>
        </w:rPr>
        <w:t>(b)  The employment, compensation, discipline or other personnel matters, practices or procedures related to specific employees or other matters related to the commission's internal personnel practices and procedures.</w:t>
      </w:r>
    </w:p>
    <w:p w14:paraId="16DE604D" w14:textId="77777777" w:rsidR="0006148B" w:rsidRPr="001B0CC5" w:rsidRDefault="0006148B" w:rsidP="0006148B">
      <w:pPr>
        <w:pStyle w:val="P06-00"/>
        <w:rPr>
          <w:rFonts w:ascii="Courier New" w:hAnsi="Courier New" w:cs="Courier New"/>
        </w:rPr>
      </w:pPr>
      <w:r w:rsidRPr="001B0CC5">
        <w:rPr>
          <w:rFonts w:ascii="Courier New" w:hAnsi="Courier New" w:cs="Courier New"/>
        </w:rPr>
        <w:t>(c)  The current, threatened or reasonably anticipated litigation.</w:t>
      </w:r>
    </w:p>
    <w:p w14:paraId="6C2133D9" w14:textId="77777777" w:rsidR="0006148B" w:rsidRPr="001B0CC5" w:rsidRDefault="0006148B" w:rsidP="0006148B">
      <w:pPr>
        <w:pStyle w:val="P06-00"/>
        <w:rPr>
          <w:rFonts w:ascii="Courier New" w:hAnsi="Courier New" w:cs="Courier New"/>
        </w:rPr>
      </w:pPr>
      <w:r w:rsidRPr="001B0CC5">
        <w:rPr>
          <w:rFonts w:ascii="Courier New" w:hAnsi="Courier New" w:cs="Courier New"/>
        </w:rPr>
        <w:t>(d)  The negotiation of contracts for the purchase or sale of goods, services or real estate.</w:t>
      </w:r>
    </w:p>
    <w:p w14:paraId="50CF0FC8" w14:textId="77777777" w:rsidR="0006148B" w:rsidRPr="001B0CC5" w:rsidRDefault="0006148B" w:rsidP="0006148B">
      <w:pPr>
        <w:pStyle w:val="P06-00"/>
        <w:rPr>
          <w:rFonts w:ascii="Courier New" w:hAnsi="Courier New" w:cs="Courier New"/>
        </w:rPr>
      </w:pPr>
      <w:r w:rsidRPr="001B0CC5">
        <w:rPr>
          <w:rFonts w:ascii="Courier New" w:hAnsi="Courier New" w:cs="Courier New"/>
        </w:rPr>
        <w:t>(e)  The accusation of any person of a crime or the formal censure of any person.</w:t>
      </w:r>
    </w:p>
    <w:p w14:paraId="329D408D" w14:textId="77777777" w:rsidR="0006148B" w:rsidRPr="001B0CC5" w:rsidRDefault="0006148B" w:rsidP="0006148B">
      <w:pPr>
        <w:pStyle w:val="P06-00"/>
        <w:rPr>
          <w:rFonts w:ascii="Courier New" w:hAnsi="Courier New" w:cs="Courier New"/>
        </w:rPr>
      </w:pPr>
      <w:r w:rsidRPr="001B0CC5">
        <w:rPr>
          <w:rFonts w:ascii="Courier New" w:hAnsi="Courier New" w:cs="Courier New"/>
        </w:rPr>
        <w:t>(f)  The disclosure of trade secrets or commercial or financial information that is privileged or confidential.</w:t>
      </w:r>
    </w:p>
    <w:p w14:paraId="55C23358" w14:textId="77777777" w:rsidR="0006148B" w:rsidRPr="001B0CC5" w:rsidRDefault="0006148B" w:rsidP="0006148B">
      <w:pPr>
        <w:pStyle w:val="P06-00"/>
        <w:rPr>
          <w:rFonts w:ascii="Courier New" w:hAnsi="Courier New" w:cs="Courier New"/>
        </w:rPr>
      </w:pPr>
      <w:r w:rsidRPr="001B0CC5">
        <w:rPr>
          <w:rFonts w:ascii="Courier New" w:hAnsi="Courier New" w:cs="Courier New"/>
        </w:rPr>
        <w:t>(g)  The disclosure of information of a personal nature where disclosure would constitute a clearly unwarranted invasion of personal privacy.</w:t>
      </w:r>
    </w:p>
    <w:p w14:paraId="163893CF" w14:textId="77777777" w:rsidR="0006148B" w:rsidRPr="001B0CC5" w:rsidRDefault="0006148B" w:rsidP="0006148B">
      <w:pPr>
        <w:pStyle w:val="P06-00"/>
        <w:rPr>
          <w:rFonts w:ascii="Courier New" w:hAnsi="Courier New" w:cs="Courier New"/>
        </w:rPr>
      </w:pPr>
      <w:r w:rsidRPr="001B0CC5">
        <w:rPr>
          <w:rFonts w:ascii="Courier New" w:hAnsi="Courier New" w:cs="Courier New"/>
        </w:rPr>
        <w:t>(h)  The disclosure of investigatory records compiled for law enforcement purposes.</w:t>
      </w:r>
    </w:p>
    <w:p w14:paraId="138B21B3" w14:textId="77777777" w:rsidR="0006148B" w:rsidRPr="001B0CC5" w:rsidRDefault="0006148B" w:rsidP="0006148B">
      <w:pPr>
        <w:pStyle w:val="P06-00"/>
        <w:rPr>
          <w:rFonts w:ascii="Courier New" w:hAnsi="Courier New" w:cs="Courier New"/>
        </w:rPr>
      </w:pPr>
      <w:r w:rsidRPr="001B0CC5">
        <w:rPr>
          <w:rFonts w:ascii="Courier New" w:hAnsi="Courier New" w:cs="Courier New"/>
        </w:rPr>
        <w:t>(i)  The disclosure of information related to any investigatory reports prepared by or on behalf of or for use of the commission or another committee charged with responsibility of investigation or determination of compliance issues pursuant to this compact.</w:t>
      </w:r>
    </w:p>
    <w:p w14:paraId="5B989E07" w14:textId="77777777" w:rsidR="0006148B" w:rsidRPr="001B0CC5" w:rsidRDefault="0006148B" w:rsidP="0006148B">
      <w:pPr>
        <w:pStyle w:val="P06-00"/>
        <w:rPr>
          <w:rFonts w:ascii="Courier New" w:hAnsi="Courier New" w:cs="Courier New"/>
        </w:rPr>
      </w:pPr>
      <w:r w:rsidRPr="001B0CC5">
        <w:rPr>
          <w:rFonts w:ascii="Courier New" w:hAnsi="Courier New" w:cs="Courier New"/>
        </w:rPr>
        <w:t>(j)  Any matter specifically exempted from disclosure by federal or member state statute.</w:t>
      </w:r>
    </w:p>
    <w:p w14:paraId="08F34FC2" w14:textId="77777777" w:rsidR="0006148B" w:rsidRPr="001B0CC5" w:rsidRDefault="0006148B" w:rsidP="0006148B">
      <w:pPr>
        <w:pStyle w:val="P06-00"/>
        <w:rPr>
          <w:rFonts w:ascii="Courier New" w:hAnsi="Courier New" w:cs="Courier New"/>
        </w:rPr>
      </w:pPr>
      <w:r w:rsidRPr="001B0CC5">
        <w:rPr>
          <w:rFonts w:ascii="Courier New" w:hAnsi="Courier New" w:cs="Courier New"/>
        </w:rPr>
        <w:t>6.  If a meeting, or portion of a meeting, is closed pursuant to this subsection, the commission's legal counsel or designee shall certify that the meeting may be closed and shall reference each relevant exempting provision.  The commission shall keep minutes that fully and clearly describe all matters discussed in the closed meeting and shall provide a full and accurate summary of actions taken, and the reasons therefore, including a description of the views expressed.  All documents considered in connection with an action shall be identified in such minutes.  All minutes and documents of a closed meeting shall remain under seal, subject to release by a majority vote of the commission or an order of a court of competent jurisdiction.</w:t>
      </w:r>
    </w:p>
    <w:p w14:paraId="79477773" w14:textId="77777777" w:rsidR="0006148B" w:rsidRPr="001B0CC5" w:rsidRDefault="0006148B" w:rsidP="0006148B">
      <w:pPr>
        <w:pStyle w:val="P06-00"/>
        <w:rPr>
          <w:rFonts w:ascii="Courier New" w:hAnsi="Courier New" w:cs="Courier New"/>
        </w:rPr>
      </w:pPr>
      <w:r w:rsidRPr="001B0CC5">
        <w:rPr>
          <w:rFonts w:ascii="Courier New" w:hAnsi="Courier New" w:cs="Courier New"/>
        </w:rPr>
        <w:t>C.  The commission, by a majority vote of the delegates, shall prescribe bylaws or rules, or both, to govern its conduct as may be necessary or appropriate to carry out the purposes and exercise the powers of this compact, including:</w:t>
      </w:r>
    </w:p>
    <w:p w14:paraId="45BE7CE6" w14:textId="77777777" w:rsidR="0006148B" w:rsidRPr="001B0CC5" w:rsidRDefault="0006148B" w:rsidP="0006148B">
      <w:pPr>
        <w:pStyle w:val="P06-00"/>
        <w:rPr>
          <w:rFonts w:ascii="Courier New" w:hAnsi="Courier New" w:cs="Courier New"/>
        </w:rPr>
      </w:pPr>
      <w:r w:rsidRPr="001B0CC5">
        <w:rPr>
          <w:rFonts w:ascii="Courier New" w:hAnsi="Courier New" w:cs="Courier New"/>
        </w:rPr>
        <w:t>1.  Establishing the fiscal year of the commission.</w:t>
      </w:r>
    </w:p>
    <w:p w14:paraId="37CA62CA" w14:textId="77777777" w:rsidR="0006148B" w:rsidRPr="001B0CC5" w:rsidRDefault="0006148B" w:rsidP="0006148B">
      <w:pPr>
        <w:pStyle w:val="P06-00"/>
        <w:rPr>
          <w:rFonts w:ascii="Courier New" w:hAnsi="Courier New" w:cs="Courier New"/>
        </w:rPr>
      </w:pPr>
      <w:r w:rsidRPr="001B0CC5">
        <w:rPr>
          <w:rFonts w:ascii="Courier New" w:hAnsi="Courier New" w:cs="Courier New"/>
        </w:rPr>
        <w:t>2.  Providing reasonable standards and procedures:</w:t>
      </w:r>
    </w:p>
    <w:p w14:paraId="6A3CB40D" w14:textId="77777777" w:rsidR="0006148B" w:rsidRPr="001B0CC5" w:rsidRDefault="0006148B" w:rsidP="0006148B">
      <w:pPr>
        <w:pStyle w:val="P06-00"/>
        <w:rPr>
          <w:rFonts w:ascii="Courier New" w:hAnsi="Courier New" w:cs="Courier New"/>
        </w:rPr>
      </w:pPr>
      <w:r w:rsidRPr="001B0CC5">
        <w:rPr>
          <w:rFonts w:ascii="Courier New" w:hAnsi="Courier New" w:cs="Courier New"/>
        </w:rPr>
        <w:t>(a)  For the establishment and meetings of other committees.</w:t>
      </w:r>
    </w:p>
    <w:p w14:paraId="35D43A4E" w14:textId="77777777" w:rsidR="0006148B" w:rsidRPr="001B0CC5" w:rsidRDefault="0006148B" w:rsidP="0006148B">
      <w:pPr>
        <w:pStyle w:val="P06-00"/>
        <w:rPr>
          <w:rFonts w:ascii="Courier New" w:hAnsi="Courier New" w:cs="Courier New"/>
        </w:rPr>
      </w:pPr>
      <w:r w:rsidRPr="001B0CC5">
        <w:rPr>
          <w:rFonts w:ascii="Courier New" w:hAnsi="Courier New" w:cs="Courier New"/>
        </w:rPr>
        <w:t>(b)  Governing any general or specific delegation of any authority or function of the commission.</w:t>
      </w:r>
    </w:p>
    <w:p w14:paraId="29CD852C" w14:textId="77777777" w:rsidR="0006148B" w:rsidRPr="001B0CC5" w:rsidRDefault="0006148B" w:rsidP="0006148B">
      <w:pPr>
        <w:pStyle w:val="P06-00"/>
        <w:rPr>
          <w:rFonts w:ascii="Courier New" w:hAnsi="Courier New" w:cs="Courier New"/>
        </w:rPr>
      </w:pPr>
      <w:r w:rsidRPr="001B0CC5">
        <w:rPr>
          <w:rFonts w:ascii="Courier New" w:hAnsi="Courier New" w:cs="Courier New"/>
        </w:rPr>
        <w:t>3.  Providing reasonable procedures for calling and conducting meetings of the commission, ensuring reasonable advance notice of all meetings and providing an opportunity for attendance of such meetings by interested parties, with enumerated exceptions designed to protect the public's interest, the privacy of individuals and proprietary information, including trade secrets.  The commission may meet in closed session only after a majority of the membership votes to close a meeting in whole or in part.  As soon as practicable, the commission shall make public a copy of the vote to close the meeting revealing the vote of each member with no proxy votes allowed.</w:t>
      </w:r>
    </w:p>
    <w:p w14:paraId="4C7AC3B9" w14:textId="77777777" w:rsidR="0006148B" w:rsidRPr="001B0CC5" w:rsidRDefault="0006148B" w:rsidP="0006148B">
      <w:pPr>
        <w:pStyle w:val="P06-00"/>
        <w:rPr>
          <w:rFonts w:ascii="Courier New" w:hAnsi="Courier New" w:cs="Courier New"/>
        </w:rPr>
      </w:pPr>
      <w:r w:rsidRPr="001B0CC5">
        <w:rPr>
          <w:rFonts w:ascii="Courier New" w:hAnsi="Courier New" w:cs="Courier New"/>
        </w:rPr>
        <w:t>4.  Establishing the titles, duties and authority and reasonable procedures for electing the officers of the commission.</w:t>
      </w:r>
    </w:p>
    <w:p w14:paraId="1CB368C6" w14:textId="6CB56C4E" w:rsidR="0006148B" w:rsidRPr="001B0CC5" w:rsidRDefault="0006148B" w:rsidP="0006148B">
      <w:pPr>
        <w:pStyle w:val="P06-00"/>
        <w:rPr>
          <w:rFonts w:ascii="Courier New" w:hAnsi="Courier New" w:cs="Courier New"/>
        </w:rPr>
      </w:pPr>
      <w:r w:rsidRPr="001B0CC5">
        <w:rPr>
          <w:rFonts w:ascii="Courier New" w:hAnsi="Courier New" w:cs="Courier New"/>
        </w:rPr>
        <w:t xml:space="preserve">5.  Providing reasonable standards and procedures for </w:t>
      </w:r>
      <w:r w:rsidR="00F10823" w:rsidRPr="001B0CC5">
        <w:rPr>
          <w:rFonts w:ascii="Courier New" w:hAnsi="Courier New" w:cs="Courier New"/>
        </w:rPr>
        <w:t>establishing</w:t>
      </w:r>
      <w:r w:rsidRPr="001B0CC5">
        <w:rPr>
          <w:rFonts w:ascii="Courier New" w:hAnsi="Courier New" w:cs="Courier New"/>
        </w:rPr>
        <w:t xml:space="preserve"> the personnel policies and programs of the commission. </w:t>
      </w:r>
      <w:r w:rsidR="00F10823" w:rsidRPr="001B0CC5">
        <w:rPr>
          <w:rFonts w:ascii="Courier New" w:hAnsi="Courier New" w:cs="Courier New"/>
        </w:rPr>
        <w:t xml:space="preserve"> </w:t>
      </w:r>
      <w:r w:rsidRPr="001B0CC5">
        <w:rPr>
          <w:rFonts w:ascii="Courier New" w:hAnsi="Courier New" w:cs="Courier New"/>
        </w:rPr>
        <w:t>Notwithstanding any civil service or other similar laws of any member state, the bylaws shall exclusively govern the personnel policies and programs of the commission.</w:t>
      </w:r>
    </w:p>
    <w:p w14:paraId="29C7423B" w14:textId="77777777" w:rsidR="0006148B" w:rsidRPr="001B0CC5" w:rsidRDefault="0006148B" w:rsidP="0006148B">
      <w:pPr>
        <w:pStyle w:val="P06-00"/>
        <w:rPr>
          <w:rFonts w:ascii="Courier New" w:hAnsi="Courier New" w:cs="Courier New"/>
        </w:rPr>
      </w:pPr>
      <w:r w:rsidRPr="001B0CC5">
        <w:rPr>
          <w:rFonts w:ascii="Courier New" w:hAnsi="Courier New" w:cs="Courier New"/>
        </w:rPr>
        <w:t>6.  Promulgating a code of ethics to address permissible and prohibited activities of commission members and employees.</w:t>
      </w:r>
    </w:p>
    <w:p w14:paraId="5C44A427" w14:textId="5815EC29" w:rsidR="0006148B" w:rsidRPr="001B0CC5" w:rsidRDefault="0006148B" w:rsidP="0006148B">
      <w:pPr>
        <w:pStyle w:val="P06-00"/>
        <w:rPr>
          <w:rFonts w:ascii="Courier New" w:hAnsi="Courier New" w:cs="Courier New"/>
        </w:rPr>
      </w:pPr>
      <w:r w:rsidRPr="001B0CC5">
        <w:rPr>
          <w:rFonts w:ascii="Courier New" w:hAnsi="Courier New" w:cs="Courier New"/>
        </w:rPr>
        <w:t xml:space="preserve">7.  Providing a mechanism for winding up the operations of the commission and the equitable disposition of any surplus monies that may exist after the termination of </w:t>
      </w:r>
      <w:r w:rsidR="00A84450" w:rsidRPr="001B0CC5">
        <w:rPr>
          <w:rFonts w:ascii="Courier New" w:hAnsi="Courier New" w:cs="Courier New"/>
        </w:rPr>
        <w:t>this</w:t>
      </w:r>
      <w:r w:rsidRPr="001B0CC5">
        <w:rPr>
          <w:rFonts w:ascii="Courier New" w:hAnsi="Courier New" w:cs="Courier New"/>
        </w:rPr>
        <w:t xml:space="preserve"> compact after the payment or reserving of all of </w:t>
      </w:r>
      <w:r w:rsidR="00084A31" w:rsidRPr="001B0CC5">
        <w:rPr>
          <w:rFonts w:ascii="Courier New" w:hAnsi="Courier New" w:cs="Courier New"/>
        </w:rPr>
        <w:t xml:space="preserve">the commission's debts or </w:t>
      </w:r>
      <w:r w:rsidRPr="001B0CC5">
        <w:rPr>
          <w:rFonts w:ascii="Courier New" w:hAnsi="Courier New" w:cs="Courier New"/>
        </w:rPr>
        <w:t>obligations, or both.</w:t>
      </w:r>
    </w:p>
    <w:p w14:paraId="505A5A63" w14:textId="77DE9CB3" w:rsidR="0006148B" w:rsidRPr="001B0CC5" w:rsidRDefault="0006148B" w:rsidP="0006148B">
      <w:pPr>
        <w:pStyle w:val="P06-00"/>
        <w:rPr>
          <w:rFonts w:ascii="Courier New" w:hAnsi="Courier New" w:cs="Courier New"/>
        </w:rPr>
      </w:pPr>
      <w:r w:rsidRPr="001B0CC5">
        <w:rPr>
          <w:rFonts w:ascii="Courier New" w:hAnsi="Courier New" w:cs="Courier New"/>
        </w:rPr>
        <w:t>8.  </w:t>
      </w:r>
      <w:r w:rsidR="00084A31" w:rsidRPr="001B0CC5">
        <w:rPr>
          <w:rFonts w:ascii="Courier New" w:hAnsi="Courier New" w:cs="Courier New"/>
        </w:rPr>
        <w:t>Publishing the commission's bylaws and filing a copy thereof, and a copy of any amendment thereto, with the appropriate agency or officer in each member state, if any.</w:t>
      </w:r>
    </w:p>
    <w:p w14:paraId="354A6939" w14:textId="3E12DDE7" w:rsidR="0006148B" w:rsidRPr="001B0CC5" w:rsidRDefault="00084A31" w:rsidP="0006148B">
      <w:pPr>
        <w:pStyle w:val="P06-00"/>
        <w:rPr>
          <w:rFonts w:ascii="Courier New" w:hAnsi="Courier New" w:cs="Courier New"/>
        </w:rPr>
      </w:pPr>
      <w:r w:rsidRPr="001B0CC5">
        <w:rPr>
          <w:rFonts w:ascii="Courier New" w:hAnsi="Courier New" w:cs="Courier New"/>
        </w:rPr>
        <w:t>9.  Maintaining the commission's financial records in accordance with the bylaws.</w:t>
      </w:r>
    </w:p>
    <w:p w14:paraId="02B380B5" w14:textId="10C06A0B" w:rsidR="0006148B" w:rsidRPr="001B0CC5" w:rsidRDefault="00084A31" w:rsidP="0006148B">
      <w:pPr>
        <w:pStyle w:val="P06-00"/>
        <w:rPr>
          <w:rFonts w:ascii="Courier New" w:hAnsi="Courier New" w:cs="Courier New"/>
        </w:rPr>
      </w:pPr>
      <w:r w:rsidRPr="001B0CC5">
        <w:rPr>
          <w:rFonts w:ascii="Courier New" w:hAnsi="Courier New" w:cs="Courier New"/>
        </w:rPr>
        <w:t>10.  Meeting and taking such actions as are consistent with the provisions of this compact and the bylaws.</w:t>
      </w:r>
    </w:p>
    <w:p w14:paraId="3B5D60CB" w14:textId="5E8CA3D9" w:rsidR="0006148B" w:rsidRPr="001B0CC5" w:rsidRDefault="00084A31" w:rsidP="0006148B">
      <w:pPr>
        <w:pStyle w:val="P06-00"/>
        <w:rPr>
          <w:rFonts w:ascii="Courier New" w:hAnsi="Courier New" w:cs="Courier New"/>
        </w:rPr>
      </w:pPr>
      <w:r w:rsidRPr="001B0CC5">
        <w:rPr>
          <w:rFonts w:ascii="Courier New" w:hAnsi="Courier New" w:cs="Courier New"/>
        </w:rPr>
        <w:t>D.  The commission shall have the following powers:</w:t>
      </w:r>
    </w:p>
    <w:p w14:paraId="085718B4" w14:textId="462D654E" w:rsidR="0006148B" w:rsidRPr="001B0CC5" w:rsidRDefault="00084A31" w:rsidP="0006148B">
      <w:pPr>
        <w:pStyle w:val="P06-00"/>
        <w:rPr>
          <w:rFonts w:ascii="Courier New" w:hAnsi="Courier New" w:cs="Courier New"/>
        </w:rPr>
      </w:pPr>
      <w:r w:rsidRPr="001B0CC5">
        <w:rPr>
          <w:rFonts w:ascii="Courier New" w:hAnsi="Courier New" w:cs="Courier New"/>
        </w:rPr>
        <w:t xml:space="preserve">1.  To promulgate uniform rules to facilitate and coordinate implementation and administration </w:t>
      </w:r>
      <w:r w:rsidR="0006148B" w:rsidRPr="001B0CC5">
        <w:rPr>
          <w:rFonts w:ascii="Courier New" w:hAnsi="Courier New" w:cs="Courier New"/>
        </w:rPr>
        <w:t>of this compact.</w:t>
      </w:r>
      <w:r w:rsidRPr="001B0CC5">
        <w:rPr>
          <w:rFonts w:ascii="Courier New" w:hAnsi="Courier New" w:cs="Courier New"/>
        </w:rPr>
        <w:t xml:space="preserve"> </w:t>
      </w:r>
      <w:r w:rsidR="0006148B" w:rsidRPr="001B0CC5">
        <w:rPr>
          <w:rFonts w:ascii="Courier New" w:hAnsi="Courier New" w:cs="Courier New"/>
        </w:rPr>
        <w:t xml:space="preserve"> The rules shall have the force and effect of law and shall be binding in all member states.</w:t>
      </w:r>
    </w:p>
    <w:p w14:paraId="105B6A6A" w14:textId="77777777" w:rsidR="0006148B" w:rsidRPr="001B0CC5" w:rsidRDefault="0006148B" w:rsidP="0006148B">
      <w:pPr>
        <w:pStyle w:val="P06-00"/>
        <w:rPr>
          <w:rFonts w:ascii="Courier New" w:hAnsi="Courier New" w:cs="Courier New"/>
        </w:rPr>
      </w:pPr>
      <w:r w:rsidRPr="001B0CC5">
        <w:rPr>
          <w:rFonts w:ascii="Courier New" w:hAnsi="Courier New" w:cs="Courier New"/>
        </w:rPr>
        <w:t>2.  To bring and prosecute legal proceedings or actions in the name of the commission, provided that the standing of any state EMS authority or other regulatory body responsible for EMS personnel licensure to sue or be sued under applicable law shall not be affected.</w:t>
      </w:r>
    </w:p>
    <w:p w14:paraId="1E0E20C1" w14:textId="77777777" w:rsidR="0006148B" w:rsidRPr="001B0CC5" w:rsidRDefault="0006148B" w:rsidP="0006148B">
      <w:pPr>
        <w:pStyle w:val="P06-00"/>
        <w:rPr>
          <w:rFonts w:ascii="Courier New" w:hAnsi="Courier New" w:cs="Courier New"/>
        </w:rPr>
      </w:pPr>
      <w:r w:rsidRPr="001B0CC5">
        <w:rPr>
          <w:rFonts w:ascii="Courier New" w:hAnsi="Courier New" w:cs="Courier New"/>
        </w:rPr>
        <w:t>3.  To purchase and maintain insurance and bonds.</w:t>
      </w:r>
    </w:p>
    <w:p w14:paraId="1F0B4117" w14:textId="77777777" w:rsidR="0006148B" w:rsidRPr="001B0CC5" w:rsidRDefault="0006148B" w:rsidP="0006148B">
      <w:pPr>
        <w:pStyle w:val="P06-00"/>
        <w:rPr>
          <w:rFonts w:ascii="Courier New" w:hAnsi="Courier New" w:cs="Courier New"/>
        </w:rPr>
      </w:pPr>
      <w:r w:rsidRPr="001B0CC5">
        <w:rPr>
          <w:rFonts w:ascii="Courier New" w:hAnsi="Courier New" w:cs="Courier New"/>
        </w:rPr>
        <w:t>4.  To borrow, accept or contract for services of personnel, including employees of a member state.</w:t>
      </w:r>
    </w:p>
    <w:p w14:paraId="0DCCD2F2" w14:textId="0C3CD710" w:rsidR="0006148B" w:rsidRPr="001B0CC5" w:rsidRDefault="0006148B" w:rsidP="0006148B">
      <w:pPr>
        <w:pStyle w:val="P06-00"/>
        <w:rPr>
          <w:rFonts w:ascii="Courier New" w:hAnsi="Courier New" w:cs="Courier New"/>
        </w:rPr>
      </w:pPr>
      <w:r w:rsidRPr="001B0CC5">
        <w:rPr>
          <w:rFonts w:ascii="Courier New" w:hAnsi="Courier New" w:cs="Courier New"/>
        </w:rPr>
        <w:t xml:space="preserve">5.  To hire employees, elect or appoint officers, fix compensation, define duties, grant such individuals appropriate authority to carry out the purposes of </w:t>
      </w:r>
      <w:r w:rsidR="00A26D73" w:rsidRPr="001B0CC5">
        <w:rPr>
          <w:rFonts w:ascii="Courier New" w:hAnsi="Courier New" w:cs="Courier New"/>
        </w:rPr>
        <w:t xml:space="preserve">this </w:t>
      </w:r>
      <w:r w:rsidRPr="001B0CC5">
        <w:rPr>
          <w:rFonts w:ascii="Courier New" w:hAnsi="Courier New" w:cs="Courier New"/>
        </w:rPr>
        <w:t xml:space="preserve">compact, and to establish the </w:t>
      </w:r>
      <w:r w:rsidR="00A26D73" w:rsidRPr="001B0CC5">
        <w:rPr>
          <w:rFonts w:ascii="Courier New" w:hAnsi="Courier New" w:cs="Courier New"/>
        </w:rPr>
        <w:t>c</w:t>
      </w:r>
      <w:r w:rsidRPr="001B0CC5">
        <w:rPr>
          <w:rFonts w:ascii="Courier New" w:hAnsi="Courier New" w:cs="Courier New"/>
        </w:rPr>
        <w:t>ommission's personnel policies and programs relating to conflicts of interest, qualifications of personnel and other related personnel matters.</w:t>
      </w:r>
    </w:p>
    <w:p w14:paraId="05C53B40" w14:textId="77777777" w:rsidR="0006148B" w:rsidRPr="001B0CC5" w:rsidRDefault="0006148B" w:rsidP="0006148B">
      <w:pPr>
        <w:pStyle w:val="P06-00"/>
        <w:rPr>
          <w:rFonts w:ascii="Courier New" w:hAnsi="Courier New" w:cs="Courier New"/>
        </w:rPr>
      </w:pPr>
      <w:r w:rsidRPr="001B0CC5">
        <w:rPr>
          <w:rFonts w:ascii="Courier New" w:hAnsi="Courier New" w:cs="Courier New"/>
        </w:rPr>
        <w:t>6.  To accept any and all appropriate donations and grants of monies, equipment, supplies, materials and services, and to receive, use and dispose of the same, provided that at all times the commission shall strive to avoid any appearance of impropriety and conflict of interest.</w:t>
      </w:r>
    </w:p>
    <w:p w14:paraId="7A7EB59A" w14:textId="31F2F06A" w:rsidR="0006148B" w:rsidRPr="001B0CC5" w:rsidRDefault="0006148B" w:rsidP="0006148B">
      <w:pPr>
        <w:pStyle w:val="P06-00"/>
        <w:rPr>
          <w:rFonts w:ascii="Courier New" w:hAnsi="Courier New" w:cs="Courier New"/>
        </w:rPr>
      </w:pPr>
      <w:r w:rsidRPr="001B0CC5">
        <w:rPr>
          <w:rFonts w:ascii="Courier New" w:hAnsi="Courier New" w:cs="Courier New"/>
        </w:rPr>
        <w:t xml:space="preserve">7.  To lease, purchase, accept appropriate gifts or donations of, or otherwise to own, hold, improve or use, any property, real, personal or mixed, provided that at all times the </w:t>
      </w:r>
      <w:r w:rsidR="00A84450" w:rsidRPr="001B0CC5">
        <w:rPr>
          <w:rFonts w:ascii="Courier New" w:hAnsi="Courier New" w:cs="Courier New"/>
        </w:rPr>
        <w:t>c</w:t>
      </w:r>
      <w:r w:rsidRPr="001B0CC5">
        <w:rPr>
          <w:rFonts w:ascii="Courier New" w:hAnsi="Courier New" w:cs="Courier New"/>
        </w:rPr>
        <w:t>ommission shall strive to avoid any appearance of impropriety.</w:t>
      </w:r>
    </w:p>
    <w:p w14:paraId="6A09CD5A" w14:textId="77777777" w:rsidR="0006148B" w:rsidRPr="001B0CC5" w:rsidRDefault="0006148B" w:rsidP="0006148B">
      <w:pPr>
        <w:pStyle w:val="P06-00"/>
        <w:rPr>
          <w:rFonts w:ascii="Courier New" w:hAnsi="Courier New" w:cs="Courier New"/>
        </w:rPr>
      </w:pPr>
      <w:r w:rsidRPr="001B0CC5">
        <w:rPr>
          <w:rFonts w:ascii="Courier New" w:hAnsi="Courier New" w:cs="Courier New"/>
        </w:rPr>
        <w:t>8.  To sell, convey, mortgage, pledge, lease, exchange, abandon or otherwise dispose of any property, real, personal or mixed.</w:t>
      </w:r>
    </w:p>
    <w:p w14:paraId="1517F201" w14:textId="77777777" w:rsidR="0006148B" w:rsidRPr="001B0CC5" w:rsidRDefault="0006148B" w:rsidP="0006148B">
      <w:pPr>
        <w:pStyle w:val="P06-00"/>
        <w:rPr>
          <w:rFonts w:ascii="Courier New" w:hAnsi="Courier New" w:cs="Courier New"/>
        </w:rPr>
      </w:pPr>
      <w:r w:rsidRPr="001B0CC5">
        <w:rPr>
          <w:rFonts w:ascii="Courier New" w:hAnsi="Courier New" w:cs="Courier New"/>
        </w:rPr>
        <w:t>9.  To establish a budget and make expenditures.</w:t>
      </w:r>
    </w:p>
    <w:p w14:paraId="52ABD0F3" w14:textId="77777777" w:rsidR="0006148B" w:rsidRPr="001B0CC5" w:rsidRDefault="0006148B" w:rsidP="0006148B">
      <w:pPr>
        <w:pStyle w:val="P06-00"/>
        <w:rPr>
          <w:rFonts w:ascii="Courier New" w:hAnsi="Courier New" w:cs="Courier New"/>
        </w:rPr>
      </w:pPr>
      <w:r w:rsidRPr="001B0CC5">
        <w:rPr>
          <w:rFonts w:ascii="Courier New" w:hAnsi="Courier New" w:cs="Courier New"/>
        </w:rPr>
        <w:t>10.  To borrow monies.</w:t>
      </w:r>
    </w:p>
    <w:p w14:paraId="247BEA26" w14:textId="77777777" w:rsidR="0006148B" w:rsidRPr="001B0CC5" w:rsidRDefault="0006148B" w:rsidP="0006148B">
      <w:pPr>
        <w:pStyle w:val="P06-00"/>
        <w:rPr>
          <w:rFonts w:ascii="Courier New" w:hAnsi="Courier New" w:cs="Courier New"/>
        </w:rPr>
      </w:pPr>
      <w:r w:rsidRPr="001B0CC5">
        <w:rPr>
          <w:rFonts w:ascii="Courier New" w:hAnsi="Courier New" w:cs="Courier New"/>
        </w:rPr>
        <w:t>11.  To appoint committees, including advisory committees composed of members, state regulators, state legislators or their representatives, and consumer representatives, and such other interested persons as may be designated in this compact and the bylaws.</w:t>
      </w:r>
    </w:p>
    <w:p w14:paraId="40D26E8C" w14:textId="77777777" w:rsidR="0006148B" w:rsidRPr="001B0CC5" w:rsidRDefault="0006148B" w:rsidP="0006148B">
      <w:pPr>
        <w:pStyle w:val="P06-00"/>
        <w:rPr>
          <w:rFonts w:ascii="Courier New" w:hAnsi="Courier New" w:cs="Courier New"/>
        </w:rPr>
      </w:pPr>
      <w:r w:rsidRPr="001B0CC5">
        <w:rPr>
          <w:rFonts w:ascii="Courier New" w:hAnsi="Courier New" w:cs="Courier New"/>
        </w:rPr>
        <w:t>12.  To provide and receive information from, and to cooperate with, law enforcement agencies.</w:t>
      </w:r>
    </w:p>
    <w:p w14:paraId="63E7DA48" w14:textId="77777777" w:rsidR="0006148B" w:rsidRPr="001B0CC5" w:rsidRDefault="0006148B" w:rsidP="0006148B">
      <w:pPr>
        <w:pStyle w:val="P06-00"/>
        <w:rPr>
          <w:rFonts w:ascii="Courier New" w:hAnsi="Courier New" w:cs="Courier New"/>
        </w:rPr>
      </w:pPr>
      <w:r w:rsidRPr="001B0CC5">
        <w:rPr>
          <w:rFonts w:ascii="Courier New" w:hAnsi="Courier New" w:cs="Courier New"/>
        </w:rPr>
        <w:t>13.  To adopt and use an official seal.</w:t>
      </w:r>
    </w:p>
    <w:p w14:paraId="50ADEBCC" w14:textId="77777777" w:rsidR="0006148B" w:rsidRPr="001B0CC5" w:rsidRDefault="0006148B" w:rsidP="0006148B">
      <w:pPr>
        <w:pStyle w:val="P06-00"/>
        <w:rPr>
          <w:rFonts w:ascii="Courier New" w:hAnsi="Courier New" w:cs="Courier New"/>
        </w:rPr>
      </w:pPr>
      <w:r w:rsidRPr="001B0CC5">
        <w:rPr>
          <w:rFonts w:ascii="Courier New" w:hAnsi="Courier New" w:cs="Courier New"/>
        </w:rPr>
        <w:t>14.  To perform such other functions as may be necessary or appropriate to achieve the purposes of this compact consistent with the state regulation of EMS personnel licensure and practice.</w:t>
      </w:r>
    </w:p>
    <w:p w14:paraId="3B3BE3AD" w14:textId="77777777" w:rsidR="0006148B" w:rsidRPr="001B0CC5" w:rsidRDefault="0006148B" w:rsidP="0006148B">
      <w:pPr>
        <w:pStyle w:val="P06-00"/>
        <w:rPr>
          <w:rFonts w:ascii="Courier New" w:hAnsi="Courier New" w:cs="Courier New"/>
        </w:rPr>
      </w:pPr>
      <w:r w:rsidRPr="001B0CC5">
        <w:rPr>
          <w:rFonts w:ascii="Courier New" w:hAnsi="Courier New" w:cs="Courier New"/>
        </w:rPr>
        <w:t>E.  Financing of the commission is as follows:</w:t>
      </w:r>
    </w:p>
    <w:p w14:paraId="039A3347" w14:textId="77777777" w:rsidR="0006148B" w:rsidRPr="001B0CC5" w:rsidRDefault="0006148B" w:rsidP="0006148B">
      <w:pPr>
        <w:pStyle w:val="P06-00"/>
        <w:rPr>
          <w:rFonts w:ascii="Courier New" w:hAnsi="Courier New" w:cs="Courier New"/>
        </w:rPr>
      </w:pPr>
      <w:r w:rsidRPr="001B0CC5">
        <w:rPr>
          <w:rFonts w:ascii="Courier New" w:hAnsi="Courier New" w:cs="Courier New"/>
        </w:rPr>
        <w:t>1.  The commission shall pay, or provide for the payment of, the reasonable expenses of its establishment, organization and ongoing activities.</w:t>
      </w:r>
    </w:p>
    <w:p w14:paraId="4DADCC96" w14:textId="77777777" w:rsidR="0006148B" w:rsidRPr="001B0CC5" w:rsidRDefault="0006148B" w:rsidP="0006148B">
      <w:pPr>
        <w:pStyle w:val="P06-00"/>
        <w:rPr>
          <w:rFonts w:ascii="Courier New" w:hAnsi="Courier New" w:cs="Courier New"/>
        </w:rPr>
      </w:pPr>
      <w:r w:rsidRPr="001B0CC5">
        <w:rPr>
          <w:rFonts w:ascii="Courier New" w:hAnsi="Courier New" w:cs="Courier New"/>
        </w:rPr>
        <w:t>2.  The commission may accept any and all appropriate revenue sources, donations and grants of monies, equipment, supplies, materials and services.</w:t>
      </w:r>
    </w:p>
    <w:p w14:paraId="1F8E6D43" w14:textId="151347FF" w:rsidR="0006148B" w:rsidRPr="001B0CC5" w:rsidRDefault="0006148B" w:rsidP="0006148B">
      <w:pPr>
        <w:pStyle w:val="P06-00"/>
        <w:rPr>
          <w:rFonts w:ascii="Courier New" w:hAnsi="Courier New" w:cs="Courier New"/>
        </w:rPr>
      </w:pPr>
      <w:r w:rsidRPr="001B0CC5">
        <w:rPr>
          <w:rFonts w:ascii="Courier New" w:hAnsi="Courier New" w:cs="Courier New"/>
        </w:rPr>
        <w:t>3.  The commission may levy on and collect an annual assessment from each member state or impose fees on other parties to cover the cost of the operations and activities of the commission and its staff, which must be in a total amount sufficient to cover its annual budget as approved each year for which revenue is not provided by other sources.</w:t>
      </w:r>
      <w:r w:rsidR="00A26D73" w:rsidRPr="001B0CC5">
        <w:rPr>
          <w:rFonts w:ascii="Courier New" w:hAnsi="Courier New" w:cs="Courier New"/>
        </w:rPr>
        <w:t xml:space="preserve"> </w:t>
      </w:r>
      <w:r w:rsidRPr="001B0CC5">
        <w:rPr>
          <w:rFonts w:ascii="Courier New" w:hAnsi="Courier New" w:cs="Courier New"/>
        </w:rPr>
        <w:t xml:space="preserve"> The aggregate annual assessment amount shall be allocated based on a formula to be determined by the commission, which shall promulgate a rule binding on all member states.</w:t>
      </w:r>
    </w:p>
    <w:p w14:paraId="360263DB" w14:textId="77777777" w:rsidR="0006148B" w:rsidRPr="001B0CC5" w:rsidRDefault="0006148B" w:rsidP="0006148B">
      <w:pPr>
        <w:pStyle w:val="P06-00"/>
        <w:rPr>
          <w:rFonts w:ascii="Courier New" w:hAnsi="Courier New" w:cs="Courier New"/>
        </w:rPr>
      </w:pPr>
      <w:r w:rsidRPr="001B0CC5">
        <w:rPr>
          <w:rFonts w:ascii="Courier New" w:hAnsi="Courier New" w:cs="Courier New"/>
        </w:rPr>
        <w:t>4.  The commission shall not incur obligations of any kind before securing the monies adequate to meet the obligations.  The commission shall not pledge the credit of any member state, except by and with the authority of the member state.</w:t>
      </w:r>
    </w:p>
    <w:p w14:paraId="14BD8B19" w14:textId="2FE471E8" w:rsidR="0006148B" w:rsidRPr="001B0CC5" w:rsidRDefault="0006148B" w:rsidP="0006148B">
      <w:pPr>
        <w:pStyle w:val="P06-00"/>
        <w:rPr>
          <w:rFonts w:ascii="Courier New" w:hAnsi="Courier New" w:cs="Courier New"/>
        </w:rPr>
      </w:pPr>
      <w:r w:rsidRPr="001B0CC5">
        <w:rPr>
          <w:rFonts w:ascii="Courier New" w:hAnsi="Courier New" w:cs="Courier New"/>
        </w:rPr>
        <w:t xml:space="preserve">5.  The commission shall keep accurate accounts of all receipts and disbursements.  The receipts and disbursements of the commission </w:t>
      </w:r>
      <w:r w:rsidR="00A26D73" w:rsidRPr="001B0CC5">
        <w:rPr>
          <w:rFonts w:ascii="Courier New" w:hAnsi="Courier New" w:cs="Courier New"/>
        </w:rPr>
        <w:t>are</w:t>
      </w:r>
      <w:r w:rsidRPr="001B0CC5">
        <w:rPr>
          <w:rFonts w:ascii="Courier New" w:hAnsi="Courier New" w:cs="Courier New"/>
        </w:rPr>
        <w:t xml:space="preserve"> subject to the audit and accounting procedures established under its bylaws. </w:t>
      </w:r>
      <w:r w:rsidR="00A26D73" w:rsidRPr="001B0CC5">
        <w:rPr>
          <w:rFonts w:ascii="Courier New" w:hAnsi="Courier New" w:cs="Courier New"/>
        </w:rPr>
        <w:t xml:space="preserve"> </w:t>
      </w:r>
      <w:r w:rsidRPr="001B0CC5">
        <w:rPr>
          <w:rFonts w:ascii="Courier New" w:hAnsi="Courier New" w:cs="Courier New"/>
        </w:rPr>
        <w:t xml:space="preserve">However, all receipts and disbursements of monies handled by the </w:t>
      </w:r>
      <w:r w:rsidR="00A26D73" w:rsidRPr="001B0CC5">
        <w:rPr>
          <w:rFonts w:ascii="Courier New" w:hAnsi="Courier New" w:cs="Courier New"/>
        </w:rPr>
        <w:t>c</w:t>
      </w:r>
      <w:r w:rsidRPr="001B0CC5">
        <w:rPr>
          <w:rFonts w:ascii="Courier New" w:hAnsi="Courier New" w:cs="Courier New"/>
        </w:rPr>
        <w:t>ommission shall be audited yearly by a certified or licensed public accountant, and the report of the audit shall be included in and become part of the annual report of the commission.</w:t>
      </w:r>
    </w:p>
    <w:p w14:paraId="468DFCF2" w14:textId="77777777" w:rsidR="0006148B" w:rsidRPr="001B0CC5" w:rsidRDefault="0006148B" w:rsidP="0006148B">
      <w:pPr>
        <w:pStyle w:val="P06-00"/>
        <w:rPr>
          <w:rFonts w:ascii="Courier New" w:hAnsi="Courier New" w:cs="Courier New"/>
        </w:rPr>
      </w:pPr>
      <w:r w:rsidRPr="001B0CC5">
        <w:rPr>
          <w:rFonts w:ascii="Courier New" w:hAnsi="Courier New" w:cs="Courier New"/>
        </w:rPr>
        <w:t>F.  Qualified immunity, defense and indemnification are as follows:</w:t>
      </w:r>
    </w:p>
    <w:p w14:paraId="502DB8F6" w14:textId="1DC3D420" w:rsidR="0006148B" w:rsidRPr="001B0CC5" w:rsidRDefault="0006148B" w:rsidP="0006148B">
      <w:pPr>
        <w:pStyle w:val="P06-00"/>
        <w:rPr>
          <w:rFonts w:ascii="Courier New" w:hAnsi="Courier New" w:cs="Courier New"/>
        </w:rPr>
      </w:pPr>
      <w:r w:rsidRPr="001B0CC5">
        <w:rPr>
          <w:rFonts w:ascii="Courier New" w:hAnsi="Courier New" w:cs="Courier New"/>
        </w:rPr>
        <w:t xml:space="preserve">1.  The members, officers, executive director, employees and representatives of the commission </w:t>
      </w:r>
      <w:r w:rsidR="00A26D73" w:rsidRPr="001B0CC5">
        <w:rPr>
          <w:rFonts w:ascii="Courier New" w:hAnsi="Courier New" w:cs="Courier New"/>
        </w:rPr>
        <w:t>are</w:t>
      </w:r>
      <w:r w:rsidRPr="001B0CC5">
        <w:rPr>
          <w:rFonts w:ascii="Courier New" w:hAnsi="Courier New" w:cs="Courier New"/>
        </w:rPr>
        <w:t xml:space="preserve"> immune from suit and liability, either personally or in their official capacity, for any claim for damage to or loss of property or personal injury or other civil liability caused by or arising out of any actual or alleged act, error or omission that occurred, or that the person against whom the claim is made had a reasonable basis for believing occurred within the scope of commission employment, duties or responsibilities, provided that this paragraph does not protect any such person from suit or liability, or both, for any damage, loss, injury or liability caused by the intentional or wilful or wanton misconduct of that person.</w:t>
      </w:r>
    </w:p>
    <w:p w14:paraId="051DA889" w14:textId="77777777" w:rsidR="0006148B" w:rsidRPr="001B0CC5" w:rsidRDefault="0006148B" w:rsidP="0006148B">
      <w:pPr>
        <w:pStyle w:val="P06-00"/>
        <w:rPr>
          <w:rFonts w:ascii="Courier New" w:hAnsi="Courier New" w:cs="Courier New"/>
        </w:rPr>
      </w:pPr>
      <w:r w:rsidRPr="001B0CC5">
        <w:rPr>
          <w:rFonts w:ascii="Courier New" w:hAnsi="Courier New" w:cs="Courier New"/>
        </w:rPr>
        <w:t>2.  The commission shall defend any member, officer, executive director, employee or representative of the commission in any civil action seeking to impose liability arising out of any actual or alleged act, error or omission that occurred within the scope of commission employment, duties or responsibilities, or that the person against whom the claim is made had a reasonable basis for believing occurred within the scope of commission employment, duties or responsibilities, provided that this paragraph does not prohibit that person from retaining the person's own counsel, and provided further that the actual or alleged act, error or omission did not result from that person's intentional or wilful or wanton misconduct.</w:t>
      </w:r>
    </w:p>
    <w:p w14:paraId="5DD74A36" w14:textId="77777777" w:rsidR="0006148B" w:rsidRPr="001B0CC5" w:rsidRDefault="0006148B" w:rsidP="0006148B">
      <w:pPr>
        <w:pStyle w:val="P06-00"/>
        <w:rPr>
          <w:rFonts w:ascii="Courier New" w:hAnsi="Courier New" w:cs="Courier New"/>
        </w:rPr>
      </w:pPr>
      <w:r w:rsidRPr="001B0CC5">
        <w:rPr>
          <w:rFonts w:ascii="Courier New" w:hAnsi="Courier New" w:cs="Courier New"/>
        </w:rPr>
        <w:t>3.  The commission shall indemnify and hold harmless any member, officer, executive director, employee or representative of the commission for the amount of any settlement or judgment obtained against that person arising out of any actual or alleged act, error or omission that occurred within the scope of commission employment, duties or responsibilities, or that such person had a reasonable basis for believing occurred within the scope of commission employment, duties or responsibilities, provided that the actual or alleged act, error or omission did not result from the intentional or wilful or wanton misconduct of that person.</w:t>
      </w:r>
    </w:p>
    <w:p w14:paraId="2746ED88" w14:textId="15A09D06" w:rsidR="0006148B" w:rsidRPr="001B0CC5" w:rsidRDefault="00A26D73" w:rsidP="0006148B">
      <w:pPr>
        <w:pStyle w:val="P06-00"/>
        <w:jc w:val="center"/>
        <w:rPr>
          <w:rFonts w:ascii="Courier New" w:hAnsi="Courier New" w:cs="Courier New"/>
        </w:rPr>
      </w:pPr>
      <w:r w:rsidRPr="001B0CC5">
        <w:rPr>
          <w:rFonts w:ascii="Courier New" w:hAnsi="Courier New" w:cs="Courier New"/>
        </w:rPr>
        <w:t>SECTION 11.  COORDINATED DATABASE</w:t>
      </w:r>
    </w:p>
    <w:p w14:paraId="6713542B" w14:textId="77777777" w:rsidR="0006148B" w:rsidRPr="001B0CC5" w:rsidRDefault="0006148B" w:rsidP="0006148B">
      <w:pPr>
        <w:pStyle w:val="P06-00"/>
        <w:rPr>
          <w:rFonts w:ascii="Courier New" w:hAnsi="Courier New" w:cs="Courier New"/>
        </w:rPr>
      </w:pPr>
      <w:r w:rsidRPr="001B0CC5">
        <w:rPr>
          <w:rFonts w:ascii="Courier New" w:hAnsi="Courier New" w:cs="Courier New"/>
        </w:rPr>
        <w:t>A.  The commission shall provide for the development and maintenance of a coordinated database and reporting system containing licensure, adverse action and significant investigatory information on all licensed individuals in member states.</w:t>
      </w:r>
    </w:p>
    <w:p w14:paraId="6B90E6B0" w14:textId="25359FB0" w:rsidR="0006148B" w:rsidRPr="001B0CC5" w:rsidRDefault="0006148B" w:rsidP="0006148B">
      <w:pPr>
        <w:pStyle w:val="P06-00"/>
        <w:rPr>
          <w:rFonts w:ascii="Courier New" w:hAnsi="Courier New" w:cs="Courier New"/>
        </w:rPr>
      </w:pPr>
      <w:r w:rsidRPr="001B0CC5">
        <w:rPr>
          <w:rFonts w:ascii="Courier New" w:hAnsi="Courier New" w:cs="Courier New"/>
        </w:rPr>
        <w:t xml:space="preserve">B.  Notwithstanding any other provision of state law to the contrary, a member state shall submit a uniform data set to the coordinated database on all individuals to whom this compact </w:t>
      </w:r>
      <w:r w:rsidR="00A26D73" w:rsidRPr="001B0CC5">
        <w:rPr>
          <w:rFonts w:ascii="Courier New" w:hAnsi="Courier New" w:cs="Courier New"/>
        </w:rPr>
        <w:t>applies</w:t>
      </w:r>
      <w:r w:rsidRPr="001B0CC5">
        <w:rPr>
          <w:rFonts w:ascii="Courier New" w:hAnsi="Courier New" w:cs="Courier New"/>
        </w:rPr>
        <w:t xml:space="preserve"> as required by the rules of the commission, including:</w:t>
      </w:r>
    </w:p>
    <w:p w14:paraId="30EECB73" w14:textId="77777777" w:rsidR="0006148B" w:rsidRPr="001B0CC5" w:rsidRDefault="0006148B" w:rsidP="0006148B">
      <w:pPr>
        <w:pStyle w:val="P06-00"/>
        <w:rPr>
          <w:rFonts w:ascii="Courier New" w:hAnsi="Courier New" w:cs="Courier New"/>
        </w:rPr>
      </w:pPr>
      <w:r w:rsidRPr="001B0CC5">
        <w:rPr>
          <w:rFonts w:ascii="Courier New" w:hAnsi="Courier New" w:cs="Courier New"/>
        </w:rPr>
        <w:t>1.  Identifying information.</w:t>
      </w:r>
    </w:p>
    <w:p w14:paraId="53FFC8A0" w14:textId="77777777" w:rsidR="0006148B" w:rsidRPr="001B0CC5" w:rsidRDefault="0006148B" w:rsidP="0006148B">
      <w:pPr>
        <w:pStyle w:val="P06-00"/>
        <w:rPr>
          <w:rFonts w:ascii="Courier New" w:hAnsi="Courier New" w:cs="Courier New"/>
        </w:rPr>
      </w:pPr>
      <w:r w:rsidRPr="001B0CC5">
        <w:rPr>
          <w:rFonts w:ascii="Courier New" w:hAnsi="Courier New" w:cs="Courier New"/>
        </w:rPr>
        <w:t>2.  Licensure data.</w:t>
      </w:r>
    </w:p>
    <w:p w14:paraId="16C097C4" w14:textId="77777777" w:rsidR="0006148B" w:rsidRPr="001B0CC5" w:rsidRDefault="0006148B" w:rsidP="0006148B">
      <w:pPr>
        <w:pStyle w:val="P06-00"/>
        <w:rPr>
          <w:rFonts w:ascii="Courier New" w:hAnsi="Courier New" w:cs="Courier New"/>
        </w:rPr>
      </w:pPr>
      <w:r w:rsidRPr="001B0CC5">
        <w:rPr>
          <w:rFonts w:ascii="Courier New" w:hAnsi="Courier New" w:cs="Courier New"/>
        </w:rPr>
        <w:t>3.  Significant investigatory information.</w:t>
      </w:r>
    </w:p>
    <w:p w14:paraId="758AF46B" w14:textId="77777777" w:rsidR="0006148B" w:rsidRPr="001B0CC5" w:rsidRDefault="0006148B" w:rsidP="0006148B">
      <w:pPr>
        <w:pStyle w:val="P06-00"/>
        <w:rPr>
          <w:rFonts w:ascii="Courier New" w:hAnsi="Courier New" w:cs="Courier New"/>
        </w:rPr>
      </w:pPr>
      <w:r w:rsidRPr="001B0CC5">
        <w:rPr>
          <w:rFonts w:ascii="Courier New" w:hAnsi="Courier New" w:cs="Courier New"/>
        </w:rPr>
        <w:t>4.  Adverse actions against a license.</w:t>
      </w:r>
    </w:p>
    <w:p w14:paraId="6ECFB23E" w14:textId="77777777" w:rsidR="0006148B" w:rsidRPr="001B0CC5" w:rsidRDefault="0006148B" w:rsidP="0006148B">
      <w:pPr>
        <w:pStyle w:val="P06-00"/>
        <w:rPr>
          <w:rFonts w:ascii="Courier New" w:hAnsi="Courier New" w:cs="Courier New"/>
        </w:rPr>
      </w:pPr>
      <w:r w:rsidRPr="001B0CC5">
        <w:rPr>
          <w:rFonts w:ascii="Courier New" w:hAnsi="Courier New" w:cs="Courier New"/>
        </w:rPr>
        <w:t>5.  An indicator that a privilege to practice is restricted, suspended or revoked.</w:t>
      </w:r>
    </w:p>
    <w:p w14:paraId="30F5DAA7" w14:textId="77777777" w:rsidR="0006148B" w:rsidRPr="001B0CC5" w:rsidRDefault="0006148B" w:rsidP="0006148B">
      <w:pPr>
        <w:pStyle w:val="P06-00"/>
        <w:rPr>
          <w:rFonts w:ascii="Courier New" w:hAnsi="Courier New" w:cs="Courier New"/>
        </w:rPr>
      </w:pPr>
      <w:r w:rsidRPr="001B0CC5">
        <w:rPr>
          <w:rFonts w:ascii="Courier New" w:hAnsi="Courier New" w:cs="Courier New"/>
        </w:rPr>
        <w:t>6.  Nonconfidential information related to alternative program participation.</w:t>
      </w:r>
    </w:p>
    <w:p w14:paraId="62D20252" w14:textId="3826BDEF" w:rsidR="0006148B" w:rsidRPr="001B0CC5" w:rsidRDefault="0006148B" w:rsidP="0006148B">
      <w:pPr>
        <w:pStyle w:val="P06-00"/>
        <w:rPr>
          <w:rFonts w:ascii="Courier New" w:hAnsi="Courier New" w:cs="Courier New"/>
        </w:rPr>
      </w:pPr>
      <w:r w:rsidRPr="001B0CC5">
        <w:rPr>
          <w:rFonts w:ascii="Courier New" w:hAnsi="Courier New" w:cs="Courier New"/>
        </w:rPr>
        <w:t xml:space="preserve">7.  Any denial of </w:t>
      </w:r>
      <w:r w:rsidR="00A26D73" w:rsidRPr="001B0CC5">
        <w:rPr>
          <w:rFonts w:ascii="Courier New" w:hAnsi="Courier New" w:cs="Courier New"/>
        </w:rPr>
        <w:t>an</w:t>
      </w:r>
      <w:r w:rsidRPr="001B0CC5">
        <w:rPr>
          <w:rFonts w:ascii="Courier New" w:hAnsi="Courier New" w:cs="Courier New"/>
        </w:rPr>
        <w:t xml:space="preserve"> application for licensure and the reason or reasons for such denial.</w:t>
      </w:r>
    </w:p>
    <w:p w14:paraId="2DAFF2D6" w14:textId="77777777" w:rsidR="0006148B" w:rsidRPr="001B0CC5" w:rsidRDefault="0006148B" w:rsidP="0006148B">
      <w:pPr>
        <w:pStyle w:val="P06-00"/>
        <w:rPr>
          <w:rFonts w:ascii="Courier New" w:hAnsi="Courier New" w:cs="Courier New"/>
        </w:rPr>
      </w:pPr>
      <w:r w:rsidRPr="001B0CC5">
        <w:rPr>
          <w:rFonts w:ascii="Courier New" w:hAnsi="Courier New" w:cs="Courier New"/>
        </w:rPr>
        <w:t>8.  Other information that may facilitate the administration of this compact, as determined by the rules of the commission.</w:t>
      </w:r>
    </w:p>
    <w:p w14:paraId="5203B68F" w14:textId="77777777" w:rsidR="0006148B" w:rsidRPr="001B0CC5" w:rsidRDefault="0006148B" w:rsidP="0006148B">
      <w:pPr>
        <w:pStyle w:val="P06-00"/>
        <w:rPr>
          <w:rFonts w:ascii="Courier New" w:hAnsi="Courier New" w:cs="Courier New"/>
        </w:rPr>
      </w:pPr>
      <w:r w:rsidRPr="001B0CC5">
        <w:rPr>
          <w:rFonts w:ascii="Courier New" w:hAnsi="Courier New" w:cs="Courier New"/>
        </w:rPr>
        <w:t>C.  The coordinated database administrator shall promptly notify all member states of any adverse action taken against, or significant investigative information on, any individual in a member state.</w:t>
      </w:r>
    </w:p>
    <w:p w14:paraId="737F7C57" w14:textId="4B54ADD1" w:rsidR="0006148B" w:rsidRPr="001B0CC5" w:rsidRDefault="0006148B" w:rsidP="0006148B">
      <w:pPr>
        <w:pStyle w:val="P06-00"/>
        <w:rPr>
          <w:rFonts w:ascii="Courier New" w:hAnsi="Courier New" w:cs="Courier New"/>
        </w:rPr>
      </w:pPr>
      <w:r w:rsidRPr="001B0CC5">
        <w:rPr>
          <w:rFonts w:ascii="Courier New" w:hAnsi="Courier New" w:cs="Courier New"/>
        </w:rPr>
        <w:t>D.  </w:t>
      </w:r>
      <w:r w:rsidR="00BE7759" w:rsidRPr="001B0CC5">
        <w:rPr>
          <w:rFonts w:ascii="Courier New" w:hAnsi="Courier New" w:cs="Courier New"/>
        </w:rPr>
        <w:t>A</w:t>
      </w:r>
      <w:r w:rsidRPr="001B0CC5">
        <w:rPr>
          <w:rFonts w:ascii="Courier New" w:hAnsi="Courier New" w:cs="Courier New"/>
        </w:rPr>
        <w:t xml:space="preserve"> Member state </w:t>
      </w:r>
      <w:r w:rsidR="00A26D73" w:rsidRPr="001B0CC5">
        <w:rPr>
          <w:rFonts w:ascii="Courier New" w:hAnsi="Courier New" w:cs="Courier New"/>
        </w:rPr>
        <w:t xml:space="preserve">that contributes information to the coordinated database may designate information that may not be shared with the public without the express permission of that member </w:t>
      </w:r>
      <w:r w:rsidRPr="001B0CC5">
        <w:rPr>
          <w:rFonts w:ascii="Courier New" w:hAnsi="Courier New" w:cs="Courier New"/>
        </w:rPr>
        <w:t>state.</w:t>
      </w:r>
    </w:p>
    <w:p w14:paraId="7CD20120" w14:textId="77777777" w:rsidR="0006148B" w:rsidRPr="001B0CC5" w:rsidRDefault="0006148B" w:rsidP="0006148B">
      <w:pPr>
        <w:pStyle w:val="P06-00"/>
        <w:rPr>
          <w:rFonts w:ascii="Courier New" w:hAnsi="Courier New" w:cs="Courier New"/>
        </w:rPr>
      </w:pPr>
      <w:r w:rsidRPr="001B0CC5">
        <w:rPr>
          <w:rFonts w:ascii="Courier New" w:hAnsi="Courier New" w:cs="Courier New"/>
        </w:rPr>
        <w:t>E.  Any information submitted to the coordinated database that is subsequently required to be expunged by the laws of the member state contributing the information shall be removed from the coordinated database.</w:t>
      </w:r>
    </w:p>
    <w:p w14:paraId="1F821BA4" w14:textId="77777777" w:rsidR="0006148B" w:rsidRPr="001B0CC5" w:rsidRDefault="0006148B" w:rsidP="00BE7759">
      <w:pPr>
        <w:pStyle w:val="P06-00"/>
        <w:jc w:val="center"/>
        <w:rPr>
          <w:rFonts w:ascii="Courier New" w:hAnsi="Courier New" w:cs="Courier New"/>
        </w:rPr>
      </w:pPr>
      <w:r w:rsidRPr="001B0CC5">
        <w:rPr>
          <w:rFonts w:ascii="Courier New" w:hAnsi="Courier New" w:cs="Courier New"/>
        </w:rPr>
        <w:t>SECTION 12.  RULEMAKING</w:t>
      </w:r>
    </w:p>
    <w:p w14:paraId="5D6B3586" w14:textId="2DC5D4EF" w:rsidR="0006148B" w:rsidRPr="001B0CC5" w:rsidRDefault="0006148B" w:rsidP="00BE7759">
      <w:pPr>
        <w:pStyle w:val="P06-00"/>
        <w:rPr>
          <w:rFonts w:ascii="Courier New" w:hAnsi="Courier New" w:cs="Courier New"/>
        </w:rPr>
      </w:pPr>
      <w:r w:rsidRPr="001B0CC5">
        <w:rPr>
          <w:rFonts w:ascii="Courier New" w:hAnsi="Courier New" w:cs="Courier New"/>
        </w:rPr>
        <w:t xml:space="preserve">A.  The commission shall exercise its rulemaking powers pursuant to the criteria set forth in this section and the rules adopted thereunder. </w:t>
      </w:r>
      <w:r w:rsidR="00A26D73" w:rsidRPr="001B0CC5">
        <w:rPr>
          <w:rFonts w:ascii="Courier New" w:hAnsi="Courier New" w:cs="Courier New"/>
        </w:rPr>
        <w:t xml:space="preserve"> </w:t>
      </w:r>
      <w:r w:rsidR="00F34D46" w:rsidRPr="001B0CC5">
        <w:rPr>
          <w:rFonts w:ascii="Courier New" w:hAnsi="Courier New" w:cs="Courier New"/>
        </w:rPr>
        <w:t>R</w:t>
      </w:r>
      <w:r w:rsidRPr="001B0CC5">
        <w:rPr>
          <w:rFonts w:ascii="Courier New" w:hAnsi="Courier New" w:cs="Courier New"/>
        </w:rPr>
        <w:t>ules and amendments become binding as of the date specified in each rule or amendment.</w:t>
      </w:r>
    </w:p>
    <w:p w14:paraId="74F13270" w14:textId="230F786A" w:rsidR="0006148B" w:rsidRPr="001B0CC5" w:rsidRDefault="0006148B" w:rsidP="0006148B">
      <w:pPr>
        <w:pStyle w:val="P06-00"/>
        <w:rPr>
          <w:rFonts w:ascii="Courier New" w:hAnsi="Courier New" w:cs="Courier New"/>
        </w:rPr>
      </w:pPr>
      <w:r w:rsidRPr="001B0CC5">
        <w:rPr>
          <w:rFonts w:ascii="Courier New" w:hAnsi="Courier New" w:cs="Courier New"/>
        </w:rPr>
        <w:t>B.  If a majority of the legislatures of the member states rejects a rule by enact</w:t>
      </w:r>
      <w:r w:rsidR="00A26D73" w:rsidRPr="001B0CC5">
        <w:rPr>
          <w:rFonts w:ascii="Courier New" w:hAnsi="Courier New" w:cs="Courier New"/>
        </w:rPr>
        <w:t>ing</w:t>
      </w:r>
      <w:r w:rsidRPr="001B0CC5">
        <w:rPr>
          <w:rFonts w:ascii="Courier New" w:hAnsi="Courier New" w:cs="Courier New"/>
        </w:rPr>
        <w:t xml:space="preserve"> a statute or resolution in the same manner used to adopt </w:t>
      </w:r>
      <w:r w:rsidR="00BE7759" w:rsidRPr="001B0CC5">
        <w:rPr>
          <w:rFonts w:ascii="Courier New" w:hAnsi="Courier New" w:cs="Courier New"/>
        </w:rPr>
        <w:t>this</w:t>
      </w:r>
      <w:r w:rsidRPr="001B0CC5">
        <w:rPr>
          <w:rFonts w:ascii="Courier New" w:hAnsi="Courier New" w:cs="Courier New"/>
        </w:rPr>
        <w:t xml:space="preserve"> compact, that rule shall have no further force and effect in any member state.</w:t>
      </w:r>
    </w:p>
    <w:p w14:paraId="6428EDF1" w14:textId="77777777" w:rsidR="0006148B" w:rsidRPr="001B0CC5" w:rsidRDefault="0006148B" w:rsidP="0006148B">
      <w:pPr>
        <w:pStyle w:val="P06-00"/>
        <w:rPr>
          <w:rFonts w:ascii="Courier New" w:hAnsi="Courier New" w:cs="Courier New"/>
        </w:rPr>
      </w:pPr>
      <w:r w:rsidRPr="001B0CC5">
        <w:rPr>
          <w:rFonts w:ascii="Courier New" w:hAnsi="Courier New" w:cs="Courier New"/>
        </w:rPr>
        <w:t>C.  Rules or amendments to the rules shall be adopted at a regular or special meeting of the commission.</w:t>
      </w:r>
    </w:p>
    <w:p w14:paraId="113D2F1D" w14:textId="3191BEA1" w:rsidR="0006148B" w:rsidRPr="001B0CC5" w:rsidRDefault="0006148B" w:rsidP="0006148B">
      <w:pPr>
        <w:pStyle w:val="P06-00"/>
        <w:rPr>
          <w:rFonts w:ascii="Courier New" w:hAnsi="Courier New" w:cs="Courier New"/>
        </w:rPr>
      </w:pPr>
      <w:r w:rsidRPr="001B0CC5">
        <w:rPr>
          <w:rFonts w:ascii="Courier New" w:hAnsi="Courier New" w:cs="Courier New"/>
        </w:rPr>
        <w:t>D.  </w:t>
      </w:r>
      <w:r w:rsidR="00A26D73" w:rsidRPr="001B0CC5">
        <w:rPr>
          <w:rFonts w:ascii="Courier New" w:hAnsi="Courier New" w:cs="Courier New"/>
        </w:rPr>
        <w:t xml:space="preserve">Before the commission promulgates and adopts </w:t>
      </w:r>
      <w:r w:rsidRPr="001B0CC5">
        <w:rPr>
          <w:rFonts w:ascii="Courier New" w:hAnsi="Courier New" w:cs="Courier New"/>
        </w:rPr>
        <w:t xml:space="preserve">a final rule or rules, and at least sixty days before the meeting at which the rule </w:t>
      </w:r>
      <w:r w:rsidR="00BE7759" w:rsidRPr="001B0CC5">
        <w:rPr>
          <w:rFonts w:ascii="Courier New" w:hAnsi="Courier New" w:cs="Courier New"/>
        </w:rPr>
        <w:t>or</w:t>
      </w:r>
      <w:r w:rsidRPr="001B0CC5">
        <w:rPr>
          <w:rFonts w:ascii="Courier New" w:hAnsi="Courier New" w:cs="Courier New"/>
        </w:rPr>
        <w:t xml:space="preserve"> </w:t>
      </w:r>
      <w:r w:rsidR="00A26D73" w:rsidRPr="001B0CC5">
        <w:rPr>
          <w:rFonts w:ascii="Courier New" w:hAnsi="Courier New" w:cs="Courier New"/>
        </w:rPr>
        <w:t>rules</w:t>
      </w:r>
      <w:r w:rsidRPr="001B0CC5">
        <w:rPr>
          <w:rFonts w:ascii="Courier New" w:hAnsi="Courier New" w:cs="Courier New"/>
        </w:rPr>
        <w:t xml:space="preserve"> will be considered and voted on, the commission shall file a notice of proposed rulemaking:</w:t>
      </w:r>
    </w:p>
    <w:p w14:paraId="734528F9" w14:textId="38394C24" w:rsidR="0006148B" w:rsidRPr="001B0CC5" w:rsidRDefault="0006148B" w:rsidP="0006148B">
      <w:pPr>
        <w:pStyle w:val="P06-00"/>
        <w:rPr>
          <w:rFonts w:ascii="Courier New" w:hAnsi="Courier New" w:cs="Courier New"/>
        </w:rPr>
      </w:pPr>
      <w:r w:rsidRPr="001B0CC5">
        <w:rPr>
          <w:rFonts w:ascii="Courier New" w:hAnsi="Courier New" w:cs="Courier New"/>
        </w:rPr>
        <w:t xml:space="preserve">1.  On the website of the </w:t>
      </w:r>
      <w:r w:rsidR="00BE7759" w:rsidRPr="001B0CC5">
        <w:rPr>
          <w:rFonts w:ascii="Courier New" w:hAnsi="Courier New" w:cs="Courier New"/>
        </w:rPr>
        <w:t>c</w:t>
      </w:r>
      <w:r w:rsidRPr="001B0CC5">
        <w:rPr>
          <w:rFonts w:ascii="Courier New" w:hAnsi="Courier New" w:cs="Courier New"/>
        </w:rPr>
        <w:t>ommission.</w:t>
      </w:r>
    </w:p>
    <w:p w14:paraId="3F41D690" w14:textId="4B42C4DF" w:rsidR="0006148B" w:rsidRPr="001B0CC5" w:rsidRDefault="0006148B" w:rsidP="0006148B">
      <w:pPr>
        <w:pStyle w:val="P06-00"/>
        <w:rPr>
          <w:rFonts w:ascii="Courier New" w:hAnsi="Courier New" w:cs="Courier New"/>
        </w:rPr>
      </w:pPr>
      <w:r w:rsidRPr="001B0CC5">
        <w:rPr>
          <w:rFonts w:ascii="Courier New" w:hAnsi="Courier New" w:cs="Courier New"/>
        </w:rPr>
        <w:t xml:space="preserve">2.  On the website of each member state EMS authority or </w:t>
      </w:r>
      <w:r w:rsidR="00BE7759" w:rsidRPr="001B0CC5">
        <w:rPr>
          <w:rFonts w:ascii="Courier New" w:hAnsi="Courier New" w:cs="Courier New"/>
        </w:rPr>
        <w:t>in</w:t>
      </w:r>
      <w:r w:rsidRPr="001B0CC5">
        <w:rPr>
          <w:rFonts w:ascii="Courier New" w:hAnsi="Courier New" w:cs="Courier New"/>
        </w:rPr>
        <w:t xml:space="preserve"> the publication in which each state would otherwise publish proposed rules.</w:t>
      </w:r>
    </w:p>
    <w:p w14:paraId="5BD120C3" w14:textId="77777777" w:rsidR="0006148B" w:rsidRPr="001B0CC5" w:rsidRDefault="0006148B" w:rsidP="0006148B">
      <w:pPr>
        <w:pStyle w:val="P06-00"/>
        <w:rPr>
          <w:rFonts w:ascii="Courier New" w:hAnsi="Courier New" w:cs="Courier New"/>
        </w:rPr>
      </w:pPr>
      <w:r w:rsidRPr="001B0CC5">
        <w:rPr>
          <w:rFonts w:ascii="Courier New" w:hAnsi="Courier New" w:cs="Courier New"/>
        </w:rPr>
        <w:t>E.  The notice of proposed rulemaking shall include all of the following:</w:t>
      </w:r>
    </w:p>
    <w:p w14:paraId="00E2B980" w14:textId="17AA1B6D" w:rsidR="0006148B" w:rsidRPr="001B0CC5" w:rsidRDefault="0006148B" w:rsidP="0006148B">
      <w:pPr>
        <w:pStyle w:val="P06-00"/>
        <w:rPr>
          <w:rFonts w:ascii="Courier New" w:hAnsi="Courier New" w:cs="Courier New"/>
        </w:rPr>
      </w:pPr>
      <w:r w:rsidRPr="001B0CC5">
        <w:rPr>
          <w:rFonts w:ascii="Courier New" w:hAnsi="Courier New" w:cs="Courier New"/>
        </w:rPr>
        <w:t xml:space="preserve">1.  The proposed time, date and location of the meeting in which the rule </w:t>
      </w:r>
      <w:r w:rsidR="00A26D73" w:rsidRPr="001B0CC5">
        <w:rPr>
          <w:rFonts w:ascii="Courier New" w:hAnsi="Courier New" w:cs="Courier New"/>
        </w:rPr>
        <w:t xml:space="preserve">or rules </w:t>
      </w:r>
      <w:r w:rsidRPr="001B0CC5">
        <w:rPr>
          <w:rFonts w:ascii="Courier New" w:hAnsi="Courier New" w:cs="Courier New"/>
        </w:rPr>
        <w:t>will be considered and voted on.</w:t>
      </w:r>
    </w:p>
    <w:p w14:paraId="14F3231E" w14:textId="64EC7FCE" w:rsidR="0006148B" w:rsidRPr="001B0CC5" w:rsidRDefault="0006148B" w:rsidP="0006148B">
      <w:pPr>
        <w:pStyle w:val="P06-00"/>
        <w:rPr>
          <w:rFonts w:ascii="Courier New" w:hAnsi="Courier New" w:cs="Courier New"/>
        </w:rPr>
      </w:pPr>
      <w:r w:rsidRPr="001B0CC5">
        <w:rPr>
          <w:rFonts w:ascii="Courier New" w:hAnsi="Courier New" w:cs="Courier New"/>
        </w:rPr>
        <w:t xml:space="preserve">2.  The text of the proposed rule </w:t>
      </w:r>
      <w:r w:rsidR="00A26D73" w:rsidRPr="001B0CC5">
        <w:rPr>
          <w:rFonts w:ascii="Courier New" w:hAnsi="Courier New" w:cs="Courier New"/>
        </w:rPr>
        <w:t>or rules or amendment and the reason for the proposed rule or rules.</w:t>
      </w:r>
    </w:p>
    <w:p w14:paraId="4E96F18B" w14:textId="437BCCD6" w:rsidR="0006148B" w:rsidRPr="001B0CC5" w:rsidRDefault="00A26D73" w:rsidP="0006148B">
      <w:pPr>
        <w:pStyle w:val="P06-00"/>
        <w:rPr>
          <w:rFonts w:ascii="Courier New" w:hAnsi="Courier New" w:cs="Courier New"/>
        </w:rPr>
      </w:pPr>
      <w:r w:rsidRPr="001B0CC5">
        <w:rPr>
          <w:rFonts w:ascii="Courier New" w:hAnsi="Courier New" w:cs="Courier New"/>
        </w:rPr>
        <w:t xml:space="preserve">3.  A request for comments on the proposed rule or rules </w:t>
      </w:r>
      <w:r w:rsidR="0006148B" w:rsidRPr="001B0CC5">
        <w:rPr>
          <w:rFonts w:ascii="Courier New" w:hAnsi="Courier New" w:cs="Courier New"/>
        </w:rPr>
        <w:t>from any interested person.</w:t>
      </w:r>
    </w:p>
    <w:p w14:paraId="0FBD36F5" w14:textId="77777777" w:rsidR="0006148B" w:rsidRPr="001B0CC5" w:rsidRDefault="0006148B" w:rsidP="0006148B">
      <w:pPr>
        <w:pStyle w:val="P06-00"/>
        <w:rPr>
          <w:rFonts w:ascii="Courier New" w:hAnsi="Courier New" w:cs="Courier New"/>
        </w:rPr>
      </w:pPr>
      <w:r w:rsidRPr="001B0CC5">
        <w:rPr>
          <w:rFonts w:ascii="Courier New" w:hAnsi="Courier New" w:cs="Courier New"/>
        </w:rPr>
        <w:t>4.  The manner in which interested persons may submit notice to the commission of their intention to attend the public hearing and any written comments.</w:t>
      </w:r>
    </w:p>
    <w:p w14:paraId="68F1FB84" w14:textId="3C286529" w:rsidR="0006148B" w:rsidRPr="001B0CC5" w:rsidRDefault="0006148B" w:rsidP="0006148B">
      <w:pPr>
        <w:pStyle w:val="P06-00"/>
        <w:rPr>
          <w:rFonts w:ascii="Courier New" w:hAnsi="Courier New" w:cs="Courier New"/>
        </w:rPr>
      </w:pPr>
      <w:r w:rsidRPr="001B0CC5">
        <w:rPr>
          <w:rFonts w:ascii="Courier New" w:hAnsi="Courier New" w:cs="Courier New"/>
        </w:rPr>
        <w:t xml:space="preserve">F.  Before </w:t>
      </w:r>
      <w:r w:rsidR="00A26D73" w:rsidRPr="001B0CC5">
        <w:rPr>
          <w:rFonts w:ascii="Courier New" w:hAnsi="Courier New" w:cs="Courier New"/>
        </w:rPr>
        <w:t>adopting</w:t>
      </w:r>
      <w:r w:rsidRPr="001B0CC5">
        <w:rPr>
          <w:rFonts w:ascii="Courier New" w:hAnsi="Courier New" w:cs="Courier New"/>
        </w:rPr>
        <w:t xml:space="preserve"> a proposed rule, the commission shall allow persons to submit written data, facts, opinions and arguments, which shall be made available to the public.</w:t>
      </w:r>
    </w:p>
    <w:p w14:paraId="264ADEBB" w14:textId="77777777" w:rsidR="0006148B" w:rsidRPr="001B0CC5" w:rsidRDefault="0006148B" w:rsidP="0006148B">
      <w:pPr>
        <w:pStyle w:val="P06-00"/>
        <w:rPr>
          <w:rFonts w:ascii="Courier New" w:hAnsi="Courier New" w:cs="Courier New"/>
        </w:rPr>
      </w:pPr>
      <w:r w:rsidRPr="001B0CC5">
        <w:rPr>
          <w:rFonts w:ascii="Courier New" w:hAnsi="Courier New" w:cs="Courier New"/>
        </w:rPr>
        <w:t>G.  The commission shall grant an opportunity for a public hearing before it adopts a rule or amendment if a hearing is requested by any of the following:</w:t>
      </w:r>
    </w:p>
    <w:p w14:paraId="214F755E" w14:textId="77777777" w:rsidR="0006148B" w:rsidRPr="001B0CC5" w:rsidRDefault="0006148B" w:rsidP="0006148B">
      <w:pPr>
        <w:pStyle w:val="P06-00"/>
        <w:rPr>
          <w:rFonts w:ascii="Courier New" w:hAnsi="Courier New" w:cs="Courier New"/>
        </w:rPr>
      </w:pPr>
      <w:r w:rsidRPr="001B0CC5">
        <w:rPr>
          <w:rFonts w:ascii="Courier New" w:hAnsi="Courier New" w:cs="Courier New"/>
        </w:rPr>
        <w:t>1.  At least twenty-five persons.</w:t>
      </w:r>
    </w:p>
    <w:p w14:paraId="00564AEE" w14:textId="77777777" w:rsidR="0006148B" w:rsidRPr="001B0CC5" w:rsidRDefault="0006148B" w:rsidP="0006148B">
      <w:pPr>
        <w:pStyle w:val="P06-00"/>
        <w:rPr>
          <w:rFonts w:ascii="Courier New" w:hAnsi="Courier New" w:cs="Courier New"/>
        </w:rPr>
      </w:pPr>
      <w:r w:rsidRPr="001B0CC5">
        <w:rPr>
          <w:rFonts w:ascii="Courier New" w:hAnsi="Courier New" w:cs="Courier New"/>
        </w:rPr>
        <w:t>2.  A governmental subdivision or agency.</w:t>
      </w:r>
    </w:p>
    <w:p w14:paraId="09852D48" w14:textId="77777777" w:rsidR="0006148B" w:rsidRPr="001B0CC5" w:rsidRDefault="0006148B" w:rsidP="0006148B">
      <w:pPr>
        <w:pStyle w:val="P06-00"/>
        <w:rPr>
          <w:rFonts w:ascii="Courier New" w:hAnsi="Courier New" w:cs="Courier New"/>
        </w:rPr>
      </w:pPr>
      <w:r w:rsidRPr="001B0CC5">
        <w:rPr>
          <w:rFonts w:ascii="Courier New" w:hAnsi="Courier New" w:cs="Courier New"/>
        </w:rPr>
        <w:t>3.  An association having at least twenty-five members.</w:t>
      </w:r>
    </w:p>
    <w:p w14:paraId="5526EC10" w14:textId="77777777" w:rsidR="0006148B" w:rsidRPr="001B0CC5" w:rsidRDefault="0006148B" w:rsidP="0006148B">
      <w:pPr>
        <w:pStyle w:val="P06-00"/>
        <w:rPr>
          <w:rFonts w:ascii="Courier New" w:hAnsi="Courier New" w:cs="Courier New"/>
        </w:rPr>
      </w:pPr>
      <w:r w:rsidRPr="001B0CC5">
        <w:rPr>
          <w:rFonts w:ascii="Courier New" w:hAnsi="Courier New" w:cs="Courier New"/>
        </w:rPr>
        <w:t>H.  If a hearing is held on the proposed rule or amendment, the commission shall publish the place, time and date of the scheduled public hearing, and the following apply:</w:t>
      </w:r>
    </w:p>
    <w:p w14:paraId="513AFFEA" w14:textId="77777777" w:rsidR="0006148B" w:rsidRPr="001B0CC5" w:rsidRDefault="0006148B" w:rsidP="0006148B">
      <w:pPr>
        <w:pStyle w:val="P06-00"/>
        <w:rPr>
          <w:rFonts w:ascii="Courier New" w:hAnsi="Courier New" w:cs="Courier New"/>
        </w:rPr>
      </w:pPr>
      <w:r w:rsidRPr="001B0CC5">
        <w:rPr>
          <w:rFonts w:ascii="Courier New" w:hAnsi="Courier New" w:cs="Courier New"/>
        </w:rPr>
        <w:t>1.  All persons wishing to be heard at the hearing shall notify the executive director of the commission or other designated member in writing at least five business days before the scheduled date of the hearing of their desire to appear and testify at the hearing.</w:t>
      </w:r>
    </w:p>
    <w:p w14:paraId="5F7883F4" w14:textId="77777777" w:rsidR="0006148B" w:rsidRPr="001B0CC5" w:rsidRDefault="0006148B" w:rsidP="0006148B">
      <w:pPr>
        <w:pStyle w:val="P06-00"/>
        <w:rPr>
          <w:rFonts w:ascii="Courier New" w:hAnsi="Courier New" w:cs="Courier New"/>
        </w:rPr>
      </w:pPr>
      <w:r w:rsidRPr="001B0CC5">
        <w:rPr>
          <w:rFonts w:ascii="Courier New" w:hAnsi="Courier New" w:cs="Courier New"/>
        </w:rPr>
        <w:t>2.  Hearings shall be conducted in a manner providing each person who wishes to comment a fair and reasonable opportunity to comment orally or in writing.</w:t>
      </w:r>
    </w:p>
    <w:p w14:paraId="2D6B2094" w14:textId="77777777" w:rsidR="0006148B" w:rsidRPr="001B0CC5" w:rsidRDefault="0006148B" w:rsidP="0006148B">
      <w:pPr>
        <w:pStyle w:val="P06-00"/>
        <w:rPr>
          <w:rFonts w:ascii="Courier New" w:hAnsi="Courier New" w:cs="Courier New"/>
        </w:rPr>
      </w:pPr>
      <w:r w:rsidRPr="001B0CC5">
        <w:rPr>
          <w:rFonts w:ascii="Courier New" w:hAnsi="Courier New" w:cs="Courier New"/>
        </w:rPr>
        <w:t>3.  A transcript of the hearing is not required unless a written request for a transcript is made, in which case the person requesting the transcript shall bear the cost of producing the transcript.  A recording may be made in lieu of a transcript under the same terms and conditions as a transcript.  This paragraph does not preclude the commission from making a transcript or recording of the hearing if it so chooses.</w:t>
      </w:r>
    </w:p>
    <w:p w14:paraId="01CD87B0" w14:textId="77777777" w:rsidR="0006148B" w:rsidRPr="001B0CC5" w:rsidRDefault="0006148B" w:rsidP="0006148B">
      <w:pPr>
        <w:pStyle w:val="P06-00"/>
        <w:rPr>
          <w:rFonts w:ascii="Courier New" w:hAnsi="Courier New" w:cs="Courier New"/>
        </w:rPr>
      </w:pPr>
      <w:r w:rsidRPr="001B0CC5">
        <w:rPr>
          <w:rFonts w:ascii="Courier New" w:hAnsi="Courier New" w:cs="Courier New"/>
        </w:rPr>
        <w:t>4.  This section does not require a separate hearing on each rule. Rules may be grouped for the convenience of the commission at hearings required by this section.</w:t>
      </w:r>
    </w:p>
    <w:p w14:paraId="44DB2E13" w14:textId="77777777" w:rsidR="0006148B" w:rsidRPr="001B0CC5" w:rsidRDefault="0006148B" w:rsidP="0006148B">
      <w:pPr>
        <w:pStyle w:val="P06-00"/>
        <w:rPr>
          <w:rFonts w:ascii="Courier New" w:hAnsi="Courier New" w:cs="Courier New"/>
        </w:rPr>
      </w:pPr>
      <w:r w:rsidRPr="001B0CC5">
        <w:rPr>
          <w:rFonts w:ascii="Courier New" w:hAnsi="Courier New" w:cs="Courier New"/>
        </w:rPr>
        <w:t>I.  Following the scheduled hearing date, or by the close of business on the scheduled hearing date if the hearing was not held, the commission shall consider all written and oral comments received.</w:t>
      </w:r>
    </w:p>
    <w:p w14:paraId="27835F28" w14:textId="77777777" w:rsidR="0006148B" w:rsidRPr="001B0CC5" w:rsidRDefault="0006148B" w:rsidP="0006148B">
      <w:pPr>
        <w:pStyle w:val="P06-00"/>
        <w:rPr>
          <w:rFonts w:ascii="Courier New" w:hAnsi="Courier New" w:cs="Courier New"/>
        </w:rPr>
      </w:pPr>
      <w:r w:rsidRPr="001B0CC5">
        <w:rPr>
          <w:rFonts w:ascii="Courier New" w:hAnsi="Courier New" w:cs="Courier New"/>
        </w:rPr>
        <w:t>J.  The commission, by majority vote of all members, shall take final action on the proposed rule and shall determine the effective date of the rule, if any, based on the rulemaking record and the full text of the rule.</w:t>
      </w:r>
    </w:p>
    <w:p w14:paraId="75E63A40" w14:textId="2DE2FBC3" w:rsidR="0006148B" w:rsidRPr="001B0CC5" w:rsidRDefault="0006148B" w:rsidP="0006148B">
      <w:pPr>
        <w:pStyle w:val="P06-00"/>
        <w:rPr>
          <w:rFonts w:ascii="Courier New" w:hAnsi="Courier New" w:cs="Courier New"/>
        </w:rPr>
      </w:pPr>
      <w:r w:rsidRPr="001B0CC5">
        <w:rPr>
          <w:rFonts w:ascii="Courier New" w:hAnsi="Courier New" w:cs="Courier New"/>
        </w:rPr>
        <w:t>K.  If no written notice of intent to attend the public hearing by interested parties is received, the commission may proceed with promulgat</w:t>
      </w:r>
      <w:r w:rsidR="00A26D73" w:rsidRPr="001B0CC5">
        <w:rPr>
          <w:rFonts w:ascii="Courier New" w:hAnsi="Courier New" w:cs="Courier New"/>
        </w:rPr>
        <w:t>ing</w:t>
      </w:r>
      <w:r w:rsidRPr="001B0CC5">
        <w:rPr>
          <w:rFonts w:ascii="Courier New" w:hAnsi="Courier New" w:cs="Courier New"/>
        </w:rPr>
        <w:t xml:space="preserve"> the proposed rule without a public hearing.</w:t>
      </w:r>
    </w:p>
    <w:p w14:paraId="1C559659" w14:textId="1C7DF39E" w:rsidR="0006148B" w:rsidRPr="001B0CC5" w:rsidRDefault="0006148B" w:rsidP="0006148B">
      <w:pPr>
        <w:pStyle w:val="P06-00"/>
        <w:rPr>
          <w:rFonts w:ascii="Courier New" w:hAnsi="Courier New" w:cs="Courier New"/>
        </w:rPr>
      </w:pPr>
      <w:r w:rsidRPr="001B0CC5">
        <w:rPr>
          <w:rFonts w:ascii="Courier New" w:hAnsi="Courier New" w:cs="Courier New"/>
        </w:rPr>
        <w:t xml:space="preserve">L.  On </w:t>
      </w:r>
      <w:r w:rsidR="00A26D73" w:rsidRPr="001B0CC5">
        <w:rPr>
          <w:rFonts w:ascii="Courier New" w:hAnsi="Courier New" w:cs="Courier New"/>
        </w:rPr>
        <w:t>a</w:t>
      </w:r>
      <w:r w:rsidRPr="001B0CC5">
        <w:rPr>
          <w:rFonts w:ascii="Courier New" w:hAnsi="Courier New" w:cs="Courier New"/>
        </w:rPr>
        <w:t xml:space="preserve"> determination that an emergency exists, the commission may consider and adopt an emergency rule without prior notice, opportunity for comment or hearing, provided that the usual rulemaking procedures provided in </w:t>
      </w:r>
      <w:r w:rsidR="00A26D73" w:rsidRPr="001B0CC5">
        <w:rPr>
          <w:rFonts w:ascii="Courier New" w:hAnsi="Courier New" w:cs="Courier New"/>
        </w:rPr>
        <w:t xml:space="preserve">this compact and in this section are retroactively applied to the rule as soon as reasonably possible, in no event later than ninety days after the effective date of the rule. </w:t>
      </w:r>
      <w:r w:rsidR="00F34D46" w:rsidRPr="001B0CC5">
        <w:rPr>
          <w:rFonts w:ascii="Courier New" w:hAnsi="Courier New" w:cs="Courier New"/>
        </w:rPr>
        <w:t xml:space="preserve"> F</w:t>
      </w:r>
      <w:r w:rsidR="00A26D73" w:rsidRPr="001B0CC5">
        <w:rPr>
          <w:rFonts w:ascii="Courier New" w:hAnsi="Courier New" w:cs="Courier New"/>
        </w:rPr>
        <w:t>or the purposes of this subsection</w:t>
      </w:r>
      <w:r w:rsidRPr="001B0CC5">
        <w:rPr>
          <w:rFonts w:ascii="Courier New" w:hAnsi="Courier New" w:cs="Courier New"/>
        </w:rPr>
        <w:t>, an emergency rule is one that must be adopted immediately in order to do any of the following:</w:t>
      </w:r>
    </w:p>
    <w:p w14:paraId="1A7599CB" w14:textId="77777777" w:rsidR="0006148B" w:rsidRPr="001B0CC5" w:rsidRDefault="0006148B" w:rsidP="0006148B">
      <w:pPr>
        <w:pStyle w:val="P06-00"/>
        <w:rPr>
          <w:rFonts w:ascii="Courier New" w:hAnsi="Courier New" w:cs="Courier New"/>
        </w:rPr>
      </w:pPr>
      <w:r w:rsidRPr="001B0CC5">
        <w:rPr>
          <w:rFonts w:ascii="Courier New" w:hAnsi="Courier New" w:cs="Courier New"/>
        </w:rPr>
        <w:t>1.  Meet an imminent threat to public health, safety or welfare.</w:t>
      </w:r>
    </w:p>
    <w:p w14:paraId="2C99C2D6" w14:textId="77777777" w:rsidR="0006148B" w:rsidRPr="001B0CC5" w:rsidRDefault="0006148B" w:rsidP="0006148B">
      <w:pPr>
        <w:pStyle w:val="P06-00"/>
        <w:rPr>
          <w:rFonts w:ascii="Courier New" w:hAnsi="Courier New" w:cs="Courier New"/>
        </w:rPr>
      </w:pPr>
      <w:r w:rsidRPr="001B0CC5">
        <w:rPr>
          <w:rFonts w:ascii="Courier New" w:hAnsi="Courier New" w:cs="Courier New"/>
        </w:rPr>
        <w:t>2.  Prevent a loss of commission or member state monies.</w:t>
      </w:r>
    </w:p>
    <w:p w14:paraId="21D4472A" w14:textId="77777777" w:rsidR="0006148B" w:rsidRPr="001B0CC5" w:rsidRDefault="0006148B" w:rsidP="0006148B">
      <w:pPr>
        <w:pStyle w:val="P06-00"/>
        <w:rPr>
          <w:rFonts w:ascii="Courier New" w:hAnsi="Courier New" w:cs="Courier New"/>
        </w:rPr>
      </w:pPr>
      <w:r w:rsidRPr="001B0CC5">
        <w:rPr>
          <w:rFonts w:ascii="Courier New" w:hAnsi="Courier New" w:cs="Courier New"/>
        </w:rPr>
        <w:t>3.  Meet a deadline for the promulgation of an administrative rule that is established by federal law or rule.</w:t>
      </w:r>
    </w:p>
    <w:p w14:paraId="67BACB4E" w14:textId="496E3ADB" w:rsidR="0006148B" w:rsidRPr="001B0CC5" w:rsidRDefault="0006148B" w:rsidP="0006148B">
      <w:pPr>
        <w:pStyle w:val="P06-00"/>
        <w:rPr>
          <w:rFonts w:ascii="Courier New" w:hAnsi="Courier New" w:cs="Courier New"/>
        </w:rPr>
      </w:pPr>
      <w:r w:rsidRPr="001B0CC5">
        <w:rPr>
          <w:rFonts w:ascii="Courier New" w:hAnsi="Courier New" w:cs="Courier New"/>
        </w:rPr>
        <w:t xml:space="preserve">4.  Protect </w:t>
      </w:r>
      <w:r w:rsidR="0082313D" w:rsidRPr="001B0CC5">
        <w:rPr>
          <w:rFonts w:ascii="Courier New" w:hAnsi="Courier New" w:cs="Courier New"/>
        </w:rPr>
        <w:t xml:space="preserve">the </w:t>
      </w:r>
      <w:r w:rsidRPr="001B0CC5">
        <w:rPr>
          <w:rFonts w:ascii="Courier New" w:hAnsi="Courier New" w:cs="Courier New"/>
        </w:rPr>
        <w:t>public health and safety.</w:t>
      </w:r>
    </w:p>
    <w:p w14:paraId="04166042" w14:textId="33FB87E2" w:rsidR="0006148B" w:rsidRPr="001B0CC5" w:rsidRDefault="0006148B" w:rsidP="0006148B">
      <w:pPr>
        <w:pStyle w:val="P06-00"/>
        <w:rPr>
          <w:rFonts w:ascii="Courier New" w:hAnsi="Courier New" w:cs="Courier New"/>
        </w:rPr>
      </w:pPr>
      <w:r w:rsidRPr="001B0CC5">
        <w:rPr>
          <w:rFonts w:ascii="Courier New" w:hAnsi="Courier New" w:cs="Courier New"/>
        </w:rPr>
        <w:t xml:space="preserve">M.  The commission or an authorized committee of the commission may direct revisions to a previously adopted rule or amendment for purposes of correcting typographical errors, errors in format, errors in consistency or grammatical errors.  Public notice of any revisions shall be posted on the website of the commission.  The revision shall be subject to challenge by any person for a period of thirty days after posting.  The revision may be challenged only on grounds that the revision results in a material change to a rule.  A challenge shall be made in writing and delivered to the </w:t>
      </w:r>
      <w:r w:rsidR="0082313D" w:rsidRPr="001B0CC5">
        <w:rPr>
          <w:rFonts w:ascii="Courier New" w:hAnsi="Courier New" w:cs="Courier New"/>
        </w:rPr>
        <w:t xml:space="preserve">executive director of the commission before </w:t>
      </w:r>
      <w:r w:rsidRPr="001B0CC5">
        <w:rPr>
          <w:rFonts w:ascii="Courier New" w:hAnsi="Courier New" w:cs="Courier New"/>
        </w:rPr>
        <w:t>the end of the notice period.  If no challenge is made, the revision will take effect without further action.  If the revision is challenged, the revision may not take effect without the approval of the commission.</w:t>
      </w:r>
    </w:p>
    <w:p w14:paraId="69776D2F" w14:textId="77777777" w:rsidR="0006148B" w:rsidRPr="001B0CC5" w:rsidRDefault="0006148B" w:rsidP="0006148B">
      <w:pPr>
        <w:pStyle w:val="P06-00"/>
        <w:jc w:val="center"/>
        <w:rPr>
          <w:rFonts w:ascii="Courier New" w:hAnsi="Courier New" w:cs="Courier New"/>
        </w:rPr>
      </w:pPr>
      <w:r w:rsidRPr="001B0CC5">
        <w:rPr>
          <w:rFonts w:ascii="Courier New" w:hAnsi="Courier New" w:cs="Courier New"/>
        </w:rPr>
        <w:t>SECTION 13.  OVERSIGHT, DISPUTE RESOLUTION AND ENFORCEMENT</w:t>
      </w:r>
    </w:p>
    <w:p w14:paraId="25A4A088" w14:textId="25FCEEEA" w:rsidR="0006148B" w:rsidRPr="001B0CC5" w:rsidRDefault="0006148B" w:rsidP="0006148B">
      <w:pPr>
        <w:pStyle w:val="P06-00"/>
        <w:rPr>
          <w:rFonts w:ascii="Courier New" w:hAnsi="Courier New" w:cs="Courier New"/>
        </w:rPr>
      </w:pPr>
      <w:r w:rsidRPr="001B0CC5">
        <w:rPr>
          <w:rFonts w:ascii="Courier New" w:hAnsi="Courier New" w:cs="Courier New"/>
        </w:rPr>
        <w:t xml:space="preserve">A.  Oversight </w:t>
      </w:r>
      <w:r w:rsidR="0082313D" w:rsidRPr="001B0CC5">
        <w:rPr>
          <w:rFonts w:ascii="Courier New" w:hAnsi="Courier New" w:cs="Courier New"/>
        </w:rPr>
        <w:t xml:space="preserve">of the commission </w:t>
      </w:r>
      <w:r w:rsidRPr="001B0CC5">
        <w:rPr>
          <w:rFonts w:ascii="Courier New" w:hAnsi="Courier New" w:cs="Courier New"/>
        </w:rPr>
        <w:t>is as follows:</w:t>
      </w:r>
    </w:p>
    <w:p w14:paraId="37AF4FEF" w14:textId="37FA8963" w:rsidR="0006148B" w:rsidRPr="001B0CC5" w:rsidRDefault="0006148B" w:rsidP="0006148B">
      <w:pPr>
        <w:pStyle w:val="P06-00"/>
        <w:rPr>
          <w:rFonts w:ascii="Courier New" w:hAnsi="Courier New" w:cs="Courier New"/>
        </w:rPr>
      </w:pPr>
      <w:r w:rsidRPr="001B0CC5">
        <w:rPr>
          <w:rFonts w:ascii="Courier New" w:hAnsi="Courier New" w:cs="Courier New"/>
        </w:rPr>
        <w:t>1.  The executive, legislative and judicial branches of state government in each member state shall enforce this compact and take all actions necessary and appropriate to effectuate th</w:t>
      </w:r>
      <w:r w:rsidR="0082313D" w:rsidRPr="001B0CC5">
        <w:rPr>
          <w:rFonts w:ascii="Courier New" w:hAnsi="Courier New" w:cs="Courier New"/>
        </w:rPr>
        <w:t>is</w:t>
      </w:r>
      <w:r w:rsidRPr="001B0CC5">
        <w:rPr>
          <w:rFonts w:ascii="Courier New" w:hAnsi="Courier New" w:cs="Courier New"/>
        </w:rPr>
        <w:t xml:space="preserve"> compact's purposes and intent.  This compact and the rules promulgated hereunder shall have standing as statutory law.</w:t>
      </w:r>
    </w:p>
    <w:p w14:paraId="5B9A4516" w14:textId="302BEA3C" w:rsidR="0006148B" w:rsidRPr="001B0CC5" w:rsidRDefault="0006148B" w:rsidP="0006148B">
      <w:pPr>
        <w:pStyle w:val="P06-00"/>
        <w:rPr>
          <w:rFonts w:ascii="Courier New" w:hAnsi="Courier New" w:cs="Courier New"/>
        </w:rPr>
      </w:pPr>
      <w:r w:rsidRPr="001B0CC5">
        <w:rPr>
          <w:rFonts w:ascii="Courier New" w:hAnsi="Courier New" w:cs="Courier New"/>
        </w:rPr>
        <w:t>2.  All courts shall take judicial notice of th</w:t>
      </w:r>
      <w:r w:rsidR="0082313D" w:rsidRPr="001B0CC5">
        <w:rPr>
          <w:rFonts w:ascii="Courier New" w:hAnsi="Courier New" w:cs="Courier New"/>
        </w:rPr>
        <w:t>is</w:t>
      </w:r>
      <w:r w:rsidRPr="001B0CC5">
        <w:rPr>
          <w:rFonts w:ascii="Courier New" w:hAnsi="Courier New" w:cs="Courier New"/>
        </w:rPr>
        <w:t xml:space="preserve"> compact and the rules in any judicial or administrative proceeding in a member state pertaining to the subject matter of this compact, which may affect the powers, responsibilities or actions of the commission.</w:t>
      </w:r>
    </w:p>
    <w:p w14:paraId="48593ED9" w14:textId="09B302BA" w:rsidR="0006148B" w:rsidRPr="001B0CC5" w:rsidRDefault="0006148B" w:rsidP="0006148B">
      <w:pPr>
        <w:pStyle w:val="P06-00"/>
        <w:rPr>
          <w:rFonts w:ascii="Courier New" w:hAnsi="Courier New" w:cs="Courier New"/>
        </w:rPr>
      </w:pPr>
      <w:r w:rsidRPr="001B0CC5">
        <w:rPr>
          <w:rFonts w:ascii="Courier New" w:hAnsi="Courier New" w:cs="Courier New"/>
        </w:rPr>
        <w:t xml:space="preserve">3.  The commission </w:t>
      </w:r>
      <w:r w:rsidR="0082313D" w:rsidRPr="001B0CC5">
        <w:rPr>
          <w:rFonts w:ascii="Courier New" w:hAnsi="Courier New" w:cs="Courier New"/>
        </w:rPr>
        <w:t>is</w:t>
      </w:r>
      <w:r w:rsidRPr="001B0CC5">
        <w:rPr>
          <w:rFonts w:ascii="Courier New" w:hAnsi="Courier New" w:cs="Courier New"/>
        </w:rPr>
        <w:t xml:space="preserve"> entitled to receive service of process in any such proceeding and shall have standing to intervene in such a proceeding for all purposes.  Failure to provide service of process to the commission </w:t>
      </w:r>
      <w:r w:rsidR="00F34D46" w:rsidRPr="001B0CC5">
        <w:rPr>
          <w:rFonts w:ascii="Courier New" w:hAnsi="Courier New" w:cs="Courier New"/>
        </w:rPr>
        <w:t>renders</w:t>
      </w:r>
      <w:r w:rsidRPr="001B0CC5">
        <w:rPr>
          <w:rFonts w:ascii="Courier New" w:hAnsi="Courier New" w:cs="Courier New"/>
        </w:rPr>
        <w:t xml:space="preserve"> a judgment or order void as to the commission, this compact or promulgated rules.</w:t>
      </w:r>
    </w:p>
    <w:p w14:paraId="22CCED37" w14:textId="77777777" w:rsidR="0006148B" w:rsidRPr="001B0CC5" w:rsidRDefault="0006148B" w:rsidP="0006148B">
      <w:pPr>
        <w:pStyle w:val="P06-00"/>
        <w:rPr>
          <w:rFonts w:ascii="Courier New" w:hAnsi="Courier New" w:cs="Courier New"/>
        </w:rPr>
      </w:pPr>
      <w:r w:rsidRPr="001B0CC5">
        <w:rPr>
          <w:rFonts w:ascii="Courier New" w:hAnsi="Courier New" w:cs="Courier New"/>
        </w:rPr>
        <w:t>B.  Default, technical assistance and termination are as follows:</w:t>
      </w:r>
    </w:p>
    <w:p w14:paraId="2AB51D6A" w14:textId="77777777" w:rsidR="0006148B" w:rsidRPr="001B0CC5" w:rsidRDefault="0006148B" w:rsidP="0006148B">
      <w:pPr>
        <w:pStyle w:val="P06-00"/>
        <w:rPr>
          <w:rFonts w:ascii="Courier New" w:hAnsi="Courier New" w:cs="Courier New"/>
        </w:rPr>
      </w:pPr>
      <w:r w:rsidRPr="001B0CC5">
        <w:rPr>
          <w:rFonts w:ascii="Courier New" w:hAnsi="Courier New" w:cs="Courier New"/>
        </w:rPr>
        <w:t>1.  If the commission determines that a member state has defaulted in the performance of its obligations or responsibilities under this compact or the promulgated rules, the commission shall:</w:t>
      </w:r>
    </w:p>
    <w:p w14:paraId="01363B76" w14:textId="47C8776F" w:rsidR="0006148B" w:rsidRPr="001B0CC5" w:rsidRDefault="0006148B" w:rsidP="0006148B">
      <w:pPr>
        <w:pStyle w:val="P06-00"/>
        <w:rPr>
          <w:rFonts w:ascii="Courier New" w:hAnsi="Courier New" w:cs="Courier New"/>
        </w:rPr>
      </w:pPr>
      <w:r w:rsidRPr="001B0CC5">
        <w:rPr>
          <w:rFonts w:ascii="Courier New" w:hAnsi="Courier New" w:cs="Courier New"/>
        </w:rPr>
        <w:t xml:space="preserve">(a)  Provide written notice to the defaulting state and other member states of the nature of the default, the proposed means of curing the default and any other action to be taken by the </w:t>
      </w:r>
      <w:r w:rsidR="0082313D" w:rsidRPr="001B0CC5">
        <w:rPr>
          <w:rFonts w:ascii="Courier New" w:hAnsi="Courier New" w:cs="Courier New"/>
        </w:rPr>
        <w:t>c</w:t>
      </w:r>
      <w:r w:rsidRPr="001B0CC5">
        <w:rPr>
          <w:rFonts w:ascii="Courier New" w:hAnsi="Courier New" w:cs="Courier New"/>
        </w:rPr>
        <w:t>ommission.</w:t>
      </w:r>
    </w:p>
    <w:p w14:paraId="1893CA14" w14:textId="77777777" w:rsidR="0006148B" w:rsidRPr="001B0CC5" w:rsidRDefault="0006148B" w:rsidP="0006148B">
      <w:pPr>
        <w:pStyle w:val="P06-00"/>
        <w:rPr>
          <w:rFonts w:ascii="Courier New" w:hAnsi="Courier New" w:cs="Courier New"/>
        </w:rPr>
      </w:pPr>
      <w:r w:rsidRPr="001B0CC5">
        <w:rPr>
          <w:rFonts w:ascii="Courier New" w:hAnsi="Courier New" w:cs="Courier New"/>
        </w:rPr>
        <w:t>(b)  Provide remedial training and specific technical assistance regarding the default.</w:t>
      </w:r>
    </w:p>
    <w:p w14:paraId="78BC1B2F" w14:textId="241E3BF2" w:rsidR="0006148B" w:rsidRPr="001B0CC5" w:rsidRDefault="0006148B" w:rsidP="0006148B">
      <w:pPr>
        <w:pStyle w:val="P06-00"/>
        <w:rPr>
          <w:rFonts w:ascii="Courier New" w:hAnsi="Courier New" w:cs="Courier New"/>
        </w:rPr>
      </w:pPr>
      <w:r w:rsidRPr="001B0CC5">
        <w:rPr>
          <w:rFonts w:ascii="Courier New" w:hAnsi="Courier New" w:cs="Courier New"/>
        </w:rPr>
        <w:t>2.  If a state in default fails to cure the default, the defaulting state may be terminated from th</w:t>
      </w:r>
      <w:r w:rsidR="0082313D" w:rsidRPr="001B0CC5">
        <w:rPr>
          <w:rFonts w:ascii="Courier New" w:hAnsi="Courier New" w:cs="Courier New"/>
        </w:rPr>
        <w:t>is</w:t>
      </w:r>
      <w:r w:rsidRPr="001B0CC5">
        <w:rPr>
          <w:rFonts w:ascii="Courier New" w:hAnsi="Courier New" w:cs="Courier New"/>
        </w:rPr>
        <w:t xml:space="preserve"> compact on an affirmative vote of a majority of the member states, and all rights, privileges and benefits conferred by this compact may be terminated on the effective date of termination.</w:t>
      </w:r>
      <w:r w:rsidR="0082313D" w:rsidRPr="001B0CC5">
        <w:rPr>
          <w:rFonts w:ascii="Courier New" w:hAnsi="Courier New" w:cs="Courier New"/>
        </w:rPr>
        <w:t xml:space="preserve"> </w:t>
      </w:r>
      <w:r w:rsidRPr="001B0CC5">
        <w:rPr>
          <w:rFonts w:ascii="Courier New" w:hAnsi="Courier New" w:cs="Courier New"/>
        </w:rPr>
        <w:t xml:space="preserve"> A cure of the default does not relieve the offending state of obligations or liabilities incurred during the period of default.</w:t>
      </w:r>
    </w:p>
    <w:p w14:paraId="636BCF13" w14:textId="7650342A" w:rsidR="0006148B" w:rsidRPr="001B0CC5" w:rsidRDefault="0006148B" w:rsidP="0006148B">
      <w:pPr>
        <w:pStyle w:val="P06-00"/>
        <w:rPr>
          <w:rFonts w:ascii="Courier New" w:hAnsi="Courier New" w:cs="Courier New"/>
        </w:rPr>
      </w:pPr>
      <w:r w:rsidRPr="001B0CC5">
        <w:rPr>
          <w:rFonts w:ascii="Courier New" w:hAnsi="Courier New" w:cs="Courier New"/>
        </w:rPr>
        <w:t>3.  Termination of membership in th</w:t>
      </w:r>
      <w:r w:rsidR="0082313D" w:rsidRPr="001B0CC5">
        <w:rPr>
          <w:rFonts w:ascii="Courier New" w:hAnsi="Courier New" w:cs="Courier New"/>
        </w:rPr>
        <w:t>is</w:t>
      </w:r>
      <w:r w:rsidRPr="001B0CC5">
        <w:rPr>
          <w:rFonts w:ascii="Courier New" w:hAnsi="Courier New" w:cs="Courier New"/>
        </w:rPr>
        <w:t xml:space="preserve"> compact shall be imposed only after all other means of securing compliance have been exhausted.  Notice of intent to suspend or terminate shall be given by the commission to the governor, the majority and minority leaders of the defaulting state's legislature and each member state.</w:t>
      </w:r>
    </w:p>
    <w:p w14:paraId="39F3EAD6" w14:textId="77777777" w:rsidR="0006148B" w:rsidRPr="001B0CC5" w:rsidRDefault="0006148B" w:rsidP="0006148B">
      <w:pPr>
        <w:pStyle w:val="P06-00"/>
        <w:rPr>
          <w:rFonts w:ascii="Courier New" w:hAnsi="Courier New" w:cs="Courier New"/>
        </w:rPr>
      </w:pPr>
      <w:r w:rsidRPr="001B0CC5">
        <w:rPr>
          <w:rFonts w:ascii="Courier New" w:hAnsi="Courier New" w:cs="Courier New"/>
        </w:rPr>
        <w:t>4.  A state that has been terminated is responsible for all assessments, obligations and liabilities incurred through the effective date of termination, including obligations that extend beyond the effective date of termination.</w:t>
      </w:r>
    </w:p>
    <w:p w14:paraId="5D84F2E6" w14:textId="350FDA15" w:rsidR="0006148B" w:rsidRPr="001B0CC5" w:rsidRDefault="0006148B" w:rsidP="0006148B">
      <w:pPr>
        <w:pStyle w:val="P06-00"/>
        <w:rPr>
          <w:rFonts w:ascii="Courier New" w:hAnsi="Courier New" w:cs="Courier New"/>
        </w:rPr>
      </w:pPr>
      <w:r w:rsidRPr="001B0CC5">
        <w:rPr>
          <w:rFonts w:ascii="Courier New" w:hAnsi="Courier New" w:cs="Courier New"/>
        </w:rPr>
        <w:t>5.  The commission shall not bear any costs related to a state that is found to be in default or that has been terminated from th</w:t>
      </w:r>
      <w:r w:rsidR="0082313D" w:rsidRPr="001B0CC5">
        <w:rPr>
          <w:rFonts w:ascii="Courier New" w:hAnsi="Courier New" w:cs="Courier New"/>
        </w:rPr>
        <w:t xml:space="preserve">is </w:t>
      </w:r>
      <w:r w:rsidRPr="001B0CC5">
        <w:rPr>
          <w:rFonts w:ascii="Courier New" w:hAnsi="Courier New" w:cs="Courier New"/>
        </w:rPr>
        <w:t>compact, unless agreed on in writing between the commission and the defaulting state.</w:t>
      </w:r>
    </w:p>
    <w:p w14:paraId="5067559E" w14:textId="24CA31AE" w:rsidR="0006148B" w:rsidRPr="001B0CC5" w:rsidRDefault="0006148B" w:rsidP="0006148B">
      <w:pPr>
        <w:pStyle w:val="P06-00"/>
        <w:rPr>
          <w:rFonts w:ascii="Courier New" w:hAnsi="Courier New" w:cs="Courier New"/>
        </w:rPr>
      </w:pPr>
      <w:r w:rsidRPr="001B0CC5">
        <w:rPr>
          <w:rFonts w:ascii="Courier New" w:hAnsi="Courier New" w:cs="Courier New"/>
        </w:rPr>
        <w:t xml:space="preserve">6.  The defaulting state may appeal the action of the commission by petitioning the United States district court for the District of Columbia or the federal district where the commission has its principal offices. </w:t>
      </w:r>
      <w:r w:rsidR="0082313D" w:rsidRPr="001B0CC5">
        <w:rPr>
          <w:rFonts w:ascii="Courier New" w:hAnsi="Courier New" w:cs="Courier New"/>
        </w:rPr>
        <w:t xml:space="preserve"> </w:t>
      </w:r>
      <w:r w:rsidRPr="001B0CC5">
        <w:rPr>
          <w:rFonts w:ascii="Courier New" w:hAnsi="Courier New" w:cs="Courier New"/>
        </w:rPr>
        <w:t xml:space="preserve">The prevailing member </w:t>
      </w:r>
      <w:r w:rsidR="0082313D" w:rsidRPr="001B0CC5">
        <w:rPr>
          <w:rFonts w:ascii="Courier New" w:hAnsi="Courier New" w:cs="Courier New"/>
        </w:rPr>
        <w:t xml:space="preserve">state </w:t>
      </w:r>
      <w:r w:rsidRPr="001B0CC5">
        <w:rPr>
          <w:rFonts w:ascii="Courier New" w:hAnsi="Courier New" w:cs="Courier New"/>
        </w:rPr>
        <w:t>shall be awarded all costs of such litigation, including reasonable attorney fees.</w:t>
      </w:r>
    </w:p>
    <w:p w14:paraId="274C761A" w14:textId="73ED1D52" w:rsidR="0006148B" w:rsidRPr="001B0CC5" w:rsidRDefault="0006148B" w:rsidP="0006148B">
      <w:pPr>
        <w:pStyle w:val="P06-00"/>
        <w:rPr>
          <w:rFonts w:ascii="Courier New" w:hAnsi="Courier New" w:cs="Courier New"/>
        </w:rPr>
      </w:pPr>
      <w:r w:rsidRPr="001B0CC5">
        <w:rPr>
          <w:rFonts w:ascii="Courier New" w:hAnsi="Courier New" w:cs="Courier New"/>
        </w:rPr>
        <w:t xml:space="preserve">C.  Dispute </w:t>
      </w:r>
      <w:r w:rsidR="0082313D" w:rsidRPr="001B0CC5">
        <w:rPr>
          <w:rFonts w:ascii="Courier New" w:hAnsi="Courier New" w:cs="Courier New"/>
        </w:rPr>
        <w:t>r</w:t>
      </w:r>
      <w:r w:rsidRPr="001B0CC5">
        <w:rPr>
          <w:rFonts w:ascii="Courier New" w:hAnsi="Courier New" w:cs="Courier New"/>
        </w:rPr>
        <w:t>esolution is as follows:</w:t>
      </w:r>
    </w:p>
    <w:p w14:paraId="3B5B85E8" w14:textId="77777777" w:rsidR="0006148B" w:rsidRPr="001B0CC5" w:rsidRDefault="0006148B" w:rsidP="0006148B">
      <w:pPr>
        <w:pStyle w:val="P06-00"/>
        <w:rPr>
          <w:rFonts w:ascii="Courier New" w:hAnsi="Courier New" w:cs="Courier New"/>
        </w:rPr>
      </w:pPr>
      <w:r w:rsidRPr="001B0CC5">
        <w:rPr>
          <w:rFonts w:ascii="Courier New" w:hAnsi="Courier New" w:cs="Courier New"/>
        </w:rPr>
        <w:t>1.  On request by a member state, the commission shall attempt to resolve disputes related to thIS compact that arise among member states and between member and nonmember states.</w:t>
      </w:r>
    </w:p>
    <w:p w14:paraId="412CF38B" w14:textId="77777777" w:rsidR="0006148B" w:rsidRPr="001B0CC5" w:rsidRDefault="0006148B" w:rsidP="0006148B">
      <w:pPr>
        <w:pStyle w:val="P06-00"/>
        <w:rPr>
          <w:rFonts w:ascii="Courier New" w:hAnsi="Courier New" w:cs="Courier New"/>
        </w:rPr>
      </w:pPr>
      <w:r w:rsidRPr="001B0CC5">
        <w:rPr>
          <w:rFonts w:ascii="Courier New" w:hAnsi="Courier New" w:cs="Courier New"/>
        </w:rPr>
        <w:t>2.  The commission shall promulgate a rule providing for both mediation and binding dispute resolution for disputes as appropriate.</w:t>
      </w:r>
    </w:p>
    <w:p w14:paraId="7487E24D" w14:textId="77777777" w:rsidR="0006148B" w:rsidRPr="001B0CC5" w:rsidRDefault="0006148B" w:rsidP="0006148B">
      <w:pPr>
        <w:pStyle w:val="P06-00"/>
        <w:rPr>
          <w:rFonts w:ascii="Courier New" w:hAnsi="Courier New" w:cs="Courier New"/>
        </w:rPr>
      </w:pPr>
      <w:r w:rsidRPr="001B0CC5">
        <w:rPr>
          <w:rFonts w:ascii="Courier New" w:hAnsi="Courier New" w:cs="Courier New"/>
        </w:rPr>
        <w:t>D.  Enforcement is as follows:</w:t>
      </w:r>
    </w:p>
    <w:p w14:paraId="1C0196C4" w14:textId="77777777" w:rsidR="0006148B" w:rsidRPr="001B0CC5" w:rsidRDefault="0006148B" w:rsidP="0006148B">
      <w:pPr>
        <w:pStyle w:val="P06-00"/>
        <w:rPr>
          <w:rFonts w:ascii="Courier New" w:hAnsi="Courier New" w:cs="Courier New"/>
        </w:rPr>
      </w:pPr>
      <w:r w:rsidRPr="001B0CC5">
        <w:rPr>
          <w:rFonts w:ascii="Courier New" w:hAnsi="Courier New" w:cs="Courier New"/>
        </w:rPr>
        <w:t>1.  The commission, in the reasonable exercise of its discretion, shall enforce the provisions and rules of this compact.</w:t>
      </w:r>
    </w:p>
    <w:p w14:paraId="04019B2C" w14:textId="66EA98C4" w:rsidR="0006148B" w:rsidRPr="001B0CC5" w:rsidRDefault="0006148B" w:rsidP="0006148B">
      <w:pPr>
        <w:pStyle w:val="P06-00"/>
        <w:rPr>
          <w:rFonts w:ascii="Courier New" w:hAnsi="Courier New" w:cs="Courier New"/>
        </w:rPr>
      </w:pPr>
      <w:r w:rsidRPr="001B0CC5">
        <w:rPr>
          <w:rFonts w:ascii="Courier New" w:hAnsi="Courier New" w:cs="Courier New"/>
        </w:rPr>
        <w:t xml:space="preserve">2.  By majority vote, the commission may initiate legal action in the United States district court for the District of Columbia or the federal district where the commission has its principal offices against a member state in default to enforce compliance with the provisions of the compact and its promulgated rules and bylaws.  The relief sought may include both injunctive relief and damages.  If judicial enforcement is necessary, the prevailing member </w:t>
      </w:r>
      <w:r w:rsidR="0082313D" w:rsidRPr="001B0CC5">
        <w:rPr>
          <w:rFonts w:ascii="Courier New" w:hAnsi="Courier New" w:cs="Courier New"/>
        </w:rPr>
        <w:t xml:space="preserve">state </w:t>
      </w:r>
      <w:r w:rsidRPr="001B0CC5">
        <w:rPr>
          <w:rFonts w:ascii="Courier New" w:hAnsi="Courier New" w:cs="Courier New"/>
        </w:rPr>
        <w:t>shall be awarded all costs of such litigation, including reasonable attorney fees.</w:t>
      </w:r>
    </w:p>
    <w:p w14:paraId="4CAAA2C7" w14:textId="337C4D1F" w:rsidR="0006148B" w:rsidRPr="001B0CC5" w:rsidRDefault="0006148B" w:rsidP="0006148B">
      <w:pPr>
        <w:pStyle w:val="P06-00"/>
        <w:rPr>
          <w:rFonts w:ascii="Courier New" w:hAnsi="Courier New" w:cs="Courier New"/>
        </w:rPr>
      </w:pPr>
      <w:r w:rsidRPr="001B0CC5">
        <w:rPr>
          <w:rFonts w:ascii="Courier New" w:hAnsi="Courier New" w:cs="Courier New"/>
        </w:rPr>
        <w:t xml:space="preserve">3.  The remedies prescribed in this compact shall not be the exclusive remedies of the commission. </w:t>
      </w:r>
      <w:r w:rsidR="00F34D46" w:rsidRPr="001B0CC5">
        <w:rPr>
          <w:rFonts w:ascii="Courier New" w:hAnsi="Courier New" w:cs="Courier New"/>
        </w:rPr>
        <w:t xml:space="preserve"> </w:t>
      </w:r>
      <w:r w:rsidRPr="001B0CC5">
        <w:rPr>
          <w:rFonts w:ascii="Courier New" w:hAnsi="Courier New" w:cs="Courier New"/>
        </w:rPr>
        <w:t>The commission may pursue any other remedies available under federal or state law.</w:t>
      </w:r>
    </w:p>
    <w:p w14:paraId="4933842F" w14:textId="77777777" w:rsidR="0006148B" w:rsidRPr="001B0CC5" w:rsidRDefault="0006148B" w:rsidP="00F34D46">
      <w:pPr>
        <w:pStyle w:val="P06-00"/>
        <w:jc w:val="center"/>
        <w:rPr>
          <w:rFonts w:ascii="Courier New" w:hAnsi="Courier New" w:cs="Courier New"/>
        </w:rPr>
      </w:pPr>
      <w:r w:rsidRPr="001B0CC5">
        <w:rPr>
          <w:rFonts w:ascii="Courier New" w:hAnsi="Courier New" w:cs="Courier New"/>
        </w:rPr>
        <w:t>SECTION 14.  DATE OF IMPLEMENTATION OF THE INTERSTATE</w:t>
      </w:r>
    </w:p>
    <w:p w14:paraId="5862DB62" w14:textId="77777777" w:rsidR="0006148B" w:rsidRPr="001B0CC5" w:rsidRDefault="0006148B" w:rsidP="00F34D46">
      <w:pPr>
        <w:pStyle w:val="P06-00"/>
        <w:jc w:val="center"/>
        <w:rPr>
          <w:rFonts w:ascii="Courier New" w:hAnsi="Courier New" w:cs="Courier New"/>
        </w:rPr>
      </w:pPr>
      <w:r w:rsidRPr="001B0CC5">
        <w:rPr>
          <w:rFonts w:ascii="Courier New" w:hAnsi="Courier New" w:cs="Courier New"/>
        </w:rPr>
        <w:t>COMMISSION FOR EMS PERSONNEL PRACTICE AND ASSOCIATED</w:t>
      </w:r>
    </w:p>
    <w:p w14:paraId="63873669" w14:textId="77777777" w:rsidR="0006148B" w:rsidRPr="001B0CC5" w:rsidRDefault="0006148B" w:rsidP="00F34D46">
      <w:pPr>
        <w:pStyle w:val="P06-00"/>
        <w:jc w:val="center"/>
        <w:rPr>
          <w:rFonts w:ascii="Courier New" w:hAnsi="Courier New" w:cs="Courier New"/>
        </w:rPr>
      </w:pPr>
      <w:r w:rsidRPr="001B0CC5">
        <w:rPr>
          <w:rFonts w:ascii="Courier New" w:hAnsi="Courier New" w:cs="Courier New"/>
        </w:rPr>
        <w:t>RULES, WITHDRAWAL AND AMENDMENT</w:t>
      </w:r>
    </w:p>
    <w:p w14:paraId="553F44FE" w14:textId="05E23BE6" w:rsidR="0006148B" w:rsidRPr="001B0CC5" w:rsidRDefault="0006148B" w:rsidP="00F34D46">
      <w:pPr>
        <w:pStyle w:val="P06-00"/>
        <w:rPr>
          <w:rFonts w:ascii="Courier New" w:hAnsi="Courier New" w:cs="Courier New"/>
        </w:rPr>
      </w:pPr>
      <w:r w:rsidRPr="001B0CC5">
        <w:rPr>
          <w:rFonts w:ascii="Courier New" w:hAnsi="Courier New" w:cs="Courier New"/>
        </w:rPr>
        <w:t>A.  Th</w:t>
      </w:r>
      <w:r w:rsidR="0082313D" w:rsidRPr="001B0CC5">
        <w:rPr>
          <w:rFonts w:ascii="Courier New" w:hAnsi="Courier New" w:cs="Courier New"/>
        </w:rPr>
        <w:t>is</w:t>
      </w:r>
      <w:r w:rsidRPr="001B0CC5">
        <w:rPr>
          <w:rFonts w:ascii="Courier New" w:hAnsi="Courier New" w:cs="Courier New"/>
        </w:rPr>
        <w:t xml:space="preserve"> compact </w:t>
      </w:r>
      <w:r w:rsidR="0082313D" w:rsidRPr="001B0CC5">
        <w:rPr>
          <w:rFonts w:ascii="Courier New" w:hAnsi="Courier New" w:cs="Courier New"/>
        </w:rPr>
        <w:t xml:space="preserve">is effective </w:t>
      </w:r>
      <w:r w:rsidRPr="001B0CC5">
        <w:rPr>
          <w:rFonts w:ascii="Courier New" w:hAnsi="Courier New" w:cs="Courier New"/>
        </w:rPr>
        <w:t>on the date on which the compact statute is enacted into law in the tenth member state.  The provisions, which become effective at that time, shall be limited to the powers granted to the commission relating to assembly and the promulgation of rules.  Thereafter, the commission shall meet and exercise rulemaking powers necessary to implement and administer this compact.</w:t>
      </w:r>
    </w:p>
    <w:p w14:paraId="77469EDC" w14:textId="49D88E3C" w:rsidR="0006148B" w:rsidRPr="001B0CC5" w:rsidRDefault="0006148B" w:rsidP="0006148B">
      <w:pPr>
        <w:pStyle w:val="P06-00"/>
        <w:rPr>
          <w:rFonts w:ascii="Courier New" w:hAnsi="Courier New" w:cs="Courier New"/>
        </w:rPr>
      </w:pPr>
      <w:r w:rsidRPr="001B0CC5">
        <w:rPr>
          <w:rFonts w:ascii="Courier New" w:hAnsi="Courier New" w:cs="Courier New"/>
        </w:rPr>
        <w:t xml:space="preserve">B.  Any state that joins </w:t>
      </w:r>
      <w:r w:rsidR="00F21235" w:rsidRPr="001B0CC5">
        <w:rPr>
          <w:rFonts w:ascii="Courier New" w:hAnsi="Courier New" w:cs="Courier New"/>
        </w:rPr>
        <w:t>this</w:t>
      </w:r>
      <w:r w:rsidRPr="001B0CC5">
        <w:rPr>
          <w:rFonts w:ascii="Courier New" w:hAnsi="Courier New" w:cs="Courier New"/>
        </w:rPr>
        <w:t xml:space="preserve"> compact </w:t>
      </w:r>
      <w:r w:rsidR="0082313D" w:rsidRPr="001B0CC5">
        <w:rPr>
          <w:rFonts w:ascii="Courier New" w:hAnsi="Courier New" w:cs="Courier New"/>
        </w:rPr>
        <w:t xml:space="preserve">after the commission's initial adoption of the rules is subject to the rules as they exist on the date on which this compact becomes law in that state.  Any rule that has been previously adopted by the commission has </w:t>
      </w:r>
      <w:r w:rsidRPr="001B0CC5">
        <w:rPr>
          <w:rFonts w:ascii="Courier New" w:hAnsi="Courier New" w:cs="Courier New"/>
        </w:rPr>
        <w:t>the full force and effect of law on the day th</w:t>
      </w:r>
      <w:r w:rsidR="0082313D" w:rsidRPr="001B0CC5">
        <w:rPr>
          <w:rFonts w:ascii="Courier New" w:hAnsi="Courier New" w:cs="Courier New"/>
        </w:rPr>
        <w:t>is</w:t>
      </w:r>
      <w:r w:rsidRPr="001B0CC5">
        <w:rPr>
          <w:rFonts w:ascii="Courier New" w:hAnsi="Courier New" w:cs="Courier New"/>
        </w:rPr>
        <w:t xml:space="preserve"> compact becomes law in that state.</w:t>
      </w:r>
    </w:p>
    <w:p w14:paraId="6B494EE9" w14:textId="77777777" w:rsidR="0006148B" w:rsidRPr="001B0CC5" w:rsidRDefault="0006148B" w:rsidP="0006148B">
      <w:pPr>
        <w:pStyle w:val="P06-00"/>
        <w:rPr>
          <w:rFonts w:ascii="Courier New" w:hAnsi="Courier New" w:cs="Courier New"/>
        </w:rPr>
      </w:pPr>
      <w:r w:rsidRPr="001B0CC5">
        <w:rPr>
          <w:rFonts w:ascii="Courier New" w:hAnsi="Courier New" w:cs="Courier New"/>
        </w:rPr>
        <w:t>C.  Any member state may withdraw from this compact by enacting a statute repealing the same, and the following apply:</w:t>
      </w:r>
    </w:p>
    <w:p w14:paraId="76653D8C" w14:textId="5C9824E7" w:rsidR="0006148B" w:rsidRPr="001B0CC5" w:rsidRDefault="0006148B" w:rsidP="0006148B">
      <w:pPr>
        <w:pStyle w:val="P06-00"/>
        <w:rPr>
          <w:rFonts w:ascii="Courier New" w:hAnsi="Courier New" w:cs="Courier New"/>
        </w:rPr>
      </w:pPr>
      <w:r w:rsidRPr="001B0CC5">
        <w:rPr>
          <w:rFonts w:ascii="Courier New" w:hAnsi="Courier New" w:cs="Courier New"/>
        </w:rPr>
        <w:t xml:space="preserve">1.  A member state's withdrawal </w:t>
      </w:r>
      <w:r w:rsidR="0082313D" w:rsidRPr="001B0CC5">
        <w:rPr>
          <w:rFonts w:ascii="Courier New" w:hAnsi="Courier New" w:cs="Courier New"/>
        </w:rPr>
        <w:t>does not take effect until six months after enactment of the repealing statute.</w:t>
      </w:r>
    </w:p>
    <w:p w14:paraId="24F71C45" w14:textId="757F3CAC" w:rsidR="0006148B" w:rsidRPr="001B0CC5" w:rsidRDefault="0082313D" w:rsidP="0006148B">
      <w:pPr>
        <w:pStyle w:val="P06-00"/>
        <w:rPr>
          <w:rFonts w:ascii="Courier New" w:hAnsi="Courier New" w:cs="Courier New"/>
        </w:rPr>
      </w:pPr>
      <w:r w:rsidRPr="001B0CC5">
        <w:rPr>
          <w:rFonts w:ascii="Courier New" w:hAnsi="Courier New" w:cs="Courier New"/>
        </w:rPr>
        <w:t xml:space="preserve">2.  Withdrawal does not affect the </w:t>
      </w:r>
      <w:r w:rsidR="0006148B" w:rsidRPr="001B0CC5">
        <w:rPr>
          <w:rFonts w:ascii="Courier New" w:hAnsi="Courier New" w:cs="Courier New"/>
        </w:rPr>
        <w:t>continuing requirement of the withdrawing state's EMS authority to comply with the investigative and adverse action reporting requirements of this act before the effective date of withdrawal.</w:t>
      </w:r>
    </w:p>
    <w:p w14:paraId="37045903" w14:textId="77777777" w:rsidR="0006148B" w:rsidRPr="001B0CC5" w:rsidRDefault="0006148B" w:rsidP="0006148B">
      <w:pPr>
        <w:pStyle w:val="P06-00"/>
        <w:rPr>
          <w:rFonts w:ascii="Courier New" w:hAnsi="Courier New" w:cs="Courier New"/>
        </w:rPr>
      </w:pPr>
      <w:r w:rsidRPr="001B0CC5">
        <w:rPr>
          <w:rFonts w:ascii="Courier New" w:hAnsi="Courier New" w:cs="Courier New"/>
        </w:rPr>
        <w:t>D.  This compact does not invalidate or prevent any EMS personnel licensure agreement or other cooperative arrangement between a member state and a nonmember state that does not conflict with the provisions of this compact.</w:t>
      </w:r>
    </w:p>
    <w:p w14:paraId="3CD788AE" w14:textId="5C2655BA" w:rsidR="0006148B" w:rsidRPr="001B0CC5" w:rsidRDefault="0006148B" w:rsidP="0006148B">
      <w:pPr>
        <w:pStyle w:val="P06-00"/>
        <w:rPr>
          <w:rFonts w:ascii="Courier New" w:hAnsi="Courier New" w:cs="Courier New"/>
        </w:rPr>
      </w:pPr>
      <w:r w:rsidRPr="001B0CC5">
        <w:rPr>
          <w:rFonts w:ascii="Courier New" w:hAnsi="Courier New" w:cs="Courier New"/>
        </w:rPr>
        <w:t xml:space="preserve">E.  This compact may be amended by the member states.  </w:t>
      </w:r>
      <w:r w:rsidR="00BB20A1" w:rsidRPr="001B0CC5">
        <w:rPr>
          <w:rFonts w:ascii="Courier New" w:hAnsi="Courier New" w:cs="Courier New"/>
        </w:rPr>
        <w:t>An</w:t>
      </w:r>
      <w:r w:rsidRPr="001B0CC5">
        <w:rPr>
          <w:rFonts w:ascii="Courier New" w:hAnsi="Courier New" w:cs="Courier New"/>
        </w:rPr>
        <w:t xml:space="preserve"> amendment to this compact </w:t>
      </w:r>
      <w:r w:rsidR="0082313D" w:rsidRPr="001B0CC5">
        <w:rPr>
          <w:rFonts w:ascii="Courier New" w:hAnsi="Courier New" w:cs="Courier New"/>
        </w:rPr>
        <w:t xml:space="preserve">does not become </w:t>
      </w:r>
      <w:r w:rsidRPr="001B0CC5">
        <w:rPr>
          <w:rFonts w:ascii="Courier New" w:hAnsi="Courier New" w:cs="Courier New"/>
        </w:rPr>
        <w:t>effective and binding on any member state until it is enacted into the laws of all member states.</w:t>
      </w:r>
    </w:p>
    <w:p w14:paraId="33A344B7" w14:textId="77777777" w:rsidR="0006148B" w:rsidRPr="001B0CC5" w:rsidRDefault="0006148B" w:rsidP="0006148B">
      <w:pPr>
        <w:pStyle w:val="P06-00"/>
        <w:jc w:val="center"/>
        <w:rPr>
          <w:rFonts w:ascii="Courier New" w:hAnsi="Courier New" w:cs="Courier New"/>
        </w:rPr>
      </w:pPr>
      <w:r w:rsidRPr="001B0CC5">
        <w:rPr>
          <w:rFonts w:ascii="Courier New" w:hAnsi="Courier New" w:cs="Courier New"/>
        </w:rPr>
        <w:t>SECTION 15.  CONSTRUCTION AND SEVERABILITY</w:t>
      </w:r>
    </w:p>
    <w:p w14:paraId="4499C0EB" w14:textId="136A042C" w:rsidR="00F540AD" w:rsidRPr="001B0CC5" w:rsidRDefault="0006148B" w:rsidP="0006148B">
      <w:pPr>
        <w:pStyle w:val="P06-00"/>
        <w:rPr>
          <w:rFonts w:ascii="Courier New" w:hAnsi="Courier New" w:cs="Courier New"/>
        </w:rPr>
      </w:pPr>
      <w:r w:rsidRPr="001B0CC5">
        <w:rPr>
          <w:rFonts w:ascii="Courier New" w:hAnsi="Courier New" w:cs="Courier New"/>
        </w:rPr>
        <w:t xml:space="preserve">This compact shall be liberally construed so as to effectuate the purposes of this compact.  If this compact </w:t>
      </w:r>
      <w:r w:rsidR="0082313D" w:rsidRPr="001B0CC5">
        <w:rPr>
          <w:rFonts w:ascii="Courier New" w:hAnsi="Courier New" w:cs="Courier New"/>
        </w:rPr>
        <w:t xml:space="preserve">is </w:t>
      </w:r>
      <w:r w:rsidRPr="001B0CC5">
        <w:rPr>
          <w:rFonts w:ascii="Courier New" w:hAnsi="Courier New" w:cs="Courier New"/>
        </w:rPr>
        <w:t xml:space="preserve">held contrary to the constitution of any state member thereto, </w:t>
      </w:r>
      <w:r w:rsidR="0082313D" w:rsidRPr="001B0CC5">
        <w:rPr>
          <w:rFonts w:ascii="Courier New" w:hAnsi="Courier New" w:cs="Courier New"/>
        </w:rPr>
        <w:t xml:space="preserve">this compact remains </w:t>
      </w:r>
      <w:r w:rsidRPr="001B0CC5">
        <w:rPr>
          <w:rFonts w:ascii="Courier New" w:hAnsi="Courier New" w:cs="Courier New"/>
        </w:rPr>
        <w:t xml:space="preserve">in full force and effect as to the remaining member states.  This compact does not supersede state law or rules related to licensure of EMS agencies. </w:t>
      </w:r>
      <w:r w:rsidRPr="001B0CC5">
        <w:rPr>
          <w:rFonts w:ascii="Courier New" w:hAnsi="Courier New" w:cs="Courier New"/>
        </w:rPr>
        <w:fldChar w:fldCharType="begin"/>
      </w:r>
      <w:r w:rsidRPr="001B0CC5">
        <w:rPr>
          <w:rFonts w:ascii="Courier New" w:hAnsi="Courier New" w:cs="Courier New"/>
        </w:rPr>
        <w:instrText xml:space="preserve"> COMMENTS END_STATUTE \* MERGEFORMAT </w:instrText>
      </w:r>
      <w:r w:rsidRPr="001B0CC5">
        <w:rPr>
          <w:rFonts w:ascii="Courier New" w:hAnsi="Courier New" w:cs="Courier New"/>
        </w:rPr>
        <w:fldChar w:fldCharType="separate"/>
      </w:r>
      <w:r w:rsidRPr="001B0CC5">
        <w:rPr>
          <w:rFonts w:ascii="Courier New" w:hAnsi="Courier New" w:cs="Courier New"/>
          <w:vanish/>
        </w:rPr>
        <w:t>END_STATUTE</w:t>
      </w:r>
      <w:r w:rsidRPr="001B0CC5">
        <w:rPr>
          <w:rFonts w:ascii="Courier New" w:hAnsi="Courier New" w:cs="Courier New"/>
        </w:rPr>
        <w:fldChar w:fldCharType="end"/>
      </w:r>
    </w:p>
    <w:sectPr w:rsidR="00F540AD" w:rsidRPr="001B0CC5" w:rsidSect="0006148B">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94DF47" w14:textId="77777777" w:rsidR="00D15431" w:rsidRDefault="00D15431">
      <w:r>
        <w:separator/>
      </w:r>
    </w:p>
  </w:endnote>
  <w:endnote w:type="continuationSeparator" w:id="0">
    <w:p w14:paraId="586B87E9" w14:textId="77777777" w:rsidR="00D15431" w:rsidRDefault="00D154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7EDCC" w14:textId="77777777" w:rsidR="00D15431" w:rsidRDefault="00D15431">
      <w:r>
        <w:separator/>
      </w:r>
    </w:p>
  </w:footnote>
  <w:footnote w:type="continuationSeparator" w:id="0">
    <w:p w14:paraId="4A53CB4F" w14:textId="77777777" w:rsidR="00D15431" w:rsidRDefault="00D154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420105373">
    <w:abstractNumId w:val="8"/>
  </w:num>
  <w:num w:numId="2" w16cid:durableId="1604455109">
    <w:abstractNumId w:val="8"/>
  </w:num>
  <w:num w:numId="3" w16cid:durableId="1410079397">
    <w:abstractNumId w:val="7"/>
  </w:num>
  <w:num w:numId="4" w16cid:durableId="460811611">
    <w:abstractNumId w:val="7"/>
  </w:num>
  <w:num w:numId="5" w16cid:durableId="1507552529">
    <w:abstractNumId w:val="10"/>
  </w:num>
  <w:num w:numId="6" w16cid:durableId="915553352">
    <w:abstractNumId w:val="11"/>
  </w:num>
  <w:num w:numId="7" w16cid:durableId="879439362">
    <w:abstractNumId w:val="12"/>
  </w:num>
  <w:num w:numId="8" w16cid:durableId="1369060952">
    <w:abstractNumId w:val="9"/>
  </w:num>
  <w:num w:numId="9" w16cid:durableId="86848901">
    <w:abstractNumId w:val="6"/>
  </w:num>
  <w:num w:numId="10" w16cid:durableId="283078467">
    <w:abstractNumId w:val="5"/>
  </w:num>
  <w:num w:numId="11" w16cid:durableId="222102184">
    <w:abstractNumId w:val="4"/>
  </w:num>
  <w:num w:numId="12" w16cid:durableId="774330789">
    <w:abstractNumId w:val="3"/>
  </w:num>
  <w:num w:numId="13" w16cid:durableId="975994057">
    <w:abstractNumId w:val="2"/>
  </w:num>
  <w:num w:numId="14" w16cid:durableId="1676952996">
    <w:abstractNumId w:val="1"/>
  </w:num>
  <w:num w:numId="15" w16cid:durableId="17399362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48B"/>
    <w:rsid w:val="00010503"/>
    <w:rsid w:val="00033AE7"/>
    <w:rsid w:val="0006148B"/>
    <w:rsid w:val="00084A31"/>
    <w:rsid w:val="001810F3"/>
    <w:rsid w:val="001B0CC5"/>
    <w:rsid w:val="00305C61"/>
    <w:rsid w:val="00417EDB"/>
    <w:rsid w:val="006C1828"/>
    <w:rsid w:val="00761AB8"/>
    <w:rsid w:val="007B22C4"/>
    <w:rsid w:val="0082313D"/>
    <w:rsid w:val="009443D1"/>
    <w:rsid w:val="00A26D73"/>
    <w:rsid w:val="00A84450"/>
    <w:rsid w:val="00BB20A1"/>
    <w:rsid w:val="00BE7759"/>
    <w:rsid w:val="00D15431"/>
    <w:rsid w:val="00D377A9"/>
    <w:rsid w:val="00E41B6D"/>
    <w:rsid w:val="00E623A6"/>
    <w:rsid w:val="00F10823"/>
    <w:rsid w:val="00F21235"/>
    <w:rsid w:val="00F34D46"/>
    <w:rsid w:val="00F540AD"/>
    <w:rsid w:val="00F634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48D178"/>
  <w15:chartTrackingRefBased/>
  <w15:docId w15:val="{8B9FC592-7A59-4300-BBAE-FCA3D703C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TemporaryLaw">
    <w:name w:val="Temporary Law"/>
    <w:rsid w:val="0006148B"/>
    <w:rPr>
      <w:caps w:val="0"/>
      <w:noProof w:val="0"/>
      <w:color w:val="0000FF"/>
      <w:lang w:val="en-US"/>
    </w:rPr>
  </w:style>
  <w:style w:type="character" w:customStyle="1" w:styleId="P06-00Char">
    <w:name w:val="P 06-00 Char"/>
    <w:link w:val="P06-00"/>
    <w:rsid w:val="0006148B"/>
    <w:rPr>
      <w:rFonts w:ascii="Letter Gothic-Drafting" w:hAnsi="Letter Gothic-Drafting"/>
      <w:b/>
      <w:snapToGrid w:val="0"/>
    </w:rPr>
  </w:style>
  <w:style w:type="character" w:customStyle="1" w:styleId="SEC06-18Char">
    <w:name w:val="SEC 06-18 Char"/>
    <w:link w:val="SEC06-18"/>
    <w:rsid w:val="0006148B"/>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6588</Words>
  <Characters>34588</Characters>
  <Application>Microsoft Office Word</Application>
  <DocSecurity>0</DocSecurity>
  <Lines>705</Lines>
  <Paragraphs>270</Paragraphs>
  <ScaleCrop>false</ScaleCrop>
  <HeadingPairs>
    <vt:vector size="2" baseType="variant">
      <vt:variant>
        <vt:lpstr>Title</vt:lpstr>
      </vt:variant>
      <vt:variant>
        <vt:i4>1</vt:i4>
      </vt:variant>
    </vt:vector>
  </HeadingPairs>
  <TitlesOfParts>
    <vt:vector size="1" baseType="lpstr">
      <vt:lpstr>36-2259; Emergency medical services licensure interstate compact_x000d_</vt:lpstr>
    </vt:vector>
  </TitlesOfParts>
  <Company>LCS</Company>
  <LinksUpToDate>false</LinksUpToDate>
  <CharactersWithSpaces>40906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36-2259; Emergency medical services licensure interstate compact</dc:title>
  <dc:subject>Emergency medical services licensure interstate compact</dc:subject>
  <dc:creator>Arizona Legislative Council</dc:creator>
  <cp:keywords/>
  <dc:description>0159.docx - 572R - 2026</dc:description>
  <cp:lastModifiedBy>dbupdate</cp:lastModifiedBy>
  <cp:revision>2</cp:revision>
  <dcterms:created xsi:type="dcterms:W3CDTF">2026-09-10T00:05:00Z</dcterms:created>
  <dcterms:modified xsi:type="dcterms:W3CDTF">2026-09-10T00:05:00Z</dcterms:modified>
</cp:coreProperties>
</file>