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133B8" w14:textId="77777777" w:rsidR="00CE1F52" w:rsidRPr="00B83DA8" w:rsidRDefault="00593287">
      <w:pPr>
        <w:pStyle w:val="SEC06-17"/>
        <w:rPr>
          <w:rFonts w:ascii="Courier New" w:hAnsi="Courier New"/>
          <w:noProof w:val="0"/>
        </w:rPr>
      </w:pPr>
      <w:r w:rsidRPr="00B83DA8">
        <w:rPr>
          <w:rFonts w:ascii="Courier New" w:hAnsi="Courier New"/>
          <w:vanish/>
        </w:rPr>
        <w:fldChar w:fldCharType="begin"/>
      </w:r>
      <w:r w:rsidRPr="00B83DA8">
        <w:rPr>
          <w:rFonts w:ascii="Courier New" w:hAnsi="Courier New"/>
          <w:vanish/>
        </w:rPr>
        <w:instrText xml:space="preserve"> COMMENTS START_STATUTE \* MERGEFORMAT </w:instrText>
      </w:r>
      <w:r w:rsidRPr="00B83DA8">
        <w:rPr>
          <w:rFonts w:ascii="Courier New" w:hAnsi="Courier New"/>
          <w:vanish/>
        </w:rPr>
        <w:fldChar w:fldCharType="separate"/>
      </w:r>
      <w:r w:rsidRPr="00B83DA8">
        <w:rPr>
          <w:rFonts w:ascii="Courier New" w:hAnsi="Courier New"/>
          <w:vanish/>
        </w:rPr>
        <w:t>START_STATUTE</w:t>
      </w:r>
      <w:r w:rsidRPr="00B83DA8">
        <w:rPr>
          <w:rFonts w:ascii="Courier New" w:hAnsi="Courier New"/>
          <w:vanish/>
        </w:rPr>
        <w:fldChar w:fldCharType="end"/>
      </w:r>
      <w:r w:rsidR="00CE1F52" w:rsidRPr="00B83DA8">
        <w:rPr>
          <w:rStyle w:val="SNUM"/>
          <w:rFonts w:ascii="Courier New" w:hAnsi="Courier New"/>
          <w:noProof w:val="0"/>
        </w:rPr>
        <w:t>33-993</w:t>
      </w:r>
      <w:r w:rsidR="00CE1F52" w:rsidRPr="00B83DA8">
        <w:rPr>
          <w:rFonts w:ascii="Courier New" w:hAnsi="Courier New"/>
          <w:noProof w:val="0"/>
        </w:rPr>
        <w:t>.  </w:t>
      </w:r>
      <w:r w:rsidR="00CE1F52" w:rsidRPr="00B83DA8">
        <w:rPr>
          <w:rStyle w:val="SECHEAD"/>
          <w:rFonts w:ascii="Courier New" w:hAnsi="Courier New"/>
          <w:noProof w:val="0"/>
        </w:rPr>
        <w:t>Procedure to perfect lien; notice and claim of lien; service; recording; definitions</w:t>
      </w:r>
    </w:p>
    <w:p w14:paraId="7439E0F3" w14:textId="77777777" w:rsidR="00CE1F52" w:rsidRPr="00B83DA8" w:rsidRDefault="00CE1F52">
      <w:pPr>
        <w:pStyle w:val="P06-00"/>
        <w:rPr>
          <w:rFonts w:ascii="Courier New" w:hAnsi="Courier New"/>
          <w:noProof w:val="0"/>
        </w:rPr>
      </w:pPr>
      <w:r w:rsidRPr="00B83DA8">
        <w:rPr>
          <w:rFonts w:ascii="Courier New" w:hAnsi="Courier New"/>
          <w:noProof w:val="0"/>
        </w:rPr>
        <w:t>A.  In order to impress and secure the lien provided for in this article, every person claiming the benefits of this article, within one hundred twenty days after completion of a building, structure or improvement, or any alteration or repair of such building, structure or improvement, or if a notice of completion has been recorded, within sixty days after recordation of such notice, shall make duplicate copies of a notice and claim of lien and record one copy with the county recorder of the county in which the property or some part of the property is located, and within a reasonable time thereafter serve the remaining copy upon the owner of the building, structure or improvement, if he can be found within the county.  The notice and claim of lien shall be made under oath by the claimant or someone with knowledge of the facts and shall contain:</w:t>
      </w:r>
    </w:p>
    <w:p w14:paraId="6B77B293" w14:textId="77777777" w:rsidR="00CE1F52" w:rsidRPr="00B83DA8" w:rsidRDefault="00CE1F52">
      <w:pPr>
        <w:pStyle w:val="P06-00"/>
        <w:rPr>
          <w:rFonts w:ascii="Courier New" w:hAnsi="Courier New"/>
          <w:noProof w:val="0"/>
        </w:rPr>
      </w:pPr>
      <w:r w:rsidRPr="00B83DA8">
        <w:rPr>
          <w:rFonts w:ascii="Courier New" w:hAnsi="Courier New"/>
          <w:noProof w:val="0"/>
        </w:rPr>
        <w:t>1.  The legal description of the lands and improvements to be charged with a lien.</w:t>
      </w:r>
    </w:p>
    <w:p w14:paraId="6A0AAB9C" w14:textId="77777777" w:rsidR="00CE1F52" w:rsidRPr="00B83DA8" w:rsidRDefault="00CE1F52">
      <w:pPr>
        <w:pStyle w:val="P06-00"/>
        <w:rPr>
          <w:rFonts w:ascii="Courier New" w:hAnsi="Courier New"/>
          <w:noProof w:val="0"/>
        </w:rPr>
      </w:pPr>
      <w:r w:rsidRPr="00B83DA8">
        <w:rPr>
          <w:rFonts w:ascii="Courier New" w:hAnsi="Courier New"/>
          <w:noProof w:val="0"/>
        </w:rPr>
        <w:t>2.  The name of the owner or reputed owner of the property concerned, if known, and the name of the person by whom the lienor was employed or to whom he furnished materials.</w:t>
      </w:r>
    </w:p>
    <w:p w14:paraId="36666367" w14:textId="77777777" w:rsidR="00CE1F52" w:rsidRPr="00B83DA8" w:rsidRDefault="00CE1F52">
      <w:pPr>
        <w:pStyle w:val="P06-00"/>
        <w:rPr>
          <w:rFonts w:ascii="Courier New" w:hAnsi="Courier New"/>
          <w:noProof w:val="0"/>
        </w:rPr>
      </w:pPr>
      <w:r w:rsidRPr="00B83DA8">
        <w:rPr>
          <w:rFonts w:ascii="Courier New" w:hAnsi="Courier New"/>
          <w:noProof w:val="0"/>
        </w:rPr>
        <w:t>3.  A statement of the terms, time given and conditions of the contract, if it is oral, or a copy of the contract, if it is written.</w:t>
      </w:r>
    </w:p>
    <w:p w14:paraId="11003732" w14:textId="77777777" w:rsidR="00CE1F52" w:rsidRPr="00B83DA8" w:rsidRDefault="00CE1F52">
      <w:pPr>
        <w:pStyle w:val="P06-00"/>
        <w:rPr>
          <w:rFonts w:ascii="Courier New" w:hAnsi="Courier New"/>
          <w:noProof w:val="0"/>
        </w:rPr>
      </w:pPr>
      <w:r w:rsidRPr="00B83DA8">
        <w:rPr>
          <w:rFonts w:ascii="Courier New" w:hAnsi="Courier New"/>
          <w:noProof w:val="0"/>
        </w:rPr>
        <w:t>4.  A statement of the lienor's demand, after deducting just credits and offsets.</w:t>
      </w:r>
    </w:p>
    <w:p w14:paraId="5052254C" w14:textId="77777777" w:rsidR="00CE1F52" w:rsidRPr="00B83DA8" w:rsidRDefault="00CE1F52">
      <w:pPr>
        <w:pStyle w:val="P06-00"/>
        <w:rPr>
          <w:rFonts w:ascii="Courier New" w:hAnsi="Courier New"/>
          <w:noProof w:val="0"/>
        </w:rPr>
      </w:pPr>
      <w:r w:rsidRPr="00B83DA8">
        <w:rPr>
          <w:rFonts w:ascii="Courier New" w:hAnsi="Courier New"/>
          <w:noProof w:val="0"/>
        </w:rPr>
        <w:t>5.  A statement of the date of completion of the building, structure or improvement, or any alteration or repair of such building, structure or improvement.</w:t>
      </w:r>
    </w:p>
    <w:p w14:paraId="7A6DADEC" w14:textId="77777777" w:rsidR="00CE1F52" w:rsidRPr="00B83DA8" w:rsidRDefault="00CE1F52">
      <w:pPr>
        <w:pStyle w:val="P06-00"/>
        <w:rPr>
          <w:rFonts w:ascii="Courier New" w:hAnsi="Courier New"/>
          <w:noProof w:val="0"/>
        </w:rPr>
      </w:pPr>
      <w:r w:rsidRPr="00B83DA8">
        <w:rPr>
          <w:rFonts w:ascii="Courier New" w:hAnsi="Courier New"/>
          <w:noProof w:val="0"/>
        </w:rPr>
        <w:t>6.  A statement of the date the preliminary twenty day notice required by section 33</w:t>
      </w:r>
      <w:r w:rsidRPr="00B83DA8">
        <w:rPr>
          <w:rFonts w:ascii="Courier New" w:hAnsi="Courier New"/>
          <w:noProof w:val="0"/>
        </w:rPr>
        <w:noBreakHyphen/>
        <w:t>992.01 was given.  A copy of such preliminary twenty day notice and the proof of mailing required by section 33</w:t>
      </w:r>
      <w:r w:rsidRPr="00B83DA8">
        <w:rPr>
          <w:rFonts w:ascii="Courier New" w:hAnsi="Courier New"/>
          <w:noProof w:val="0"/>
        </w:rPr>
        <w:noBreakHyphen/>
        <w:t>992.02 shall be attached.</w:t>
      </w:r>
    </w:p>
    <w:p w14:paraId="5CB6245A" w14:textId="77777777" w:rsidR="00CE1F52" w:rsidRPr="00B83DA8" w:rsidRDefault="00CE1F52">
      <w:pPr>
        <w:pStyle w:val="P06-00"/>
        <w:rPr>
          <w:rFonts w:ascii="Courier New" w:hAnsi="Courier New"/>
          <w:noProof w:val="0"/>
        </w:rPr>
      </w:pPr>
      <w:r w:rsidRPr="00B83DA8">
        <w:rPr>
          <w:rFonts w:ascii="Courier New" w:hAnsi="Courier New"/>
          <w:noProof w:val="0"/>
        </w:rPr>
        <w:t>B.  For purposes of this section, if a work of improvement consists of the construction for residential occupancy of more than one separate building without regard to whether the buildings are constructed pursuant to separate contracts or a single contract, each building is a separate work and the time within which to perfect a lien by recording the notice of lien pursuant to subsection A of this section commences to run on the completion of each separate building.  For purposes of this subsection, "separate building" means one structure of a work of improvement and any garages or other appurtenant buildings in a multibuilding residential project or residential subdivision.</w:t>
      </w:r>
    </w:p>
    <w:p w14:paraId="529D8702" w14:textId="77777777" w:rsidR="00CE1F52" w:rsidRPr="00B83DA8" w:rsidRDefault="00CE1F52">
      <w:pPr>
        <w:pStyle w:val="P06-00"/>
        <w:rPr>
          <w:rFonts w:ascii="Courier New" w:hAnsi="Courier New"/>
          <w:noProof w:val="0"/>
        </w:rPr>
      </w:pPr>
      <w:r w:rsidRPr="00B83DA8">
        <w:rPr>
          <w:rFonts w:ascii="Courier New" w:hAnsi="Courier New"/>
          <w:noProof w:val="0"/>
        </w:rPr>
        <w:t>C.  For the purposes of subsection A of this section, "completion" means the earliest of the following events:</w:t>
      </w:r>
    </w:p>
    <w:p w14:paraId="00512A4D" w14:textId="77777777" w:rsidR="00CE1F52" w:rsidRPr="00B83DA8" w:rsidRDefault="00CE1F52">
      <w:pPr>
        <w:pStyle w:val="P06-00"/>
        <w:rPr>
          <w:rFonts w:ascii="Courier New" w:hAnsi="Courier New"/>
          <w:noProof w:val="0"/>
        </w:rPr>
      </w:pPr>
      <w:r w:rsidRPr="00B83DA8">
        <w:rPr>
          <w:rFonts w:ascii="Courier New" w:hAnsi="Courier New"/>
          <w:noProof w:val="0"/>
        </w:rPr>
        <w:t>1.  Thirty days after final inspection and written final acceptance by the governmental body which issued the building permit for the building, structure or improvement.</w:t>
      </w:r>
    </w:p>
    <w:p w14:paraId="44D085E4" w14:textId="77777777" w:rsidR="00CE1F52" w:rsidRPr="00B83DA8" w:rsidRDefault="00CE1F52">
      <w:pPr>
        <w:pStyle w:val="P06-00"/>
        <w:rPr>
          <w:rFonts w:ascii="Courier New" w:hAnsi="Courier New"/>
          <w:noProof w:val="0"/>
        </w:rPr>
      </w:pPr>
      <w:r w:rsidRPr="00B83DA8">
        <w:rPr>
          <w:rFonts w:ascii="Courier New" w:hAnsi="Courier New"/>
          <w:noProof w:val="0"/>
        </w:rPr>
        <w:t>2.  Cessation of labor for a period of sixty consecutive days, except when such cessation of labor is due to a strike, shortage of materials or act of God.</w:t>
      </w:r>
    </w:p>
    <w:p w14:paraId="0EAD6555" w14:textId="77777777" w:rsidR="00CE1F52" w:rsidRPr="00B83DA8" w:rsidRDefault="00CE1F52">
      <w:pPr>
        <w:pStyle w:val="P06-00"/>
        <w:rPr>
          <w:rFonts w:ascii="Courier New" w:hAnsi="Courier New"/>
          <w:noProof w:val="0"/>
        </w:rPr>
      </w:pPr>
      <w:r w:rsidRPr="00B83DA8">
        <w:rPr>
          <w:rFonts w:ascii="Courier New" w:hAnsi="Courier New"/>
          <w:noProof w:val="0"/>
        </w:rPr>
        <w:t>D.  If no building permit is issued or if the governmental body that issued the building permit for the building, structure or improvement does not issue final inspections and written final acceptances, then "completion" for the purposes of subsection A of this section means the last date on which any labor, materials, fixtures or tools were furnished to the property.</w:t>
      </w:r>
    </w:p>
    <w:p w14:paraId="2D152627" w14:textId="77777777" w:rsidR="00CE1F52" w:rsidRPr="00B83DA8" w:rsidRDefault="00CE1F52">
      <w:pPr>
        <w:pStyle w:val="P06-00"/>
        <w:rPr>
          <w:rFonts w:ascii="Courier New" w:hAnsi="Courier New"/>
          <w:noProof w:val="0"/>
        </w:rPr>
      </w:pPr>
      <w:r w:rsidRPr="00B83DA8">
        <w:rPr>
          <w:rFonts w:ascii="Courier New" w:hAnsi="Courier New"/>
          <w:noProof w:val="0"/>
        </w:rPr>
        <w:t>E.  For the purposes of this section, "notice of completion" means a written notice which the owner or its agent may elect to record at any time after completion of construction as defined in subsection C of this section for the purpose of shortening the lien period, as provided in subsection A of this section.  A notice of completion shall be signed and verified by the owner or its agent and shall contain the following information:</w:t>
      </w:r>
    </w:p>
    <w:p w14:paraId="1F656975" w14:textId="77777777" w:rsidR="00CE1F52" w:rsidRPr="00B83DA8" w:rsidRDefault="00CE1F52">
      <w:pPr>
        <w:pStyle w:val="P06-00"/>
        <w:rPr>
          <w:rFonts w:ascii="Courier New" w:hAnsi="Courier New"/>
          <w:noProof w:val="0"/>
        </w:rPr>
      </w:pPr>
      <w:r w:rsidRPr="00B83DA8">
        <w:rPr>
          <w:rFonts w:ascii="Courier New" w:hAnsi="Courier New"/>
          <w:noProof w:val="0"/>
        </w:rPr>
        <w:t>1.  The name and address of the owner.</w:t>
      </w:r>
    </w:p>
    <w:p w14:paraId="108B6554" w14:textId="77777777" w:rsidR="00CE1F52" w:rsidRPr="00B83DA8" w:rsidRDefault="00CE1F52">
      <w:pPr>
        <w:pStyle w:val="P06-00"/>
        <w:rPr>
          <w:rFonts w:ascii="Courier New" w:hAnsi="Courier New"/>
          <w:noProof w:val="0"/>
        </w:rPr>
      </w:pPr>
      <w:r w:rsidRPr="00B83DA8">
        <w:rPr>
          <w:rFonts w:ascii="Courier New" w:hAnsi="Courier New"/>
          <w:noProof w:val="0"/>
        </w:rPr>
        <w:t>2.  The nature of the interest or estate of the owner.</w:t>
      </w:r>
    </w:p>
    <w:p w14:paraId="4EBB075B" w14:textId="77777777" w:rsidR="00CE1F52" w:rsidRPr="00B83DA8" w:rsidRDefault="00CE1F52">
      <w:pPr>
        <w:pStyle w:val="P06-00"/>
        <w:rPr>
          <w:rFonts w:ascii="Courier New" w:hAnsi="Courier New"/>
          <w:noProof w:val="0"/>
        </w:rPr>
      </w:pPr>
      <w:r w:rsidRPr="00B83DA8">
        <w:rPr>
          <w:rFonts w:ascii="Courier New" w:hAnsi="Courier New"/>
          <w:noProof w:val="0"/>
        </w:rPr>
        <w:t>3.  The legal description of the jobsite and the street address.  The validity of the notice is not affected by the fact that the street address recited is erroneous or that such street address is omitted.</w:t>
      </w:r>
    </w:p>
    <w:p w14:paraId="7815FE9A" w14:textId="77777777" w:rsidR="00CE1F52" w:rsidRPr="00B83DA8" w:rsidRDefault="00CE1F52">
      <w:pPr>
        <w:pStyle w:val="P06-00"/>
        <w:rPr>
          <w:rFonts w:ascii="Courier New" w:hAnsi="Courier New"/>
          <w:noProof w:val="0"/>
        </w:rPr>
      </w:pPr>
      <w:r w:rsidRPr="00B83DA8">
        <w:rPr>
          <w:rFonts w:ascii="Courier New" w:hAnsi="Courier New"/>
          <w:noProof w:val="0"/>
        </w:rPr>
        <w:t>4.  The name of the original contractor, if any.</w:t>
      </w:r>
    </w:p>
    <w:p w14:paraId="7ED56442" w14:textId="77777777" w:rsidR="00CE1F52" w:rsidRPr="00B83DA8" w:rsidRDefault="00CE1F52">
      <w:pPr>
        <w:pStyle w:val="P06-00"/>
        <w:rPr>
          <w:rFonts w:ascii="Courier New" w:hAnsi="Courier New"/>
          <w:noProof w:val="0"/>
        </w:rPr>
      </w:pPr>
      <w:r w:rsidRPr="00B83DA8">
        <w:rPr>
          <w:rFonts w:ascii="Courier New" w:hAnsi="Courier New"/>
          <w:noProof w:val="0"/>
        </w:rPr>
        <w:t>5.  The names and addresses of any predecessors in interest if the property was transferred after the beginning of the work or improvement.</w:t>
      </w:r>
    </w:p>
    <w:p w14:paraId="5B74442B" w14:textId="77777777" w:rsidR="00CE1F52" w:rsidRPr="00B83DA8" w:rsidRDefault="00CE1F52">
      <w:pPr>
        <w:pStyle w:val="P06-00"/>
        <w:rPr>
          <w:rFonts w:ascii="Courier New" w:hAnsi="Courier New"/>
          <w:noProof w:val="0"/>
        </w:rPr>
      </w:pPr>
      <w:r w:rsidRPr="00B83DA8">
        <w:rPr>
          <w:rFonts w:ascii="Courier New" w:hAnsi="Courier New"/>
          <w:noProof w:val="0"/>
        </w:rPr>
        <w:t>6.  The nature of the improvements to the real property.</w:t>
      </w:r>
    </w:p>
    <w:p w14:paraId="1667F9C5" w14:textId="77777777" w:rsidR="00CE1F52" w:rsidRPr="00B83DA8" w:rsidRDefault="00CE1F52">
      <w:pPr>
        <w:pStyle w:val="P06-00"/>
        <w:rPr>
          <w:rFonts w:ascii="Courier New" w:hAnsi="Courier New"/>
          <w:noProof w:val="0"/>
        </w:rPr>
      </w:pPr>
      <w:r w:rsidRPr="00B83DA8">
        <w:rPr>
          <w:rFonts w:ascii="Courier New" w:hAnsi="Courier New"/>
          <w:noProof w:val="0"/>
        </w:rPr>
        <w:t>F.  The notice of completion shall follow substantially the following form:</w:t>
      </w:r>
    </w:p>
    <w:p w14:paraId="2DE5AD5F" w14:textId="77777777" w:rsidR="00CE1F52" w:rsidRPr="00B83DA8" w:rsidRDefault="00CE1F52">
      <w:pPr>
        <w:pStyle w:val="JUSTIFYCENTER"/>
        <w:rPr>
          <w:rFonts w:ascii="Courier New" w:hAnsi="Courier New"/>
        </w:rPr>
      </w:pPr>
      <w:r w:rsidRPr="00B83DA8">
        <w:rPr>
          <w:rFonts w:ascii="Courier New" w:hAnsi="Courier New"/>
        </w:rPr>
        <w:t>Notice of Completion</w:t>
      </w:r>
    </w:p>
    <w:p w14:paraId="5F38CED5"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Notice is hereby given that:</w:t>
      </w:r>
    </w:p>
    <w:p w14:paraId="2163997F"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1.  The undersigned is owner of the interest or estate stated below in the property hereinafter described, or the undersigned is the owner's agent.</w:t>
      </w:r>
    </w:p>
    <w:p w14:paraId="050467FE"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2.  The full name of the undersigned is _______________.</w:t>
      </w:r>
    </w:p>
    <w:p w14:paraId="1516405C"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3.  The full address of the undersigned is _______________ ______________________________________________________.</w:t>
      </w:r>
    </w:p>
    <w:p w14:paraId="11AFCF09"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4.  The nature of the interest or estate of the owner is:</w:t>
      </w:r>
      <w:r w:rsidR="0068687F" w:rsidRPr="00B83DA8">
        <w:rPr>
          <w:rFonts w:ascii="Courier New" w:hAnsi="Courier New"/>
          <w:noProof w:val="0"/>
        </w:rPr>
        <w:t xml:space="preserve"> </w:t>
      </w:r>
      <w:r w:rsidR="00E42122" w:rsidRPr="00B83DA8">
        <w:rPr>
          <w:rFonts w:ascii="Courier New" w:hAnsi="Courier New"/>
          <w:noProof w:val="0"/>
        </w:rPr>
        <w:t>i</w:t>
      </w:r>
      <w:r w:rsidRPr="00B83DA8">
        <w:rPr>
          <w:rFonts w:ascii="Courier New" w:hAnsi="Courier New"/>
          <w:noProof w:val="0"/>
        </w:rPr>
        <w:t>n fee.  _________________________________</w:t>
      </w:r>
      <w:r w:rsidR="0068687F" w:rsidRPr="00B83DA8">
        <w:rPr>
          <w:rFonts w:ascii="Courier New" w:hAnsi="Courier New"/>
          <w:noProof w:val="0"/>
        </w:rPr>
        <w:t xml:space="preserve"> </w:t>
      </w:r>
      <w:r w:rsidRPr="00B83DA8">
        <w:rPr>
          <w:rFonts w:ascii="Courier New" w:hAnsi="Courier New"/>
          <w:noProof w:val="0"/>
        </w:rPr>
        <w:t>(If other than fee, strike "In Fee" and insert, for example, "Purchaser Under Contract of Purchase" or "Lessee".)</w:t>
      </w:r>
    </w:p>
    <w:p w14:paraId="20A635EF"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5.  The full names and full addresses of all persons, if any, who hold interest or estate with the undersigned such as joint tenants or tenants in common are:</w:t>
      </w:r>
    </w:p>
    <w:p w14:paraId="236FC501" w14:textId="77777777" w:rsidR="00CE1F52" w:rsidRPr="00B83DA8" w:rsidRDefault="00CE1F52">
      <w:pPr>
        <w:pStyle w:val="JUSTIFYCENTER"/>
        <w:rPr>
          <w:rFonts w:ascii="Courier New" w:hAnsi="Courier New"/>
        </w:rPr>
      </w:pPr>
      <w:r w:rsidRPr="00B83DA8">
        <w:rPr>
          <w:rFonts w:ascii="Courier New" w:hAnsi="Courier New"/>
        </w:rPr>
        <w:t>Name                          Address</w:t>
      </w:r>
    </w:p>
    <w:p w14:paraId="11E56D2A" w14:textId="77777777" w:rsidR="00CE1F52" w:rsidRPr="00B83DA8" w:rsidRDefault="00CE1F52">
      <w:pPr>
        <w:pStyle w:val="JUSTIFYCENTER"/>
        <w:rPr>
          <w:rFonts w:ascii="Courier New" w:hAnsi="Courier New"/>
        </w:rPr>
      </w:pPr>
      <w:r w:rsidRPr="00B83DA8">
        <w:rPr>
          <w:rFonts w:ascii="Courier New" w:hAnsi="Courier New"/>
        </w:rPr>
        <w:t>______________________________________________________________</w:t>
      </w:r>
    </w:p>
    <w:p w14:paraId="2999A7C5" w14:textId="77777777" w:rsidR="00CE1F52" w:rsidRPr="00B83DA8" w:rsidRDefault="00CE1F52">
      <w:pPr>
        <w:pStyle w:val="JUSTIFYCENTER"/>
        <w:rPr>
          <w:rFonts w:ascii="Courier New" w:hAnsi="Courier New"/>
        </w:rPr>
      </w:pPr>
      <w:r w:rsidRPr="00B83DA8">
        <w:rPr>
          <w:rFonts w:ascii="Courier New" w:hAnsi="Courier New"/>
        </w:rPr>
        <w:t>______________________________________________________________</w:t>
      </w:r>
    </w:p>
    <w:p w14:paraId="06C5FD4C" w14:textId="77777777" w:rsidR="00CE1F52" w:rsidRPr="00B83DA8" w:rsidRDefault="00CE1F52">
      <w:pPr>
        <w:pStyle w:val="JUSTIFYCENTER"/>
        <w:rPr>
          <w:rFonts w:ascii="Courier New" w:hAnsi="Courier New"/>
        </w:rPr>
      </w:pPr>
      <w:r w:rsidRPr="00B83DA8">
        <w:rPr>
          <w:rFonts w:ascii="Courier New" w:hAnsi="Courier New"/>
        </w:rPr>
        <w:t>______________________________________________________________</w:t>
      </w:r>
    </w:p>
    <w:p w14:paraId="74930015"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6.  The full names and full addresses of the predecessors in interest of the undersigned, if the property was transferred after the beginning of the work or improvement:</w:t>
      </w:r>
    </w:p>
    <w:p w14:paraId="46771DAA" w14:textId="77777777" w:rsidR="00CE1F52" w:rsidRPr="00B83DA8" w:rsidRDefault="00CE1F52">
      <w:pPr>
        <w:pStyle w:val="JUSTIFYCENTER"/>
        <w:rPr>
          <w:rFonts w:ascii="Courier New" w:hAnsi="Courier New"/>
        </w:rPr>
      </w:pPr>
      <w:r w:rsidRPr="00B83DA8">
        <w:rPr>
          <w:rFonts w:ascii="Courier New" w:hAnsi="Courier New"/>
        </w:rPr>
        <w:t>Name                          Address</w:t>
      </w:r>
    </w:p>
    <w:p w14:paraId="62B9DC4C" w14:textId="77777777" w:rsidR="00CE1F52" w:rsidRPr="00B83DA8" w:rsidRDefault="00CE1F52">
      <w:pPr>
        <w:pStyle w:val="JUSTIFYCENTER"/>
        <w:rPr>
          <w:rFonts w:ascii="Courier New" w:hAnsi="Courier New"/>
        </w:rPr>
      </w:pPr>
      <w:r w:rsidRPr="00B83DA8">
        <w:rPr>
          <w:rFonts w:ascii="Courier New" w:hAnsi="Courier New"/>
        </w:rPr>
        <w:t>______________________________________________________________</w:t>
      </w:r>
    </w:p>
    <w:p w14:paraId="0F452BC6" w14:textId="77777777" w:rsidR="00CE1F52" w:rsidRPr="00B83DA8" w:rsidRDefault="00CE1F52">
      <w:pPr>
        <w:pStyle w:val="JUSTIFYCENTER"/>
        <w:rPr>
          <w:rFonts w:ascii="Courier New" w:hAnsi="Courier New"/>
        </w:rPr>
      </w:pPr>
      <w:r w:rsidRPr="00B83DA8">
        <w:rPr>
          <w:rFonts w:ascii="Courier New" w:hAnsi="Courier New"/>
        </w:rPr>
        <w:t>______________________________________________________________</w:t>
      </w:r>
    </w:p>
    <w:p w14:paraId="6BAD0E70" w14:textId="77777777" w:rsidR="00CE1F52" w:rsidRPr="00B83DA8" w:rsidRDefault="00CE1F52">
      <w:pPr>
        <w:pStyle w:val="JUSTIFYCENTER"/>
        <w:rPr>
          <w:rFonts w:ascii="Courier New" w:hAnsi="Courier New"/>
        </w:rPr>
      </w:pPr>
      <w:r w:rsidRPr="00B83DA8">
        <w:rPr>
          <w:rFonts w:ascii="Courier New" w:hAnsi="Courier New"/>
        </w:rPr>
        <w:t>______________________________________________________________</w:t>
      </w:r>
    </w:p>
    <w:p w14:paraId="690FD1C6" w14:textId="77777777" w:rsidR="00CE1F52" w:rsidRPr="00B83DA8" w:rsidRDefault="00CE1F52" w:rsidP="00125066">
      <w:pPr>
        <w:pStyle w:val="BLK12-06"/>
        <w:rPr>
          <w:rFonts w:ascii="Courier New" w:hAnsi="Courier New"/>
        </w:rPr>
      </w:pPr>
      <w:r w:rsidRPr="00B83DA8">
        <w:rPr>
          <w:rFonts w:ascii="Courier New" w:hAnsi="Courier New"/>
        </w:rPr>
        <w:t>7.  The nature of the improvements to the real property ______________________________________________________.</w:t>
      </w:r>
    </w:p>
    <w:p w14:paraId="1EEF9922" w14:textId="77777777" w:rsidR="0068687F" w:rsidRPr="00B83DA8" w:rsidRDefault="00CE1F52">
      <w:pPr>
        <w:widowControl/>
        <w:ind w:left="720" w:right="720" w:firstLine="720"/>
        <w:rPr>
          <w:rFonts w:ascii="Courier New" w:hAnsi="Courier New"/>
          <w:noProof w:val="0"/>
        </w:rPr>
      </w:pPr>
      <w:r w:rsidRPr="00B83DA8">
        <w:rPr>
          <w:rFonts w:ascii="Courier New" w:hAnsi="Courier New"/>
          <w:noProof w:val="0"/>
        </w:rPr>
        <w:t>8.  The work of improvement on the property hereinafter described was completed in accordance with the definition of completion in Arizona Revised Statutes section 33</w:t>
      </w:r>
      <w:r w:rsidRPr="00B83DA8">
        <w:rPr>
          <w:rFonts w:ascii="Courier New" w:hAnsi="Courier New"/>
          <w:noProof w:val="0"/>
        </w:rPr>
        <w:noBreakHyphen/>
        <w:t>993, subsection C.  (Fill in the appropriate completion date as defined in Arizona Revised Statutes section 33</w:t>
      </w:r>
      <w:r w:rsidRPr="00B83DA8">
        <w:rPr>
          <w:rFonts w:ascii="Courier New" w:hAnsi="Courier New"/>
          <w:noProof w:val="0"/>
        </w:rPr>
        <w:noBreakHyphen/>
        <w:t xml:space="preserve">993, subsection </w:t>
      </w:r>
      <w:r w:rsidRPr="00B83DA8">
        <w:rPr>
          <w:rFonts w:ascii="Courier New" w:hAnsi="Courier New"/>
        </w:rPr>
        <w:t>C</w:t>
      </w:r>
      <w:r w:rsidRPr="00B83DA8">
        <w:rPr>
          <w:rFonts w:ascii="Courier New" w:hAnsi="Courier New"/>
          <w:noProof w:val="0"/>
        </w:rPr>
        <w:t>.)</w:t>
      </w:r>
    </w:p>
    <w:p w14:paraId="68D27F05"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 xml:space="preserve">(a) </w:t>
      </w:r>
      <w:r w:rsidRPr="00B83DA8">
        <w:rPr>
          <w:rFonts w:ascii="Courier New" w:hAnsi="Courier New"/>
          <w:noProof w:val="0"/>
        </w:rPr>
        <w:noBreakHyphen/>
        <w:t xml:space="preserve"> Date ___________</w:t>
      </w:r>
      <w:r w:rsidR="00A578ED" w:rsidRPr="00B83DA8">
        <w:rPr>
          <w:rFonts w:ascii="Courier New" w:hAnsi="Courier New"/>
          <w:noProof w:val="0"/>
        </w:rPr>
        <w:t>___</w:t>
      </w:r>
      <w:r w:rsidRPr="00B83DA8">
        <w:rPr>
          <w:rFonts w:ascii="Courier New" w:hAnsi="Courier New"/>
          <w:noProof w:val="0"/>
        </w:rPr>
        <w:t>_______________________________</w:t>
      </w:r>
    </w:p>
    <w:p w14:paraId="6E5FE291" w14:textId="77777777" w:rsidR="00F86C0A" w:rsidRPr="00B83DA8" w:rsidRDefault="00CE1F52">
      <w:pPr>
        <w:widowControl/>
        <w:ind w:left="720" w:right="720" w:firstLine="720"/>
        <w:rPr>
          <w:rFonts w:ascii="Courier New" w:hAnsi="Courier New"/>
          <w:noProof w:val="0"/>
        </w:rPr>
      </w:pPr>
      <w:r w:rsidRPr="00B83DA8">
        <w:rPr>
          <w:rFonts w:ascii="Courier New" w:hAnsi="Courier New"/>
          <w:noProof w:val="0"/>
        </w:rPr>
        <w:t>           (thirty days after written final acceptance</w:t>
      </w:r>
    </w:p>
    <w:p w14:paraId="6F83C943"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            by governmental body)</w:t>
      </w:r>
    </w:p>
    <w:p w14:paraId="2DCD0175"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 xml:space="preserve">(b) </w:t>
      </w:r>
      <w:r w:rsidRPr="00B83DA8">
        <w:rPr>
          <w:rFonts w:ascii="Courier New" w:hAnsi="Courier New"/>
          <w:noProof w:val="0"/>
        </w:rPr>
        <w:noBreakHyphen/>
        <w:t xml:space="preserve"> Date ______________________________________</w:t>
      </w:r>
      <w:r w:rsidR="00F86C0A" w:rsidRPr="00B83DA8">
        <w:rPr>
          <w:rFonts w:ascii="Courier New" w:hAnsi="Courier New"/>
          <w:noProof w:val="0"/>
        </w:rPr>
        <w:t>____</w:t>
      </w:r>
      <w:r w:rsidRPr="00B83DA8">
        <w:rPr>
          <w:rFonts w:ascii="Courier New" w:hAnsi="Courier New"/>
          <w:noProof w:val="0"/>
        </w:rPr>
        <w:t>___</w:t>
      </w:r>
    </w:p>
    <w:p w14:paraId="2CBDB18F"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 xml:space="preserve">           </w:t>
      </w:r>
      <w:r w:rsidR="00F86C0A" w:rsidRPr="00B83DA8">
        <w:rPr>
          <w:rFonts w:ascii="Courier New" w:hAnsi="Courier New"/>
          <w:noProof w:val="0"/>
        </w:rPr>
        <w:t>    </w:t>
      </w:r>
      <w:r w:rsidRPr="00B83DA8">
        <w:rPr>
          <w:rFonts w:ascii="Courier New" w:hAnsi="Courier New"/>
          <w:noProof w:val="0"/>
        </w:rPr>
        <w:t>(sixty days after cessation of labor)   </w:t>
      </w:r>
    </w:p>
    <w:p w14:paraId="04517C71"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9.  The name of the original contractor, if any, for such work or improvement is _______________________________________.</w:t>
      </w:r>
    </w:p>
    <w:p w14:paraId="451FA516" w14:textId="77777777" w:rsidR="00CE1F52" w:rsidRPr="00B83DA8" w:rsidRDefault="00CE1F52">
      <w:pPr>
        <w:widowControl/>
        <w:ind w:left="720" w:right="720" w:firstLine="720"/>
        <w:rPr>
          <w:rFonts w:ascii="Courier New" w:hAnsi="Courier New"/>
          <w:noProof w:val="0"/>
        </w:rPr>
      </w:pPr>
      <w:r w:rsidRPr="00B83DA8">
        <w:rPr>
          <w:rFonts w:ascii="Courier New" w:hAnsi="Courier New"/>
          <w:noProof w:val="0"/>
        </w:rPr>
        <w:t>                </w:t>
      </w:r>
      <w:r w:rsidR="00F86C0A" w:rsidRPr="00B83DA8">
        <w:rPr>
          <w:rFonts w:ascii="Courier New" w:hAnsi="Courier New"/>
          <w:noProof w:val="0"/>
        </w:rPr>
        <w:t>   </w:t>
      </w:r>
      <w:r w:rsidRPr="00B83DA8">
        <w:rPr>
          <w:rFonts w:ascii="Courier New" w:hAnsi="Courier New"/>
          <w:noProof w:val="0"/>
        </w:rPr>
        <w:t>(if no contractor, insert "none")    </w:t>
      </w:r>
    </w:p>
    <w:p w14:paraId="6A0D1302" w14:textId="77777777" w:rsidR="00CE1F52" w:rsidRPr="00B83DA8" w:rsidRDefault="00CE1F52">
      <w:pPr>
        <w:widowControl/>
        <w:ind w:left="720" w:right="720" w:firstLine="600"/>
        <w:rPr>
          <w:rFonts w:ascii="Courier New" w:hAnsi="Courier New"/>
          <w:noProof w:val="0"/>
        </w:rPr>
      </w:pPr>
      <w:r w:rsidRPr="00B83DA8">
        <w:rPr>
          <w:rFonts w:ascii="Courier New" w:hAnsi="Courier New"/>
          <w:noProof w:val="0"/>
        </w:rPr>
        <w:t>10.  The street address of the property is ____________ _______________________________________________________________</w:t>
      </w:r>
    </w:p>
    <w:p w14:paraId="129F21A6" w14:textId="77777777" w:rsidR="00CE1F52" w:rsidRPr="00B83DA8" w:rsidRDefault="00F86C0A">
      <w:pPr>
        <w:pStyle w:val="BLK06-06"/>
        <w:rPr>
          <w:rFonts w:ascii="Courier New" w:hAnsi="Courier New"/>
          <w:noProof w:val="0"/>
        </w:rPr>
      </w:pPr>
      <w:r w:rsidRPr="00B83DA8">
        <w:rPr>
          <w:rFonts w:ascii="Courier New" w:hAnsi="Courier New"/>
          <w:noProof w:val="0"/>
        </w:rPr>
        <w:t>       </w:t>
      </w:r>
      <w:r w:rsidR="00CE1F52" w:rsidRPr="00B83DA8">
        <w:rPr>
          <w:rFonts w:ascii="Courier New" w:hAnsi="Courier New"/>
          <w:noProof w:val="0"/>
        </w:rPr>
        <w:t>(include both address and city with zip code)      </w:t>
      </w:r>
    </w:p>
    <w:p w14:paraId="7DDAA2AF" w14:textId="77777777" w:rsidR="00CE1F52" w:rsidRPr="00B83DA8" w:rsidRDefault="00CE1F52">
      <w:pPr>
        <w:widowControl/>
        <w:ind w:left="720" w:right="720" w:firstLine="600"/>
        <w:rPr>
          <w:rFonts w:ascii="Courier New" w:hAnsi="Courier New"/>
          <w:noProof w:val="0"/>
        </w:rPr>
      </w:pPr>
      <w:r w:rsidRPr="00B83DA8">
        <w:rPr>
          <w:rFonts w:ascii="Courier New" w:hAnsi="Courier New"/>
          <w:noProof w:val="0"/>
        </w:rPr>
        <w:t>11.  The legal description of property described above _______________________________________________________________</w:t>
      </w:r>
    </w:p>
    <w:p w14:paraId="47A01B6B" w14:textId="77777777" w:rsidR="00CE1F52" w:rsidRPr="00B83DA8" w:rsidRDefault="008C2365">
      <w:pPr>
        <w:pStyle w:val="BLK06-06"/>
        <w:rPr>
          <w:rFonts w:ascii="Courier New" w:hAnsi="Courier New"/>
          <w:noProof w:val="0"/>
        </w:rPr>
      </w:pPr>
      <w:r w:rsidRPr="00B83DA8">
        <w:rPr>
          <w:rFonts w:ascii="Courier New" w:hAnsi="Courier New"/>
          <w:noProof w:val="0"/>
        </w:rPr>
        <w:t>                  </w:t>
      </w:r>
      <w:r w:rsidR="00CE1F52" w:rsidRPr="00B83DA8">
        <w:rPr>
          <w:rFonts w:ascii="Courier New" w:hAnsi="Courier New"/>
          <w:noProof w:val="0"/>
        </w:rPr>
        <w:t>(attach exhibit if necessary)      </w:t>
      </w:r>
    </w:p>
    <w:p w14:paraId="6448BDD9" w14:textId="77777777" w:rsidR="00CE1F52" w:rsidRPr="00B83DA8" w:rsidRDefault="00CE1F52">
      <w:pPr>
        <w:pStyle w:val="JUSTIFYCENTER"/>
        <w:rPr>
          <w:rFonts w:ascii="Courier New" w:hAnsi="Courier New"/>
        </w:rPr>
      </w:pPr>
      <w:r w:rsidRPr="00B83DA8">
        <w:rPr>
          <w:rFonts w:ascii="Courier New" w:hAnsi="Courier New"/>
        </w:rPr>
        <w:t>Verification</w:t>
      </w:r>
    </w:p>
    <w:p w14:paraId="55A80FD6" w14:textId="77777777" w:rsidR="00CE1F52" w:rsidRPr="00B83DA8" w:rsidRDefault="00CE1F52">
      <w:pPr>
        <w:pStyle w:val="BLK06-06"/>
        <w:rPr>
          <w:rFonts w:ascii="Courier New" w:hAnsi="Courier New"/>
          <w:noProof w:val="0"/>
        </w:rPr>
      </w:pPr>
      <w:r w:rsidRPr="00B83DA8">
        <w:rPr>
          <w:rFonts w:ascii="Courier New" w:hAnsi="Courier New"/>
          <w:noProof w:val="0"/>
        </w:rPr>
        <w:t>I, the undersigned, certify that I am the owner, the owner's agent for the property or another interested party in the property, described in the above notice, or I certify that I am the original contractor of the improvements to the real property described in the above notice.  I have read the foregoing notice and know and understand the contents thereof, and the facts stated therein are true and correct.  I declare under penalty of perjury that the foregoing is true and correct.</w:t>
      </w:r>
    </w:p>
    <w:p w14:paraId="2B747510" w14:textId="77777777" w:rsidR="00CE1F52" w:rsidRPr="00B83DA8" w:rsidRDefault="00CE1F52">
      <w:pPr>
        <w:pStyle w:val="BLK06-06"/>
        <w:rPr>
          <w:rFonts w:ascii="Courier New" w:hAnsi="Courier New"/>
          <w:noProof w:val="0"/>
        </w:rPr>
      </w:pPr>
      <w:r w:rsidRPr="00B83DA8">
        <w:rPr>
          <w:rFonts w:ascii="Courier New" w:hAnsi="Courier New"/>
          <w:noProof w:val="0"/>
        </w:rPr>
        <w:t>Executed on _____</w:t>
      </w:r>
      <w:r w:rsidR="00EF360B" w:rsidRPr="00B83DA8">
        <w:rPr>
          <w:rFonts w:ascii="Courier New" w:hAnsi="Courier New"/>
          <w:noProof w:val="0"/>
        </w:rPr>
        <w:t>____</w:t>
      </w:r>
      <w:r w:rsidRPr="00B83DA8">
        <w:rPr>
          <w:rFonts w:ascii="Courier New" w:hAnsi="Courier New"/>
          <w:noProof w:val="0"/>
        </w:rPr>
        <w:t>_____ at ______________</w:t>
      </w:r>
      <w:r w:rsidR="008C2365" w:rsidRPr="00B83DA8">
        <w:rPr>
          <w:rFonts w:ascii="Courier New" w:hAnsi="Courier New"/>
          <w:noProof w:val="0"/>
        </w:rPr>
        <w:t>__</w:t>
      </w:r>
      <w:r w:rsidRPr="00B83DA8">
        <w:rPr>
          <w:rFonts w:ascii="Courier New" w:hAnsi="Courier New"/>
          <w:noProof w:val="0"/>
        </w:rPr>
        <w:t>_____, Arizona.</w:t>
      </w:r>
    </w:p>
    <w:p w14:paraId="2DBBA501" w14:textId="77777777" w:rsidR="00CE1F52" w:rsidRPr="00B83DA8" w:rsidRDefault="00CE1F52" w:rsidP="008C2365">
      <w:pPr>
        <w:pStyle w:val="P00-00"/>
        <w:ind w:firstLine="720"/>
        <w:rPr>
          <w:rFonts w:ascii="Courier New" w:hAnsi="Courier New"/>
          <w:noProof w:val="0"/>
        </w:rPr>
      </w:pPr>
      <w:r w:rsidRPr="00B83DA8">
        <w:rPr>
          <w:rFonts w:ascii="Courier New" w:hAnsi="Courier New"/>
          <w:noProof w:val="0"/>
        </w:rPr>
        <w:t>              </w:t>
      </w:r>
      <w:r w:rsidR="00EF360B" w:rsidRPr="00B83DA8">
        <w:rPr>
          <w:rFonts w:ascii="Courier New" w:hAnsi="Courier New"/>
          <w:noProof w:val="0"/>
        </w:rPr>
        <w:t>  </w:t>
      </w:r>
      <w:r w:rsidRPr="00B83DA8">
        <w:rPr>
          <w:rFonts w:ascii="Courier New" w:hAnsi="Courier New"/>
          <w:noProof w:val="0"/>
        </w:rPr>
        <w:t>(date)      </w:t>
      </w:r>
      <w:r w:rsidR="008C2365" w:rsidRPr="00B83DA8">
        <w:rPr>
          <w:rFonts w:ascii="Courier New" w:hAnsi="Courier New"/>
          <w:noProof w:val="0"/>
        </w:rPr>
        <w:t> </w:t>
      </w:r>
      <w:r w:rsidR="00EF360B" w:rsidRPr="00B83DA8">
        <w:rPr>
          <w:rFonts w:ascii="Courier New" w:hAnsi="Courier New"/>
          <w:noProof w:val="0"/>
        </w:rPr>
        <w:t> </w:t>
      </w:r>
      <w:r w:rsidRPr="00B83DA8">
        <w:rPr>
          <w:rFonts w:ascii="Courier New" w:hAnsi="Courier New"/>
          <w:noProof w:val="0"/>
        </w:rPr>
        <w:t>(place where signed)</w:t>
      </w:r>
    </w:p>
    <w:p w14:paraId="12B5E810" w14:textId="77777777" w:rsidR="00CE1F52" w:rsidRPr="00B83DA8" w:rsidRDefault="00CE1F52">
      <w:pPr>
        <w:pStyle w:val="P00-00"/>
        <w:rPr>
          <w:rFonts w:ascii="Courier New" w:hAnsi="Courier New"/>
          <w:noProof w:val="0"/>
        </w:rPr>
      </w:pPr>
      <w:r w:rsidRPr="00B83DA8">
        <w:rPr>
          <w:rFonts w:ascii="Courier New" w:hAnsi="Courier New"/>
          <w:noProof w:val="0"/>
        </w:rPr>
        <w:tab/>
        <w:t>____________________________</w:t>
      </w:r>
    </w:p>
    <w:p w14:paraId="67947957" w14:textId="77777777" w:rsidR="00CE1F52" w:rsidRPr="00B83DA8" w:rsidRDefault="00CE1F52">
      <w:pPr>
        <w:pStyle w:val="P00-00"/>
        <w:rPr>
          <w:rFonts w:ascii="Courier New" w:hAnsi="Courier New"/>
          <w:noProof w:val="0"/>
        </w:rPr>
      </w:pPr>
      <w:r w:rsidRPr="00B83DA8">
        <w:rPr>
          <w:rFonts w:ascii="Courier New" w:hAnsi="Courier New"/>
          <w:noProof w:val="0"/>
        </w:rPr>
        <w:tab/>
      </w:r>
      <w:r w:rsidR="008C2365" w:rsidRPr="00B83DA8">
        <w:rPr>
          <w:rFonts w:ascii="Courier New" w:hAnsi="Courier New"/>
          <w:noProof w:val="0"/>
        </w:rPr>
        <w:t>        </w:t>
      </w:r>
      <w:r w:rsidRPr="00B83DA8">
        <w:rPr>
          <w:rFonts w:ascii="Courier New" w:hAnsi="Courier New"/>
          <w:noProof w:val="0"/>
        </w:rPr>
        <w:t>(print name)</w:t>
      </w:r>
    </w:p>
    <w:p w14:paraId="45FFDC0A" w14:textId="77777777" w:rsidR="00CE1F52" w:rsidRPr="00B83DA8" w:rsidRDefault="00CE1F52">
      <w:pPr>
        <w:pStyle w:val="P00-00"/>
        <w:rPr>
          <w:rFonts w:ascii="Courier New" w:hAnsi="Courier New"/>
          <w:noProof w:val="0"/>
        </w:rPr>
      </w:pPr>
      <w:r w:rsidRPr="00B83DA8">
        <w:rPr>
          <w:rFonts w:ascii="Courier New" w:hAnsi="Courier New"/>
          <w:noProof w:val="0"/>
        </w:rPr>
        <w:tab/>
        <w:t>____________________________</w:t>
      </w:r>
    </w:p>
    <w:p w14:paraId="03A958E2" w14:textId="77777777" w:rsidR="00CE1F52" w:rsidRPr="00B83DA8" w:rsidRDefault="00CE1F52">
      <w:pPr>
        <w:pStyle w:val="P00-00"/>
        <w:rPr>
          <w:rFonts w:ascii="Courier New" w:hAnsi="Courier New"/>
          <w:noProof w:val="0"/>
        </w:rPr>
      </w:pPr>
      <w:r w:rsidRPr="00B83DA8">
        <w:rPr>
          <w:rFonts w:ascii="Courier New" w:hAnsi="Courier New"/>
          <w:noProof w:val="0"/>
        </w:rPr>
        <w:tab/>
      </w:r>
      <w:r w:rsidR="008C2365" w:rsidRPr="00B83DA8">
        <w:rPr>
          <w:rFonts w:ascii="Courier New" w:hAnsi="Courier New"/>
          <w:noProof w:val="0"/>
        </w:rPr>
        <w:t>    </w:t>
      </w:r>
      <w:r w:rsidRPr="00B83DA8">
        <w:rPr>
          <w:rFonts w:ascii="Courier New" w:hAnsi="Courier New"/>
          <w:noProof w:val="0"/>
        </w:rPr>
        <w:t>(personal signature)</w:t>
      </w:r>
    </w:p>
    <w:p w14:paraId="12C38323" w14:textId="77777777" w:rsidR="00CE1F52" w:rsidRPr="00B83DA8" w:rsidRDefault="00CE1F52">
      <w:pPr>
        <w:pStyle w:val="P00-00"/>
        <w:rPr>
          <w:rFonts w:ascii="Courier New" w:hAnsi="Courier New"/>
          <w:noProof w:val="0"/>
        </w:rPr>
      </w:pPr>
      <w:r w:rsidRPr="00B83DA8">
        <w:rPr>
          <w:rFonts w:ascii="Courier New" w:hAnsi="Courier New"/>
          <w:noProof w:val="0"/>
        </w:rPr>
        <w:tab/>
        <w:t>____________________________</w:t>
      </w:r>
    </w:p>
    <w:p w14:paraId="718A8F8F" w14:textId="77777777" w:rsidR="00CE1F52" w:rsidRPr="00B83DA8" w:rsidRDefault="00CE1F52">
      <w:pPr>
        <w:pStyle w:val="P00-00"/>
        <w:rPr>
          <w:rFonts w:ascii="Courier New" w:hAnsi="Courier New"/>
          <w:noProof w:val="0"/>
        </w:rPr>
      </w:pPr>
      <w:r w:rsidRPr="00B83DA8">
        <w:rPr>
          <w:rFonts w:ascii="Courier New" w:hAnsi="Courier New"/>
          <w:noProof w:val="0"/>
        </w:rPr>
        <w:tab/>
      </w:r>
      <w:r w:rsidR="008C2365" w:rsidRPr="00B83DA8">
        <w:rPr>
          <w:rFonts w:ascii="Courier New" w:hAnsi="Courier New"/>
          <w:noProof w:val="0"/>
        </w:rPr>
        <w:t>         </w:t>
      </w:r>
      <w:r w:rsidRPr="00B83DA8">
        <w:rPr>
          <w:rFonts w:ascii="Courier New" w:hAnsi="Courier New"/>
          <w:noProof w:val="0"/>
        </w:rPr>
        <w:t>(title)</w:t>
      </w:r>
    </w:p>
    <w:p w14:paraId="6BB2437A" w14:textId="77777777" w:rsidR="00CE1F52" w:rsidRPr="00B83DA8" w:rsidRDefault="00CE1F52">
      <w:pPr>
        <w:pStyle w:val="P06-00"/>
        <w:rPr>
          <w:rFonts w:ascii="Courier New" w:hAnsi="Courier New"/>
          <w:noProof w:val="0"/>
        </w:rPr>
      </w:pPr>
      <w:r w:rsidRPr="00B83DA8">
        <w:rPr>
          <w:rFonts w:ascii="Courier New" w:hAnsi="Courier New"/>
          <w:noProof w:val="0"/>
        </w:rPr>
        <w:t>(Acknowledgement)</w:t>
      </w:r>
    </w:p>
    <w:p w14:paraId="30D39A21" w14:textId="77777777" w:rsidR="00CE1F52" w:rsidRPr="00B83DA8" w:rsidRDefault="00CE1F52" w:rsidP="00EF360B">
      <w:pPr>
        <w:pStyle w:val="P06-00"/>
        <w:ind w:firstLine="0"/>
        <w:rPr>
          <w:rFonts w:ascii="Courier New" w:hAnsi="Courier New"/>
          <w:noProof w:val="0"/>
        </w:rPr>
      </w:pPr>
      <w:r w:rsidRPr="00B83DA8">
        <w:rPr>
          <w:rFonts w:ascii="Courier New" w:hAnsi="Courier New"/>
          <w:noProof w:val="0"/>
        </w:rPr>
        <w:t>Each notice of completion shall contain the following language in type at least as large as the largest type that otherwise appears on the document:</w:t>
      </w:r>
    </w:p>
    <w:p w14:paraId="40CCB2BD" w14:textId="77777777" w:rsidR="00CE1F52" w:rsidRPr="00B83DA8" w:rsidRDefault="00CE1F52">
      <w:pPr>
        <w:pStyle w:val="BLK06-06"/>
        <w:rPr>
          <w:rFonts w:ascii="Courier New" w:hAnsi="Courier New"/>
          <w:noProof w:val="0"/>
        </w:rPr>
      </w:pPr>
      <w:r w:rsidRPr="00B83DA8">
        <w:rPr>
          <w:rFonts w:ascii="Courier New" w:hAnsi="Courier New"/>
          <w:noProof w:val="0"/>
        </w:rPr>
        <w:t>In order to shorten the lien period pursuant to Arizona Revised Statutes section 33</w:t>
      </w:r>
      <w:r w:rsidRPr="00B83DA8">
        <w:rPr>
          <w:rFonts w:ascii="Courier New" w:hAnsi="Courier New"/>
          <w:noProof w:val="0"/>
        </w:rPr>
        <w:noBreakHyphen/>
        <w:t>993, subsection A, a copy of the notice of completion and a written statement of the date of recording and the county recorder's record location information shall be served by certified or registered mail, postage prepaid, to the owner, the original contractor and all persons from whom the person recording this notice has previously received a preliminary twenty day notice as prescribed by Arizona Revised Statutes section 33</w:t>
      </w:r>
      <w:r w:rsidRPr="00B83DA8">
        <w:rPr>
          <w:rFonts w:ascii="Courier New" w:hAnsi="Courier New"/>
          <w:noProof w:val="0"/>
        </w:rPr>
        <w:noBreakHyphen/>
        <w:t>993, subsection I.</w:t>
      </w:r>
    </w:p>
    <w:p w14:paraId="07F1D2D5" w14:textId="77777777" w:rsidR="00CE1F52" w:rsidRPr="00B83DA8" w:rsidRDefault="00CE1F52">
      <w:pPr>
        <w:pStyle w:val="BLK06-06"/>
        <w:rPr>
          <w:rFonts w:ascii="Courier New" w:hAnsi="Courier New"/>
          <w:noProof w:val="0"/>
        </w:rPr>
      </w:pPr>
      <w:r w:rsidRPr="00B83DA8">
        <w:rPr>
          <w:rFonts w:ascii="Courier New" w:hAnsi="Courier New"/>
          <w:noProof w:val="0"/>
        </w:rPr>
        <w:t>Notice:  Receipt of a notice of completion may alter the time you have to impress and secure a lien in accordance with Arizona Revised Statutes section 33</w:t>
      </w:r>
      <w:r w:rsidRPr="00B83DA8">
        <w:rPr>
          <w:rFonts w:ascii="Courier New" w:hAnsi="Courier New"/>
          <w:noProof w:val="0"/>
        </w:rPr>
        <w:noBreakHyphen/>
        <w:t>993, subsection A.</w:t>
      </w:r>
    </w:p>
    <w:p w14:paraId="6331E482" w14:textId="77777777" w:rsidR="00CE1F52" w:rsidRPr="00B83DA8" w:rsidRDefault="00CE1F52">
      <w:pPr>
        <w:pStyle w:val="P06-00"/>
        <w:rPr>
          <w:rFonts w:ascii="Courier New" w:hAnsi="Courier New"/>
          <w:noProof w:val="0"/>
        </w:rPr>
      </w:pPr>
      <w:r w:rsidRPr="00B83DA8">
        <w:rPr>
          <w:rFonts w:ascii="Courier New" w:hAnsi="Courier New"/>
          <w:noProof w:val="0"/>
        </w:rPr>
        <w:t>G.  If there is more than one owner, any notice of completion signed by less than all such owners shall recite the name and address of all such owners.  If the notice of completion is signed by a successor in interest, it shall recite the names and addresses of his transferor or transferors.</w:t>
      </w:r>
    </w:p>
    <w:p w14:paraId="0C1832BC" w14:textId="77777777" w:rsidR="00CE1F52" w:rsidRPr="00B83DA8" w:rsidRDefault="00CE1F52">
      <w:pPr>
        <w:pStyle w:val="P06-00"/>
        <w:rPr>
          <w:rFonts w:ascii="Courier New" w:hAnsi="Courier New"/>
          <w:noProof w:val="0"/>
        </w:rPr>
      </w:pPr>
      <w:r w:rsidRPr="00B83DA8">
        <w:rPr>
          <w:rFonts w:ascii="Courier New" w:hAnsi="Courier New"/>
          <w:noProof w:val="0"/>
        </w:rPr>
        <w:t>H.  A notice of completion shall be recorded in the office of the county recorder of the county in which the property or some part of the property is located.  The county recorder of the county in which the notice of completion is recorded shall index the notice of completion under the index classification in which mechanics' and materialmen's liens are recorded.</w:t>
      </w:r>
    </w:p>
    <w:p w14:paraId="175F122B" w14:textId="77777777" w:rsidR="00CE1F52" w:rsidRPr="00B83DA8" w:rsidRDefault="00CE1F52">
      <w:pPr>
        <w:pStyle w:val="P06-00"/>
        <w:rPr>
          <w:rFonts w:ascii="Courier New" w:hAnsi="Courier New"/>
          <w:noProof w:val="0"/>
        </w:rPr>
      </w:pPr>
      <w:r w:rsidRPr="00B83DA8">
        <w:rPr>
          <w:rFonts w:ascii="Courier New" w:hAnsi="Courier New"/>
          <w:noProof w:val="0"/>
        </w:rPr>
        <w:t>I.  If a notice of completion has been recorded, the person recording the notice, within fifteen days of recording, shall mail by certified or registered mail postage prepaid a copy of the notice of completion and a written statement of the date of recording and the county recorder's record location information to the original contractor and all persons from whom the owner has previously received a preliminary twenty day notice.  In the event the owner or its agent fails to mail a copy of the notice of completion and a written statement of the date of recording and the county recorder's record location information within fifteen days of recording to any person from whom the owner has received a preliminary twenty day notice, such person shall have one hundred twenty days from completion as defined in section 33</w:t>
      </w:r>
      <w:r w:rsidRPr="00B83DA8">
        <w:rPr>
          <w:rFonts w:ascii="Courier New" w:hAnsi="Courier New"/>
          <w:noProof w:val="0"/>
        </w:rPr>
        <w:noBreakHyphen/>
        <w:t>993 to impress and secure the lien provided for in this article.</w:t>
      </w:r>
      <w:r w:rsidR="00EF360B" w:rsidRPr="00B83DA8">
        <w:rPr>
          <w:rFonts w:ascii="Courier New" w:hAnsi="Courier New"/>
          <w:noProof w:val="0"/>
        </w:rPr>
        <w:t xml:space="preserve"> </w:t>
      </w:r>
      <w:r w:rsidR="00593287" w:rsidRPr="00B83DA8">
        <w:rPr>
          <w:rFonts w:ascii="Courier New" w:hAnsi="Courier New"/>
          <w:vanish/>
        </w:rPr>
        <w:fldChar w:fldCharType="begin"/>
      </w:r>
      <w:r w:rsidR="00593287" w:rsidRPr="00B83DA8">
        <w:rPr>
          <w:rFonts w:ascii="Courier New" w:hAnsi="Courier New"/>
          <w:vanish/>
        </w:rPr>
        <w:instrText xml:space="preserve"> COMMENTS END_STATUTE \* MERGEFORMAT </w:instrText>
      </w:r>
      <w:r w:rsidR="00593287" w:rsidRPr="00B83DA8">
        <w:rPr>
          <w:rFonts w:ascii="Courier New" w:hAnsi="Courier New"/>
          <w:vanish/>
        </w:rPr>
        <w:fldChar w:fldCharType="separate"/>
      </w:r>
      <w:r w:rsidR="00593287" w:rsidRPr="00B83DA8">
        <w:rPr>
          <w:rFonts w:ascii="Courier New" w:hAnsi="Courier New"/>
          <w:vanish/>
        </w:rPr>
        <w:t>END_STATUTE</w:t>
      </w:r>
      <w:r w:rsidR="00593287" w:rsidRPr="00B83DA8">
        <w:rPr>
          <w:rFonts w:ascii="Courier New" w:hAnsi="Courier New"/>
          <w:vanish/>
        </w:rPr>
        <w:fldChar w:fldCharType="end"/>
      </w:r>
    </w:p>
    <w:sectPr w:rsidR="00CE1F52" w:rsidRPr="00B83DA8" w:rsidSect="00A445F2">
      <w:endnotePr>
        <w:numFmt w:val="decimal"/>
      </w:endnotePr>
      <w:type w:val="continuous"/>
      <w:pgSz w:w="12240" w:h="15840" w:code="1"/>
      <w:pgMar w:top="1152" w:right="1440" w:bottom="1152"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67E91" w14:textId="77777777" w:rsidR="006343ED" w:rsidRDefault="006343ED">
      <w:r>
        <w:separator/>
      </w:r>
    </w:p>
  </w:endnote>
  <w:endnote w:type="continuationSeparator" w:id="0">
    <w:p w14:paraId="70288AD9" w14:textId="77777777" w:rsidR="006343ED" w:rsidRDefault="00634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B2448" w14:textId="77777777" w:rsidR="006343ED" w:rsidRDefault="006343ED">
      <w:r>
        <w:separator/>
      </w:r>
    </w:p>
  </w:footnote>
  <w:footnote w:type="continuationSeparator" w:id="0">
    <w:p w14:paraId="4A506005" w14:textId="77777777" w:rsidR="006343ED" w:rsidRDefault="006343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ED0"/>
    <w:rsid w:val="00125066"/>
    <w:rsid w:val="001D30D6"/>
    <w:rsid w:val="002856F5"/>
    <w:rsid w:val="00593287"/>
    <w:rsid w:val="006343ED"/>
    <w:rsid w:val="0068687F"/>
    <w:rsid w:val="006E0190"/>
    <w:rsid w:val="008C2365"/>
    <w:rsid w:val="009A3ED0"/>
    <w:rsid w:val="00A445F2"/>
    <w:rsid w:val="00A578ED"/>
    <w:rsid w:val="00B83DA8"/>
    <w:rsid w:val="00CE1F52"/>
    <w:rsid w:val="00E42122"/>
    <w:rsid w:val="00EF360B"/>
    <w:rsid w:val="00F8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87539"/>
  <w15:chartTrackingRefBased/>
  <w15:docId w15:val="{89501AE0-FB27-4474-9358-A6460F7D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styleId="BalloonText">
    <w:name w:val="Balloon Text"/>
    <w:basedOn w:val="Normal"/>
    <w:link w:val="BalloonTextChar"/>
    <w:uiPriority w:val="99"/>
    <w:semiHidden/>
    <w:unhideWhenUsed/>
    <w:rsid w:val="002856F5"/>
    <w:rPr>
      <w:rFonts w:ascii="Tahoma" w:hAnsi="Tahoma" w:cs="Tahoma"/>
      <w:sz w:val="16"/>
      <w:szCs w:val="16"/>
    </w:rPr>
  </w:style>
  <w:style w:type="character" w:customStyle="1" w:styleId="BalloonTextChar">
    <w:name w:val="Balloon Text Char"/>
    <w:link w:val="BalloonText"/>
    <w:uiPriority w:val="99"/>
    <w:semiHidden/>
    <w:rsid w:val="002856F5"/>
    <w:rPr>
      <w:rFonts w:ascii="Tahoma" w:hAnsi="Tahoma" w:cs="Tahoma"/>
      <w:b/>
      <w:noProof/>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2B63E-A679-43FD-AA89-2A958D365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ars.dot</Template>
  <TotalTime>0</TotalTime>
  <Pages>1</Pages>
  <Words>1574</Words>
  <Characters>8642</Characters>
  <Application>Microsoft Office Word</Application>
  <DocSecurity>0</DocSecurity>
  <Lines>180</Lines>
  <Paragraphs>81</Paragraphs>
  <ScaleCrop>false</ScaleCrop>
  <HeadingPairs>
    <vt:vector size="2" baseType="variant">
      <vt:variant>
        <vt:lpstr>Title</vt:lpstr>
      </vt:variant>
      <vt:variant>
        <vt:i4>1</vt:i4>
      </vt:variant>
    </vt:vector>
  </HeadingPairs>
  <TitlesOfParts>
    <vt:vector size="1" baseType="lpstr">
      <vt:lpstr>33-993</vt:lpstr>
    </vt:vector>
  </TitlesOfParts>
  <Company>LCS</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33-993; Procedure to perfect lien; notice and claim of lien; service; recording; definitions</dc:title>
  <dc:subject>Procedure to perfect lien; notice and claim of lien; service; recording; definitions</dc:subject>
  <dc:creator>Arizona Legislative Council</dc:creator>
  <cp:keywords/>
  <dc:description>33_x001e_993</dc:description>
  <cp:lastModifiedBy>dbupdate</cp:lastModifiedBy>
  <cp:revision>2</cp:revision>
  <cp:lastPrinted>2013-11-19T00:04:00Z</cp:lastPrinted>
  <dcterms:created xsi:type="dcterms:W3CDTF">2026-09-09T20:33:00Z</dcterms:created>
  <dcterms:modified xsi:type="dcterms:W3CDTF">2026-09-09T20:33:00Z</dcterms:modified>
</cp:coreProperties>
</file>