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8BA44" w14:textId="09C98CCF" w:rsidR="00356F40" w:rsidRPr="008C271B" w:rsidRDefault="00356F40" w:rsidP="00356F40">
      <w:pPr>
        <w:pStyle w:val="SEC06-17"/>
        <w:rPr>
          <w:rFonts w:ascii="Courier New" w:hAnsi="Courier New" w:cs="Courier New"/>
        </w:rPr>
      </w:pPr>
      <w:r w:rsidRPr="008C271B">
        <w:rPr>
          <w:rFonts w:ascii="Courier New" w:hAnsi="Courier New" w:cs="Courier New"/>
        </w:rPr>
        <w:fldChar w:fldCharType="begin"/>
      </w:r>
      <w:r w:rsidRPr="008C271B">
        <w:rPr>
          <w:rFonts w:ascii="Courier New" w:hAnsi="Courier New" w:cs="Courier New"/>
        </w:rPr>
        <w:instrText xml:space="preserve"> COMMENTS START_STATUTE \* MERGEFORMAT </w:instrText>
      </w:r>
      <w:r w:rsidRPr="008C271B">
        <w:rPr>
          <w:rFonts w:ascii="Courier New" w:hAnsi="Courier New" w:cs="Courier New"/>
        </w:rPr>
        <w:fldChar w:fldCharType="separate"/>
      </w:r>
      <w:r w:rsidRPr="008C271B">
        <w:rPr>
          <w:rFonts w:ascii="Courier New" w:hAnsi="Courier New" w:cs="Courier New"/>
          <w:vanish/>
        </w:rPr>
        <w:t>START_STATUTE</w:t>
      </w:r>
      <w:r w:rsidRPr="008C271B">
        <w:rPr>
          <w:rFonts w:ascii="Courier New" w:hAnsi="Courier New" w:cs="Courier New"/>
        </w:rPr>
        <w:fldChar w:fldCharType="end"/>
      </w:r>
      <w:r w:rsidRPr="008C271B">
        <w:rPr>
          <w:rStyle w:val="SNUM"/>
          <w:rFonts w:ascii="Courier New" w:hAnsi="Courier New" w:cs="Courier New"/>
        </w:rPr>
        <w:t>32-2571.</w:t>
      </w:r>
      <w:r w:rsidRPr="008C271B">
        <w:rPr>
          <w:rFonts w:ascii="Courier New" w:hAnsi="Courier New" w:cs="Courier New"/>
        </w:rPr>
        <w:t>  </w:t>
      </w:r>
      <w:r w:rsidRPr="008C271B">
        <w:rPr>
          <w:rStyle w:val="SECHEAD"/>
          <w:rFonts w:ascii="Courier New" w:hAnsi="Courier New" w:cs="Courier New"/>
        </w:rPr>
        <w:t>Licensure compact</w:t>
      </w:r>
    </w:p>
    <w:p w14:paraId="0DFE8E9C" w14:textId="77777777" w:rsidR="00356F40" w:rsidRPr="008C271B" w:rsidRDefault="00356F40" w:rsidP="00356F40">
      <w:pPr>
        <w:pStyle w:val="P06-00"/>
        <w:rPr>
          <w:rFonts w:ascii="Courier New" w:hAnsi="Courier New" w:cs="Courier New"/>
        </w:rPr>
      </w:pPr>
      <w:r w:rsidRPr="008C271B">
        <w:rPr>
          <w:rFonts w:ascii="Courier New" w:hAnsi="Courier New" w:cs="Courier New"/>
        </w:rPr>
        <w:t>The physician assistant licensure compact is adopted and enacted into law as follows:</w:t>
      </w:r>
    </w:p>
    <w:p w14:paraId="79B1AA38" w14:textId="4850C3E8" w:rsidR="00356F40" w:rsidRPr="008C271B" w:rsidRDefault="00D231B2" w:rsidP="00356F40">
      <w:pPr>
        <w:pStyle w:val="P06-00"/>
        <w:jc w:val="center"/>
        <w:rPr>
          <w:rFonts w:ascii="Courier New" w:hAnsi="Courier New" w:cs="Courier New"/>
        </w:rPr>
      </w:pPr>
      <w:r w:rsidRPr="008C271B">
        <w:rPr>
          <w:rFonts w:ascii="Courier New" w:hAnsi="Courier New" w:cs="Courier New"/>
        </w:rPr>
        <w:t>SECTION 1.  PURPOSE</w:t>
      </w:r>
    </w:p>
    <w:p w14:paraId="2FDC2559" w14:textId="4D1F5147" w:rsidR="00356F40" w:rsidRPr="008C271B" w:rsidRDefault="00356F40" w:rsidP="00356F40">
      <w:pPr>
        <w:pStyle w:val="P06-00"/>
        <w:rPr>
          <w:rFonts w:ascii="Courier New" w:hAnsi="Courier New" w:cs="Courier New"/>
        </w:rPr>
      </w:pPr>
      <w:r w:rsidRPr="008C271B">
        <w:rPr>
          <w:rFonts w:ascii="Courier New" w:hAnsi="Courier New" w:cs="Courier New"/>
        </w:rPr>
        <w:t xml:space="preserve">In order to strengthen access to medical services, and in recognition of the advances in the delivery of medical services, the participating states of the physician assistant licensure compact have allied in common purpose to develop a comprehensive process that complements the existing authority of state licensing boards to license and discipline physician assistants and seeks to enhance the portability of a license to practice as a physician assistant while safeguarding the safety of patients.  </w:t>
      </w:r>
      <w:r w:rsidR="00C631BE" w:rsidRPr="008C271B">
        <w:rPr>
          <w:rFonts w:ascii="Courier New" w:hAnsi="Courier New" w:cs="Courier New"/>
        </w:rPr>
        <w:t>T</w:t>
      </w:r>
      <w:r w:rsidRPr="008C271B">
        <w:rPr>
          <w:rFonts w:ascii="Courier New" w:hAnsi="Courier New" w:cs="Courier New"/>
        </w:rPr>
        <w:t xml:space="preserve">his compact allows medical services to be provided by physician assistants via the mutual recognition of the licensee's qualifying license by other compact participating states.  This compact also adopts the prevailing standard for physician assistant licensure and affirms that the practice and delivery of medical services by the physician assistant occurs where the patient is located at the time of the patient encounter, and therefore requires the physician assistant to be under the jurisdiction of the state licensing board where the patient is located.  </w:t>
      </w:r>
      <w:r w:rsidR="00BC4CF5" w:rsidRPr="008C271B">
        <w:rPr>
          <w:rFonts w:ascii="Courier New" w:hAnsi="Courier New" w:cs="Courier New"/>
        </w:rPr>
        <w:t>S</w:t>
      </w:r>
      <w:r w:rsidRPr="008C271B">
        <w:rPr>
          <w:rFonts w:ascii="Courier New" w:hAnsi="Courier New" w:cs="Courier New"/>
        </w:rPr>
        <w:t>tate licensing boards that participate in this compact retain the jurisdiction to impose adverse action against a compact privilege in that state issued to a physician assistant through the procedures of this compact.  The physician assistant licensure compact will alleviate burdens for military families by allowing active duty military personnel and their spouses to obtain a compact privilege based on having an unrestricted license in good standing from a participating state.</w:t>
      </w:r>
    </w:p>
    <w:p w14:paraId="2B919CAD" w14:textId="70042583" w:rsidR="00356F40" w:rsidRPr="008C271B" w:rsidRDefault="00D231B2" w:rsidP="00356F40">
      <w:pPr>
        <w:pStyle w:val="P06-00"/>
        <w:jc w:val="center"/>
        <w:rPr>
          <w:rFonts w:ascii="Courier New" w:hAnsi="Courier New" w:cs="Courier New"/>
        </w:rPr>
      </w:pPr>
      <w:r w:rsidRPr="008C271B">
        <w:rPr>
          <w:rFonts w:ascii="Courier New" w:hAnsi="Courier New" w:cs="Courier New"/>
        </w:rPr>
        <w:t>SECTION 2.  DEFINITIONS</w:t>
      </w:r>
    </w:p>
    <w:p w14:paraId="0C346E6B" w14:textId="77777777" w:rsidR="00356F40" w:rsidRPr="008C271B" w:rsidRDefault="00356F40" w:rsidP="00356F40">
      <w:pPr>
        <w:pStyle w:val="P06-00"/>
        <w:rPr>
          <w:rFonts w:ascii="Courier New" w:hAnsi="Courier New" w:cs="Courier New"/>
        </w:rPr>
      </w:pPr>
      <w:r w:rsidRPr="008C271B">
        <w:rPr>
          <w:rFonts w:ascii="Courier New" w:hAnsi="Courier New" w:cs="Courier New"/>
        </w:rPr>
        <w:t>In this compact, unless the context otherwise requires:</w:t>
      </w:r>
    </w:p>
    <w:p w14:paraId="527CC2FB" w14:textId="77777777" w:rsidR="00356F40" w:rsidRPr="008C271B" w:rsidRDefault="00356F40" w:rsidP="00356F40">
      <w:pPr>
        <w:pStyle w:val="P06-00"/>
        <w:rPr>
          <w:rFonts w:ascii="Courier New" w:hAnsi="Courier New" w:cs="Courier New"/>
        </w:rPr>
      </w:pPr>
      <w:r w:rsidRPr="008C271B">
        <w:rPr>
          <w:rFonts w:ascii="Courier New" w:hAnsi="Courier New" w:cs="Courier New"/>
        </w:rPr>
        <w:t>1.  "Adverse action" means any administrative, civil, equitable or criminal action allowed by a state's laws that is imposed by a licensing board or other authority against a PA license or license application or compact privilege, such as license denial, censure, revocation, suspension, probation, monitoring of the licensee or restriction on the licensee's practice.</w:t>
      </w:r>
    </w:p>
    <w:p w14:paraId="1750F54C" w14:textId="77777777" w:rsidR="00356F40" w:rsidRPr="008C271B" w:rsidRDefault="00356F40" w:rsidP="00356F40">
      <w:pPr>
        <w:pStyle w:val="P06-00"/>
        <w:rPr>
          <w:rFonts w:ascii="Courier New" w:hAnsi="Courier New" w:cs="Courier New"/>
        </w:rPr>
      </w:pPr>
      <w:r w:rsidRPr="008C271B">
        <w:rPr>
          <w:rFonts w:ascii="Courier New" w:hAnsi="Courier New" w:cs="Courier New"/>
        </w:rPr>
        <w:t>2.  "Compact privilege" means the authorization granted by a remote state to allow a licensee from another participating state to practice as a PA to provide medical services and other licensed activity to patients located in the remote state under the remote state's laws and regulations.</w:t>
      </w:r>
    </w:p>
    <w:p w14:paraId="17DF1D7C" w14:textId="77777777" w:rsidR="00356F40" w:rsidRPr="008C271B" w:rsidRDefault="00356F40" w:rsidP="00356F40">
      <w:pPr>
        <w:pStyle w:val="P06-00"/>
        <w:rPr>
          <w:rFonts w:ascii="Courier New" w:hAnsi="Courier New" w:cs="Courier New"/>
        </w:rPr>
      </w:pPr>
      <w:r w:rsidRPr="008C271B">
        <w:rPr>
          <w:rFonts w:ascii="Courier New" w:hAnsi="Courier New" w:cs="Courier New"/>
        </w:rPr>
        <w:t>3.  "Conviction" means a finding by a court that an individual is guilty of a felony or misdemeanor offense through adjudication or entry of a plea of guilty or no contest to the charge by the offender.</w:t>
      </w:r>
    </w:p>
    <w:p w14:paraId="657ACC5A" w14:textId="77777777" w:rsidR="00356F40" w:rsidRPr="008C271B" w:rsidRDefault="00356F40" w:rsidP="00356F40">
      <w:pPr>
        <w:pStyle w:val="P06-00"/>
        <w:rPr>
          <w:rFonts w:ascii="Courier New" w:hAnsi="Courier New" w:cs="Courier New"/>
        </w:rPr>
      </w:pPr>
      <w:r w:rsidRPr="008C271B">
        <w:rPr>
          <w:rFonts w:ascii="Courier New" w:hAnsi="Courier New" w:cs="Courier New"/>
        </w:rPr>
        <w:t>4.  "Criminal background check" means the submission of fingerprints or other biometric-based information for a license applicant for the purpose of obtaining that applicant's criminal history record information, as defined in 28 Code of Federal Regulations section 20.3(d), from the state's criminal history record repository as defined in 28 Code of Federal Regulations section 20.3(f).</w:t>
      </w:r>
    </w:p>
    <w:p w14:paraId="32FE7C47" w14:textId="77777777" w:rsidR="00356F40" w:rsidRPr="008C271B" w:rsidRDefault="00356F40" w:rsidP="00356F40">
      <w:pPr>
        <w:pStyle w:val="P06-00"/>
        <w:rPr>
          <w:rFonts w:ascii="Courier New" w:hAnsi="Courier New" w:cs="Courier New"/>
        </w:rPr>
      </w:pPr>
      <w:r w:rsidRPr="008C271B">
        <w:rPr>
          <w:rFonts w:ascii="Courier New" w:hAnsi="Courier New" w:cs="Courier New"/>
        </w:rPr>
        <w:t>5.  "Data system" means the repository of information about licensees, including but not limited to license status and adverse actions, that is created and administered under the terms of this compact.</w:t>
      </w:r>
    </w:p>
    <w:p w14:paraId="67F272A0" w14:textId="77777777" w:rsidR="00356F40" w:rsidRPr="008C271B" w:rsidRDefault="00356F40" w:rsidP="00356F40">
      <w:pPr>
        <w:pStyle w:val="P06-00"/>
        <w:rPr>
          <w:rFonts w:ascii="Courier New" w:hAnsi="Courier New" w:cs="Courier New"/>
        </w:rPr>
      </w:pPr>
      <w:r w:rsidRPr="008C271B">
        <w:rPr>
          <w:rFonts w:ascii="Courier New" w:hAnsi="Courier New" w:cs="Courier New"/>
        </w:rPr>
        <w:t>6.  "Executive committee" means a group of directors and ex officio individuals who are elected or appointed pursuant to section 7, subsection F, paragraph 2 of this compact.</w:t>
      </w:r>
    </w:p>
    <w:p w14:paraId="5B24653A" w14:textId="77777777" w:rsidR="00356F40" w:rsidRPr="008C271B" w:rsidRDefault="00356F40" w:rsidP="00356F40">
      <w:pPr>
        <w:pStyle w:val="P06-00"/>
        <w:rPr>
          <w:rFonts w:ascii="Courier New" w:hAnsi="Courier New" w:cs="Courier New"/>
        </w:rPr>
      </w:pPr>
      <w:r w:rsidRPr="008C271B">
        <w:rPr>
          <w:rFonts w:ascii="Courier New" w:hAnsi="Courier New" w:cs="Courier New"/>
        </w:rPr>
        <w:t>7.  "Impaired practitioner" means a PA whose practice is adversely affected by a health</w:t>
      </w:r>
      <w:r w:rsidRPr="008C271B">
        <w:rPr>
          <w:rFonts w:ascii="Courier New" w:hAnsi="Courier New" w:cs="Courier New"/>
        </w:rPr>
        <w:noBreakHyphen/>
        <w:t>related condition that impacts the PA's ability to practice.</w:t>
      </w:r>
    </w:p>
    <w:p w14:paraId="1E4C3AA3" w14:textId="77777777" w:rsidR="00356F40" w:rsidRPr="008C271B" w:rsidRDefault="00356F40" w:rsidP="00356F40">
      <w:pPr>
        <w:pStyle w:val="P06-00"/>
        <w:rPr>
          <w:rFonts w:ascii="Courier New" w:hAnsi="Courier New" w:cs="Courier New"/>
        </w:rPr>
      </w:pPr>
      <w:r w:rsidRPr="008C271B">
        <w:rPr>
          <w:rFonts w:ascii="Courier New" w:hAnsi="Courier New" w:cs="Courier New"/>
        </w:rPr>
        <w:t>8.  "Investigative information" means information, records or documents received or generated by a licensing board pursuant to an investigation.</w:t>
      </w:r>
    </w:p>
    <w:p w14:paraId="6D724D83" w14:textId="77777777" w:rsidR="00356F40" w:rsidRPr="008C271B" w:rsidRDefault="00356F40" w:rsidP="00356F40">
      <w:pPr>
        <w:pStyle w:val="P06-00"/>
        <w:rPr>
          <w:rFonts w:ascii="Courier New" w:hAnsi="Courier New" w:cs="Courier New"/>
        </w:rPr>
      </w:pPr>
      <w:r w:rsidRPr="008C271B">
        <w:rPr>
          <w:rFonts w:ascii="Courier New" w:hAnsi="Courier New" w:cs="Courier New"/>
        </w:rPr>
        <w:t>9.  "Jurisprudence requirement" means the assessment of an individual's knowledge of the laws and rules governing the practice of a PA in a state.</w:t>
      </w:r>
    </w:p>
    <w:p w14:paraId="551493AC" w14:textId="77777777" w:rsidR="00356F40" w:rsidRPr="008C271B" w:rsidRDefault="00356F40" w:rsidP="00356F40">
      <w:pPr>
        <w:pStyle w:val="P06-00"/>
        <w:rPr>
          <w:rFonts w:ascii="Courier New" w:hAnsi="Courier New" w:cs="Courier New"/>
        </w:rPr>
      </w:pPr>
      <w:r w:rsidRPr="008C271B">
        <w:rPr>
          <w:rFonts w:ascii="Courier New" w:hAnsi="Courier New" w:cs="Courier New"/>
        </w:rPr>
        <w:t>10.  "License" means current authorization by a state, other than authorization pursuant to a compact privilege, for a PA to provide medical services that would be unlawful without current authorization.</w:t>
      </w:r>
    </w:p>
    <w:p w14:paraId="11721BB5" w14:textId="77777777" w:rsidR="00356F40" w:rsidRPr="008C271B" w:rsidRDefault="00356F40" w:rsidP="00356F40">
      <w:pPr>
        <w:pStyle w:val="P06-00"/>
        <w:rPr>
          <w:rFonts w:ascii="Courier New" w:hAnsi="Courier New" w:cs="Courier New"/>
        </w:rPr>
      </w:pPr>
      <w:r w:rsidRPr="008C271B">
        <w:rPr>
          <w:rFonts w:ascii="Courier New" w:hAnsi="Courier New" w:cs="Courier New"/>
        </w:rPr>
        <w:t>11.  "Licensee" means an individual who holds a license from a state to provide medical services as a PA.</w:t>
      </w:r>
    </w:p>
    <w:p w14:paraId="619DA9A5" w14:textId="77777777" w:rsidR="00356F40" w:rsidRPr="008C271B" w:rsidRDefault="00356F40" w:rsidP="00356F40">
      <w:pPr>
        <w:pStyle w:val="P06-00"/>
        <w:rPr>
          <w:rFonts w:ascii="Courier New" w:hAnsi="Courier New" w:cs="Courier New"/>
        </w:rPr>
      </w:pPr>
      <w:r w:rsidRPr="008C271B">
        <w:rPr>
          <w:rFonts w:ascii="Courier New" w:hAnsi="Courier New" w:cs="Courier New"/>
        </w:rPr>
        <w:t>12.  "Licensing board" means any state entity that is authorized to license and otherwise regulate PAs.</w:t>
      </w:r>
    </w:p>
    <w:p w14:paraId="7882164D" w14:textId="77777777" w:rsidR="00356F40" w:rsidRPr="008C271B" w:rsidRDefault="00356F40" w:rsidP="00356F40">
      <w:pPr>
        <w:pStyle w:val="P06-00"/>
        <w:rPr>
          <w:rFonts w:ascii="Courier New" w:hAnsi="Courier New" w:cs="Courier New"/>
        </w:rPr>
      </w:pPr>
      <w:r w:rsidRPr="008C271B">
        <w:rPr>
          <w:rFonts w:ascii="Courier New" w:hAnsi="Courier New" w:cs="Courier New"/>
        </w:rPr>
        <w:t>13.  "Medical services" means health care services that are provided to diagnose, prevent, treat, cure or relieve of a health condition, injury or disease, as defined by a state's laws and regulations.</w:t>
      </w:r>
    </w:p>
    <w:p w14:paraId="319E6F60" w14:textId="77777777" w:rsidR="00356F40" w:rsidRPr="008C271B" w:rsidRDefault="00356F40" w:rsidP="00356F40">
      <w:pPr>
        <w:pStyle w:val="P06-00"/>
        <w:rPr>
          <w:rFonts w:ascii="Courier New" w:hAnsi="Courier New" w:cs="Courier New"/>
        </w:rPr>
      </w:pPr>
      <w:r w:rsidRPr="008C271B">
        <w:rPr>
          <w:rFonts w:ascii="Courier New" w:hAnsi="Courier New" w:cs="Courier New"/>
        </w:rPr>
        <w:t>14.  "Model compact" means the model for the PA licensure compact on file with the council of state governments or other entity as designated by the commission.</w:t>
      </w:r>
    </w:p>
    <w:p w14:paraId="262382D4" w14:textId="77777777" w:rsidR="00356F40" w:rsidRPr="008C271B" w:rsidRDefault="00356F40" w:rsidP="00356F40">
      <w:pPr>
        <w:pStyle w:val="P06-00"/>
        <w:rPr>
          <w:rFonts w:ascii="Courier New" w:hAnsi="Courier New" w:cs="Courier New"/>
        </w:rPr>
      </w:pPr>
      <w:r w:rsidRPr="008C271B">
        <w:rPr>
          <w:rFonts w:ascii="Courier New" w:hAnsi="Courier New" w:cs="Courier New"/>
        </w:rPr>
        <w:t>15.  "PA" means an individual who is licensed as a physician assistant in a state.  For the purposes of this compact, any other title or status adopted by a state to replace the term "physician assistant" shall be deemed synonymous with "physician assistant" and shall confer the same rights and responsibilities to the licensee under this compact at the time of its enactment.</w:t>
      </w:r>
    </w:p>
    <w:p w14:paraId="3B5EC766" w14:textId="77777777" w:rsidR="00356F40" w:rsidRPr="008C271B" w:rsidRDefault="00356F40" w:rsidP="00356F40">
      <w:pPr>
        <w:pStyle w:val="P06-00"/>
        <w:rPr>
          <w:rFonts w:ascii="Courier New" w:hAnsi="Courier New" w:cs="Courier New"/>
        </w:rPr>
      </w:pPr>
      <w:r w:rsidRPr="008C271B">
        <w:rPr>
          <w:rFonts w:ascii="Courier New" w:hAnsi="Courier New" w:cs="Courier New"/>
        </w:rPr>
        <w:t>16.  "PA licensure compact commission", "compact commission" or "commission" means the national administrative body created pursuant to section 7, subsection A of this compact.</w:t>
      </w:r>
    </w:p>
    <w:p w14:paraId="3E14595D" w14:textId="77777777" w:rsidR="00356F40" w:rsidRPr="008C271B" w:rsidRDefault="00356F40" w:rsidP="00356F40">
      <w:pPr>
        <w:pStyle w:val="P06-00"/>
        <w:rPr>
          <w:rFonts w:ascii="Courier New" w:hAnsi="Courier New" w:cs="Courier New"/>
        </w:rPr>
      </w:pPr>
      <w:r w:rsidRPr="008C271B">
        <w:rPr>
          <w:rFonts w:ascii="Courier New" w:hAnsi="Courier New" w:cs="Courier New"/>
        </w:rPr>
        <w:t>17.  "Participating state" means a state that has enacted this compact.</w:t>
      </w:r>
    </w:p>
    <w:p w14:paraId="2DB51F4D" w14:textId="77777777" w:rsidR="00356F40" w:rsidRPr="008C271B" w:rsidRDefault="00356F40" w:rsidP="00356F40">
      <w:pPr>
        <w:pStyle w:val="P06-00"/>
        <w:rPr>
          <w:rFonts w:ascii="Courier New" w:hAnsi="Courier New" w:cs="Courier New"/>
        </w:rPr>
      </w:pPr>
      <w:r w:rsidRPr="008C271B">
        <w:rPr>
          <w:rFonts w:ascii="Courier New" w:hAnsi="Courier New" w:cs="Courier New"/>
        </w:rPr>
        <w:t>18.  "Qualifying license" means an unrestricted license that is issued by a participating state to provide medical services as a PA.</w:t>
      </w:r>
    </w:p>
    <w:p w14:paraId="187E90A3" w14:textId="77777777" w:rsidR="00356F40" w:rsidRPr="008C271B" w:rsidRDefault="00356F40" w:rsidP="00356F40">
      <w:pPr>
        <w:pStyle w:val="P06-00"/>
        <w:rPr>
          <w:rFonts w:ascii="Courier New" w:hAnsi="Courier New" w:cs="Courier New"/>
        </w:rPr>
      </w:pPr>
      <w:r w:rsidRPr="008C271B">
        <w:rPr>
          <w:rFonts w:ascii="Courier New" w:hAnsi="Courier New" w:cs="Courier New"/>
        </w:rPr>
        <w:t>19.  "Remote state" means a participating state where a licensee who is not licensed as a PA is exercising or seeking to exercise the compact privilege.</w:t>
      </w:r>
    </w:p>
    <w:p w14:paraId="4A7F7184" w14:textId="77777777" w:rsidR="00356F40" w:rsidRPr="008C271B" w:rsidRDefault="00356F40" w:rsidP="00356F40">
      <w:pPr>
        <w:pStyle w:val="P06-00"/>
        <w:rPr>
          <w:rFonts w:ascii="Courier New" w:hAnsi="Courier New" w:cs="Courier New"/>
        </w:rPr>
      </w:pPr>
      <w:r w:rsidRPr="008C271B">
        <w:rPr>
          <w:rFonts w:ascii="Courier New" w:hAnsi="Courier New" w:cs="Courier New"/>
        </w:rPr>
        <w:t>20.  "Rule" means a regulation promulgated by an entity that has the force and effect of law.</w:t>
      </w:r>
    </w:p>
    <w:p w14:paraId="1632A68E" w14:textId="77777777" w:rsidR="00356F40" w:rsidRPr="008C271B" w:rsidRDefault="00356F40" w:rsidP="00356F40">
      <w:pPr>
        <w:pStyle w:val="P06-00"/>
        <w:rPr>
          <w:rFonts w:ascii="Courier New" w:hAnsi="Courier New" w:cs="Courier New"/>
        </w:rPr>
      </w:pPr>
      <w:r w:rsidRPr="008C271B">
        <w:rPr>
          <w:rFonts w:ascii="Courier New" w:hAnsi="Courier New" w:cs="Courier New"/>
        </w:rPr>
        <w:t>21.  "Significant investigative information" means investigative information that a licensing board, after an inquiry or investigation that includes notification and an opportunity for the PA to respond if required by state law, has reason to believe is not groundless and, if proven true, would indicate more than a minor infraction.</w:t>
      </w:r>
    </w:p>
    <w:p w14:paraId="302C41A5" w14:textId="77777777" w:rsidR="00356F40" w:rsidRPr="008C271B" w:rsidRDefault="00356F40" w:rsidP="00356F40">
      <w:pPr>
        <w:pStyle w:val="P06-00"/>
        <w:rPr>
          <w:rFonts w:ascii="Courier New" w:hAnsi="Courier New" w:cs="Courier New"/>
        </w:rPr>
      </w:pPr>
      <w:r w:rsidRPr="008C271B">
        <w:rPr>
          <w:rFonts w:ascii="Courier New" w:hAnsi="Courier New" w:cs="Courier New"/>
        </w:rPr>
        <w:t>22.  "State" means any state, commonwealth, district or territory of the United States.</w:t>
      </w:r>
    </w:p>
    <w:p w14:paraId="2CDF294A" w14:textId="2403B588" w:rsidR="00356F40" w:rsidRPr="008C271B" w:rsidRDefault="00D231B2" w:rsidP="00356F40">
      <w:pPr>
        <w:pStyle w:val="P06-00"/>
        <w:jc w:val="center"/>
        <w:rPr>
          <w:rFonts w:ascii="Courier New" w:hAnsi="Courier New" w:cs="Courier New"/>
        </w:rPr>
      </w:pPr>
      <w:r w:rsidRPr="008C271B">
        <w:rPr>
          <w:rFonts w:ascii="Courier New" w:hAnsi="Courier New" w:cs="Courier New"/>
        </w:rPr>
        <w:t>SECTION 3.  STATE PARTICIPATION IN THIS COMPACT</w:t>
      </w:r>
    </w:p>
    <w:p w14:paraId="083FC744" w14:textId="77777777" w:rsidR="00356F40" w:rsidRPr="008C271B" w:rsidRDefault="00356F40" w:rsidP="00356F40">
      <w:pPr>
        <w:pStyle w:val="P06-00"/>
        <w:rPr>
          <w:rFonts w:ascii="Courier New" w:hAnsi="Courier New" w:cs="Courier New"/>
        </w:rPr>
      </w:pPr>
      <w:r w:rsidRPr="008C271B">
        <w:rPr>
          <w:rFonts w:ascii="Courier New" w:hAnsi="Courier New" w:cs="Courier New"/>
        </w:rPr>
        <w:t>A.  To participate in this compact, a participating state shall:</w:t>
      </w:r>
    </w:p>
    <w:p w14:paraId="11CC24D8" w14:textId="77777777" w:rsidR="00356F40" w:rsidRPr="008C271B" w:rsidRDefault="00356F40" w:rsidP="00356F40">
      <w:pPr>
        <w:pStyle w:val="P06-00"/>
        <w:rPr>
          <w:rFonts w:ascii="Courier New" w:hAnsi="Courier New" w:cs="Courier New"/>
        </w:rPr>
      </w:pPr>
      <w:r w:rsidRPr="008C271B">
        <w:rPr>
          <w:rFonts w:ascii="Courier New" w:hAnsi="Courier New" w:cs="Courier New"/>
        </w:rPr>
        <w:t>1.  License PAs.</w:t>
      </w:r>
    </w:p>
    <w:p w14:paraId="5FAE1B3A" w14:textId="77777777" w:rsidR="00356F40" w:rsidRPr="008C271B" w:rsidRDefault="00356F40" w:rsidP="00356F40">
      <w:pPr>
        <w:pStyle w:val="P06-00"/>
        <w:rPr>
          <w:rFonts w:ascii="Courier New" w:hAnsi="Courier New" w:cs="Courier New"/>
        </w:rPr>
      </w:pPr>
      <w:r w:rsidRPr="008C271B">
        <w:rPr>
          <w:rFonts w:ascii="Courier New" w:hAnsi="Courier New" w:cs="Courier New"/>
        </w:rPr>
        <w:t>2.  Participate in the compact commission's data system.</w:t>
      </w:r>
    </w:p>
    <w:p w14:paraId="35577915" w14:textId="77777777" w:rsidR="00356F40" w:rsidRPr="008C271B" w:rsidRDefault="00356F40" w:rsidP="00356F40">
      <w:pPr>
        <w:pStyle w:val="P06-00"/>
        <w:rPr>
          <w:rFonts w:ascii="Courier New" w:hAnsi="Courier New" w:cs="Courier New"/>
        </w:rPr>
      </w:pPr>
      <w:r w:rsidRPr="008C271B">
        <w:rPr>
          <w:rFonts w:ascii="Courier New" w:hAnsi="Courier New" w:cs="Courier New"/>
        </w:rPr>
        <w:t>3.  Have a mechanism in place for receiving and investigating complaints against licensees and license applicants.</w:t>
      </w:r>
    </w:p>
    <w:p w14:paraId="77CCDB84" w14:textId="77777777" w:rsidR="00356F40" w:rsidRPr="008C271B" w:rsidRDefault="00356F40" w:rsidP="00356F40">
      <w:pPr>
        <w:pStyle w:val="P06-00"/>
        <w:rPr>
          <w:rFonts w:ascii="Courier New" w:hAnsi="Courier New" w:cs="Courier New"/>
        </w:rPr>
      </w:pPr>
      <w:r w:rsidRPr="008C271B">
        <w:rPr>
          <w:rFonts w:ascii="Courier New" w:hAnsi="Courier New" w:cs="Courier New"/>
        </w:rPr>
        <w:t>4.  Notify the commission, in compliance with the terms of this compact and commission rules, of any adverse action against a licensee or license applicant and the existence of significant investigative information regarding a licensee or license applicant.</w:t>
      </w:r>
    </w:p>
    <w:p w14:paraId="090E3C56" w14:textId="77777777" w:rsidR="00356F40" w:rsidRPr="008C271B" w:rsidRDefault="00356F40" w:rsidP="00356F40">
      <w:pPr>
        <w:pStyle w:val="P06-00"/>
        <w:rPr>
          <w:rFonts w:ascii="Courier New" w:hAnsi="Courier New" w:cs="Courier New"/>
        </w:rPr>
      </w:pPr>
      <w:r w:rsidRPr="008C271B">
        <w:rPr>
          <w:rFonts w:ascii="Courier New" w:hAnsi="Courier New" w:cs="Courier New"/>
        </w:rPr>
        <w:t>5.  Fully implement a criminal background check requirement, within a time frame established by commission rule, by the state's licensing board receiving the results of a criminal background check and reporting to the commission whether the license applicant has been granted a license.</w:t>
      </w:r>
    </w:p>
    <w:p w14:paraId="022D5995" w14:textId="77777777" w:rsidR="00356F40" w:rsidRPr="008C271B" w:rsidRDefault="00356F40" w:rsidP="00356F40">
      <w:pPr>
        <w:pStyle w:val="P06-00"/>
        <w:rPr>
          <w:rFonts w:ascii="Courier New" w:hAnsi="Courier New" w:cs="Courier New"/>
        </w:rPr>
      </w:pPr>
      <w:r w:rsidRPr="008C271B">
        <w:rPr>
          <w:rFonts w:ascii="Courier New" w:hAnsi="Courier New" w:cs="Courier New"/>
        </w:rPr>
        <w:t>6.  Comply with the rules of the compact commission.</w:t>
      </w:r>
    </w:p>
    <w:p w14:paraId="20D24E4C" w14:textId="77777777" w:rsidR="00356F40" w:rsidRPr="008C271B" w:rsidRDefault="00356F40" w:rsidP="00356F40">
      <w:pPr>
        <w:pStyle w:val="P06-00"/>
        <w:rPr>
          <w:rFonts w:ascii="Courier New" w:hAnsi="Courier New" w:cs="Courier New"/>
        </w:rPr>
      </w:pPr>
      <w:r w:rsidRPr="008C271B">
        <w:rPr>
          <w:rFonts w:ascii="Courier New" w:hAnsi="Courier New" w:cs="Courier New"/>
        </w:rPr>
        <w:t>7.  Use passage of a recognized national exam such as the national commission on certification of physician assistants physician assistant national certifying examination as a requirement for PA licensure.</w:t>
      </w:r>
    </w:p>
    <w:p w14:paraId="3F1270AF" w14:textId="77777777" w:rsidR="00356F40" w:rsidRPr="008C271B" w:rsidRDefault="00356F40" w:rsidP="00356F40">
      <w:pPr>
        <w:pStyle w:val="P06-00"/>
        <w:rPr>
          <w:rFonts w:ascii="Courier New" w:hAnsi="Courier New" w:cs="Courier New"/>
        </w:rPr>
      </w:pPr>
      <w:r w:rsidRPr="008C271B">
        <w:rPr>
          <w:rFonts w:ascii="Courier New" w:hAnsi="Courier New" w:cs="Courier New"/>
        </w:rPr>
        <w:t>8.  Grant the compact privilege to a holder of a qualifying license in a participating state.</w:t>
      </w:r>
    </w:p>
    <w:p w14:paraId="4179C776" w14:textId="0C906427" w:rsidR="00356F40" w:rsidRPr="008C271B" w:rsidRDefault="00356F40" w:rsidP="00356F40">
      <w:pPr>
        <w:pStyle w:val="P06-00"/>
        <w:rPr>
          <w:rFonts w:ascii="Courier New" w:hAnsi="Courier New" w:cs="Courier New"/>
        </w:rPr>
      </w:pPr>
      <w:r w:rsidRPr="008C271B">
        <w:rPr>
          <w:rFonts w:ascii="Courier New" w:hAnsi="Courier New" w:cs="Courier New"/>
        </w:rPr>
        <w:t xml:space="preserve">B.  This </w:t>
      </w:r>
      <w:r w:rsidR="00BC4CF5" w:rsidRPr="008C271B">
        <w:rPr>
          <w:rFonts w:ascii="Courier New" w:hAnsi="Courier New" w:cs="Courier New"/>
        </w:rPr>
        <w:t>c</w:t>
      </w:r>
      <w:r w:rsidRPr="008C271B">
        <w:rPr>
          <w:rFonts w:ascii="Courier New" w:hAnsi="Courier New" w:cs="Courier New"/>
        </w:rPr>
        <w:t>ompact does not prohibit a participating state from charging a fee for granting the compact privilege.</w:t>
      </w:r>
    </w:p>
    <w:p w14:paraId="77E5C431" w14:textId="2E2DBC74" w:rsidR="00356F40" w:rsidRPr="008C271B" w:rsidRDefault="00D231B2" w:rsidP="00356F40">
      <w:pPr>
        <w:pStyle w:val="P06-00"/>
        <w:jc w:val="center"/>
        <w:rPr>
          <w:rFonts w:ascii="Courier New" w:hAnsi="Courier New" w:cs="Courier New"/>
        </w:rPr>
      </w:pPr>
      <w:r w:rsidRPr="008C271B">
        <w:rPr>
          <w:rFonts w:ascii="Courier New" w:hAnsi="Courier New" w:cs="Courier New"/>
        </w:rPr>
        <w:t>SECTION 4.  COMPACT PRIVILEGE</w:t>
      </w:r>
    </w:p>
    <w:p w14:paraId="44A49332" w14:textId="77777777" w:rsidR="00356F40" w:rsidRPr="008C271B" w:rsidRDefault="00356F40" w:rsidP="00356F40">
      <w:pPr>
        <w:pStyle w:val="P06-00"/>
        <w:rPr>
          <w:rFonts w:ascii="Courier New" w:hAnsi="Courier New" w:cs="Courier New"/>
        </w:rPr>
      </w:pPr>
      <w:r w:rsidRPr="008C271B">
        <w:rPr>
          <w:rFonts w:ascii="Courier New" w:hAnsi="Courier New" w:cs="Courier New"/>
        </w:rPr>
        <w:t>A.  To exercise the compact privilege, a licensee must:</w:t>
      </w:r>
    </w:p>
    <w:p w14:paraId="78AFC7B1" w14:textId="77777777" w:rsidR="00356F40" w:rsidRPr="008C271B" w:rsidRDefault="00356F40" w:rsidP="00356F40">
      <w:pPr>
        <w:pStyle w:val="P06-00"/>
        <w:rPr>
          <w:rFonts w:ascii="Courier New" w:hAnsi="Courier New" w:cs="Courier New"/>
        </w:rPr>
      </w:pPr>
      <w:r w:rsidRPr="008C271B">
        <w:rPr>
          <w:rFonts w:ascii="Courier New" w:hAnsi="Courier New" w:cs="Courier New"/>
        </w:rPr>
        <w:t>1.  Have graduated from a PA program accredited by the accreditation review commission on education for the physician assistant or another program authorized by commission rule.</w:t>
      </w:r>
    </w:p>
    <w:p w14:paraId="0A8CCC09" w14:textId="34E72EB2" w:rsidR="00356F40" w:rsidRPr="008C271B" w:rsidRDefault="00356F40" w:rsidP="00356F40">
      <w:pPr>
        <w:pStyle w:val="P06-00"/>
        <w:rPr>
          <w:rFonts w:ascii="Courier New" w:hAnsi="Courier New" w:cs="Courier New"/>
        </w:rPr>
      </w:pPr>
      <w:r w:rsidRPr="008C271B">
        <w:rPr>
          <w:rFonts w:ascii="Courier New" w:hAnsi="Courier New" w:cs="Courier New"/>
        </w:rPr>
        <w:t xml:space="preserve">2.  Hold current certification from the national commission on certification of </w:t>
      </w:r>
      <w:r w:rsidR="004C2035" w:rsidRPr="008C271B">
        <w:rPr>
          <w:rFonts w:ascii="Courier New" w:hAnsi="Courier New" w:cs="Courier New"/>
        </w:rPr>
        <w:t xml:space="preserve">physician </w:t>
      </w:r>
      <w:r w:rsidRPr="008C271B">
        <w:rPr>
          <w:rFonts w:ascii="Courier New" w:hAnsi="Courier New" w:cs="Courier New"/>
        </w:rPr>
        <w:t>assistants.</w:t>
      </w:r>
    </w:p>
    <w:p w14:paraId="567C3D20" w14:textId="77777777" w:rsidR="00356F40" w:rsidRPr="008C271B" w:rsidRDefault="00356F40" w:rsidP="00356F40">
      <w:pPr>
        <w:pStyle w:val="P06-00"/>
        <w:rPr>
          <w:rFonts w:ascii="Courier New" w:hAnsi="Courier New" w:cs="Courier New"/>
        </w:rPr>
      </w:pPr>
      <w:r w:rsidRPr="008C271B">
        <w:rPr>
          <w:rFonts w:ascii="Courier New" w:hAnsi="Courier New" w:cs="Courier New"/>
        </w:rPr>
        <w:t>3.  Have no felony or misdemeanor conviction.</w:t>
      </w:r>
    </w:p>
    <w:p w14:paraId="7741D5E1" w14:textId="77777777" w:rsidR="00356F40" w:rsidRPr="008C271B" w:rsidRDefault="00356F40" w:rsidP="00356F40">
      <w:pPr>
        <w:pStyle w:val="P06-00"/>
        <w:rPr>
          <w:rFonts w:ascii="Courier New" w:hAnsi="Courier New" w:cs="Courier New"/>
        </w:rPr>
      </w:pPr>
      <w:r w:rsidRPr="008C271B">
        <w:rPr>
          <w:rFonts w:ascii="Courier New" w:hAnsi="Courier New" w:cs="Courier New"/>
        </w:rPr>
        <w:t>4.  Have never had a controlled substance license, permit or registration suspended or revoked by a state or by the United States drug enforcement administration.</w:t>
      </w:r>
    </w:p>
    <w:p w14:paraId="33B7101A" w14:textId="77777777" w:rsidR="00356F40" w:rsidRPr="008C271B" w:rsidRDefault="00356F40" w:rsidP="00356F40">
      <w:pPr>
        <w:pStyle w:val="P06-00"/>
        <w:rPr>
          <w:rFonts w:ascii="Courier New" w:hAnsi="Courier New" w:cs="Courier New"/>
        </w:rPr>
      </w:pPr>
      <w:r w:rsidRPr="008C271B">
        <w:rPr>
          <w:rFonts w:ascii="Courier New" w:hAnsi="Courier New" w:cs="Courier New"/>
        </w:rPr>
        <w:t>5.  Have a unique identifier as determined by commission rule.</w:t>
      </w:r>
    </w:p>
    <w:p w14:paraId="10F17690" w14:textId="77777777" w:rsidR="00356F40" w:rsidRPr="008C271B" w:rsidRDefault="00356F40" w:rsidP="00356F40">
      <w:pPr>
        <w:pStyle w:val="P06-00"/>
        <w:rPr>
          <w:rFonts w:ascii="Courier New" w:hAnsi="Courier New" w:cs="Courier New"/>
        </w:rPr>
      </w:pPr>
      <w:r w:rsidRPr="008C271B">
        <w:rPr>
          <w:rFonts w:ascii="Courier New" w:hAnsi="Courier New" w:cs="Courier New"/>
        </w:rPr>
        <w:t>6.  Hold a qualifying license.</w:t>
      </w:r>
    </w:p>
    <w:p w14:paraId="1A5E1FDF" w14:textId="77777777" w:rsidR="00356F40" w:rsidRPr="008C271B" w:rsidRDefault="00356F40" w:rsidP="00356F40">
      <w:pPr>
        <w:pStyle w:val="P06-00"/>
        <w:rPr>
          <w:rFonts w:ascii="Courier New" w:hAnsi="Courier New" w:cs="Courier New"/>
        </w:rPr>
      </w:pPr>
      <w:r w:rsidRPr="008C271B">
        <w:rPr>
          <w:rFonts w:ascii="Courier New" w:hAnsi="Courier New" w:cs="Courier New"/>
        </w:rPr>
        <w:t>7.  Have had no revocation of a license or limitation or restriction on any license currently held due to an adverse action.</w:t>
      </w:r>
    </w:p>
    <w:p w14:paraId="27F97246" w14:textId="77777777" w:rsidR="00356F40" w:rsidRPr="008C271B" w:rsidRDefault="00356F40" w:rsidP="00356F40">
      <w:pPr>
        <w:pStyle w:val="P06-00"/>
        <w:rPr>
          <w:rFonts w:ascii="Courier New" w:hAnsi="Courier New" w:cs="Courier New"/>
        </w:rPr>
      </w:pPr>
      <w:r w:rsidRPr="008C271B">
        <w:rPr>
          <w:rFonts w:ascii="Courier New" w:hAnsi="Courier New" w:cs="Courier New"/>
        </w:rPr>
        <w:t xml:space="preserve">8.  If the licensee has had a limitation or restriction on a license or compact privilege due to an adverse action, two years must have elapsed from the date on which the license or compact privilege is no longer limited or restricted due to the adverse action. </w:t>
      </w:r>
    </w:p>
    <w:p w14:paraId="27A1AD1D" w14:textId="77777777" w:rsidR="00356F40" w:rsidRPr="008C271B" w:rsidRDefault="00356F40" w:rsidP="00356F40">
      <w:pPr>
        <w:pStyle w:val="P06-00"/>
        <w:rPr>
          <w:rFonts w:ascii="Courier New" w:hAnsi="Courier New" w:cs="Courier New"/>
        </w:rPr>
      </w:pPr>
      <w:r w:rsidRPr="008C271B">
        <w:rPr>
          <w:rFonts w:ascii="Courier New" w:hAnsi="Courier New" w:cs="Courier New"/>
        </w:rPr>
        <w:t>9.  If a compact privilege has been revoked or is limited or restricted in a participating state for conduct that would not be a basis for disciplinary action in a participating state in which the licensee is practicing or applying to practice under a compact privilege, that participating state has discretion not to consider such action as an adverse action requiring the denial or removal of a compact privilege in that state.</w:t>
      </w:r>
    </w:p>
    <w:p w14:paraId="007B0888" w14:textId="77777777" w:rsidR="00356F40" w:rsidRPr="008C271B" w:rsidRDefault="00356F40" w:rsidP="00356F40">
      <w:pPr>
        <w:pStyle w:val="P06-00"/>
        <w:rPr>
          <w:rFonts w:ascii="Courier New" w:hAnsi="Courier New" w:cs="Courier New"/>
        </w:rPr>
      </w:pPr>
      <w:r w:rsidRPr="008C271B">
        <w:rPr>
          <w:rFonts w:ascii="Courier New" w:hAnsi="Courier New" w:cs="Courier New"/>
        </w:rPr>
        <w:t>10.  Notify the compact commission that the licensee is seeking the compact privilege in a remote state.</w:t>
      </w:r>
    </w:p>
    <w:p w14:paraId="0B02F877" w14:textId="77777777" w:rsidR="00356F40" w:rsidRPr="008C271B" w:rsidRDefault="00356F40" w:rsidP="00356F40">
      <w:pPr>
        <w:pStyle w:val="P06-00"/>
        <w:rPr>
          <w:rFonts w:ascii="Courier New" w:hAnsi="Courier New" w:cs="Courier New"/>
        </w:rPr>
      </w:pPr>
      <w:r w:rsidRPr="008C271B">
        <w:rPr>
          <w:rFonts w:ascii="Courier New" w:hAnsi="Courier New" w:cs="Courier New"/>
        </w:rPr>
        <w:t>11.  Meet any jurisprudence requirement of a remote state in which the licensee is seeking to practice under the compact privilege and pay any fees applicable to satisfying the jurisprudence requirement.</w:t>
      </w:r>
    </w:p>
    <w:p w14:paraId="0C02A369" w14:textId="77777777" w:rsidR="00356F40" w:rsidRPr="008C271B" w:rsidRDefault="00356F40" w:rsidP="00356F40">
      <w:pPr>
        <w:pStyle w:val="P06-00"/>
        <w:rPr>
          <w:rFonts w:ascii="Courier New" w:hAnsi="Courier New" w:cs="Courier New"/>
        </w:rPr>
      </w:pPr>
      <w:r w:rsidRPr="008C271B">
        <w:rPr>
          <w:rFonts w:ascii="Courier New" w:hAnsi="Courier New" w:cs="Courier New"/>
        </w:rPr>
        <w:t>12.  Report to the commission any adverse action taken by a nonparticipating state within thirty days after the adverse action is taken.</w:t>
      </w:r>
    </w:p>
    <w:p w14:paraId="5C439845" w14:textId="77777777" w:rsidR="00356F40" w:rsidRPr="008C271B" w:rsidRDefault="00356F40" w:rsidP="00356F40">
      <w:pPr>
        <w:pStyle w:val="P06-00"/>
        <w:rPr>
          <w:rFonts w:ascii="Courier New" w:hAnsi="Courier New" w:cs="Courier New"/>
        </w:rPr>
      </w:pPr>
      <w:r w:rsidRPr="008C271B">
        <w:rPr>
          <w:rFonts w:ascii="Courier New" w:hAnsi="Courier New" w:cs="Courier New"/>
        </w:rPr>
        <w:t>B.  The compact privilege is valid until the expiration or revocation of the qualifying license unless terminated pursuant to an adverse action.  The licensee must also comply with all of the requirements of subsection A of this section to maintain the compact privilege in a remote state.  If the participating state takes adverse action against a qualifying license, the licensee shall lose the compact privilege in any remote state in which the licensee has a compact privilege until both of the following occur:</w:t>
      </w:r>
    </w:p>
    <w:p w14:paraId="28357C34" w14:textId="77777777" w:rsidR="00356F40" w:rsidRPr="008C271B" w:rsidRDefault="00356F40" w:rsidP="00356F40">
      <w:pPr>
        <w:pStyle w:val="P06-00"/>
        <w:rPr>
          <w:rFonts w:ascii="Courier New" w:hAnsi="Courier New" w:cs="Courier New"/>
        </w:rPr>
      </w:pPr>
      <w:r w:rsidRPr="008C271B">
        <w:rPr>
          <w:rFonts w:ascii="Courier New" w:hAnsi="Courier New" w:cs="Courier New"/>
        </w:rPr>
        <w:t>1.  The license is no longer limited or restricted.</w:t>
      </w:r>
    </w:p>
    <w:p w14:paraId="26EA8CB1" w14:textId="77777777" w:rsidR="00356F40" w:rsidRPr="008C271B" w:rsidRDefault="00356F40" w:rsidP="00356F40">
      <w:pPr>
        <w:pStyle w:val="P06-00"/>
        <w:rPr>
          <w:rFonts w:ascii="Courier New" w:hAnsi="Courier New" w:cs="Courier New"/>
        </w:rPr>
      </w:pPr>
      <w:r w:rsidRPr="008C271B">
        <w:rPr>
          <w:rFonts w:ascii="Courier New" w:hAnsi="Courier New" w:cs="Courier New"/>
        </w:rPr>
        <w:t>2.  Two years have elapsed from the date on which the license is no longer limited or restricted due to the adverse action.</w:t>
      </w:r>
    </w:p>
    <w:p w14:paraId="0F2425D1" w14:textId="77777777" w:rsidR="00356F40" w:rsidRPr="008C271B" w:rsidRDefault="00356F40" w:rsidP="00356F40">
      <w:pPr>
        <w:pStyle w:val="P06-00"/>
        <w:rPr>
          <w:rFonts w:ascii="Courier New" w:hAnsi="Courier New" w:cs="Courier New"/>
        </w:rPr>
      </w:pPr>
      <w:r w:rsidRPr="008C271B">
        <w:rPr>
          <w:rFonts w:ascii="Courier New" w:eastAsiaTheme="majorEastAsia" w:hAnsi="Courier New" w:cs="Courier New"/>
        </w:rPr>
        <w:t>C.</w:t>
      </w:r>
      <w:r w:rsidRPr="008C271B">
        <w:rPr>
          <w:rFonts w:ascii="Courier New" w:hAnsi="Courier New" w:cs="Courier New"/>
        </w:rPr>
        <w:t>  Once a restricted or limited license satisfies the requirements of subsection B of this section, the licensee must meet the requirements of subsection A of this section to obtain a compact privilege in any remote state.</w:t>
      </w:r>
    </w:p>
    <w:p w14:paraId="78CB6949" w14:textId="77777777" w:rsidR="00356F40" w:rsidRPr="008C271B" w:rsidRDefault="00356F40" w:rsidP="00356F40">
      <w:pPr>
        <w:pStyle w:val="P06-00"/>
        <w:rPr>
          <w:rFonts w:ascii="Courier New" w:hAnsi="Courier New" w:cs="Courier New"/>
        </w:rPr>
      </w:pPr>
      <w:r w:rsidRPr="008C271B">
        <w:rPr>
          <w:rFonts w:ascii="Courier New" w:eastAsiaTheme="majorEastAsia" w:hAnsi="Courier New" w:cs="Courier New"/>
        </w:rPr>
        <w:t>D.</w:t>
      </w:r>
      <w:r w:rsidRPr="008C271B">
        <w:rPr>
          <w:rFonts w:ascii="Courier New" w:hAnsi="Courier New" w:cs="Courier New"/>
        </w:rPr>
        <w:t>  For each remote state in which a PA seeks authority to prescribe controlled substances, the PA shall satisfy all requirements imposed by that remote state in granting or renewing such authority.</w:t>
      </w:r>
    </w:p>
    <w:p w14:paraId="2E9315B9" w14:textId="5DA5A4CF" w:rsidR="00356F40" w:rsidRPr="008C271B" w:rsidRDefault="00D231B2" w:rsidP="00356F40">
      <w:pPr>
        <w:pStyle w:val="P06-00"/>
        <w:keepNext/>
        <w:keepLines/>
        <w:jc w:val="center"/>
        <w:rPr>
          <w:rFonts w:ascii="Courier New" w:hAnsi="Courier New" w:cs="Courier New"/>
        </w:rPr>
      </w:pPr>
      <w:r w:rsidRPr="008C271B">
        <w:rPr>
          <w:rFonts w:ascii="Courier New" w:hAnsi="Courier New" w:cs="Courier New"/>
        </w:rPr>
        <w:t>SECTION 5.  DESIGNATION OF STATE FROM WHICH LICENSEE</w:t>
      </w:r>
    </w:p>
    <w:p w14:paraId="5BB52BF4" w14:textId="2E0B6C56" w:rsidR="00356F40" w:rsidRPr="008C271B" w:rsidRDefault="00D231B2" w:rsidP="00356F40">
      <w:pPr>
        <w:pStyle w:val="P06-00"/>
        <w:keepNext/>
        <w:keepLines/>
        <w:jc w:val="center"/>
        <w:rPr>
          <w:rFonts w:ascii="Courier New" w:hAnsi="Courier New" w:cs="Courier New"/>
        </w:rPr>
      </w:pPr>
      <w:r w:rsidRPr="008C271B">
        <w:rPr>
          <w:rFonts w:ascii="Courier New" w:hAnsi="Courier New" w:cs="Courier New"/>
        </w:rPr>
        <w:t>IS APPLYING FOR A COMPACT PRIVILEGE</w:t>
      </w:r>
    </w:p>
    <w:p w14:paraId="50640FFF" w14:textId="77777777" w:rsidR="00356F40" w:rsidRPr="008C271B" w:rsidRDefault="00356F40" w:rsidP="00356F40">
      <w:pPr>
        <w:pStyle w:val="P06-00"/>
        <w:rPr>
          <w:rFonts w:ascii="Courier New" w:hAnsi="Courier New" w:cs="Courier New"/>
        </w:rPr>
      </w:pPr>
      <w:r w:rsidRPr="008C271B">
        <w:rPr>
          <w:rFonts w:ascii="Courier New" w:hAnsi="Courier New" w:cs="Courier New"/>
        </w:rPr>
        <w:t>On a licensee's application for a compact privilege, the licensee shall identify to the commission the participating state from which the licensee is applying, in accordance with applicable rules adopted by the commission and subject to the following requirements:</w:t>
      </w:r>
    </w:p>
    <w:p w14:paraId="29C69A1B" w14:textId="77777777" w:rsidR="00356F40" w:rsidRPr="008C271B" w:rsidRDefault="00356F40" w:rsidP="00356F40">
      <w:pPr>
        <w:pStyle w:val="P06-00"/>
        <w:rPr>
          <w:rFonts w:ascii="Courier New" w:hAnsi="Courier New" w:cs="Courier New"/>
        </w:rPr>
      </w:pPr>
      <w:r w:rsidRPr="008C271B">
        <w:rPr>
          <w:rFonts w:ascii="Courier New" w:hAnsi="Courier New" w:cs="Courier New"/>
        </w:rPr>
        <w:t>1.  When applying for a compact privilege, the licensee shall provide the commission with the address of the licensee's primary residence and thereafter shall immediately report to the commission any change in the address of the licensee's primary residence.</w:t>
      </w:r>
    </w:p>
    <w:p w14:paraId="4312C9F0" w14:textId="77777777" w:rsidR="00356F40" w:rsidRPr="008C271B" w:rsidRDefault="00356F40" w:rsidP="00356F40">
      <w:pPr>
        <w:pStyle w:val="P06-00"/>
        <w:rPr>
          <w:rFonts w:ascii="Courier New" w:hAnsi="Courier New" w:cs="Courier New"/>
        </w:rPr>
      </w:pPr>
      <w:r w:rsidRPr="008C271B">
        <w:rPr>
          <w:rFonts w:ascii="Courier New" w:hAnsi="Courier New" w:cs="Courier New"/>
        </w:rPr>
        <w:t xml:space="preserve">2.  When applying for a compact privilege, the licensee is required to consent to accept service of process by mail at the licensee's primary residence on file with the commission with respect to any action brought against the licensee by the commission or a participating state, including a subpoena, with respect to any action brought or investigation conducted by the commission or a participating state. </w:t>
      </w:r>
    </w:p>
    <w:p w14:paraId="42D9C4A5" w14:textId="0801C720" w:rsidR="00356F40" w:rsidRPr="008C271B" w:rsidRDefault="00D231B2" w:rsidP="004C2035">
      <w:pPr>
        <w:pStyle w:val="P06-00"/>
        <w:keepNext/>
        <w:keepLines/>
        <w:jc w:val="center"/>
        <w:rPr>
          <w:rFonts w:ascii="Courier New" w:hAnsi="Courier New" w:cs="Courier New"/>
        </w:rPr>
      </w:pPr>
      <w:r w:rsidRPr="008C271B">
        <w:rPr>
          <w:rFonts w:ascii="Courier New" w:hAnsi="Courier New" w:cs="Courier New"/>
        </w:rPr>
        <w:t>SECTION 6.  ADVERSE ACTIONS</w:t>
      </w:r>
    </w:p>
    <w:p w14:paraId="3759BA38" w14:textId="77777777" w:rsidR="00356F40" w:rsidRPr="008C271B" w:rsidRDefault="00356F40" w:rsidP="004C2035">
      <w:pPr>
        <w:pStyle w:val="P06-00"/>
        <w:keepNext/>
        <w:keepLines/>
        <w:rPr>
          <w:rFonts w:ascii="Courier New" w:hAnsi="Courier New" w:cs="Courier New"/>
        </w:rPr>
      </w:pPr>
      <w:r w:rsidRPr="008C271B">
        <w:rPr>
          <w:rFonts w:ascii="Courier New" w:hAnsi="Courier New" w:cs="Courier New"/>
        </w:rPr>
        <w:t>A.  A participating state in which a licensee is licensed shall have exclusive power to impose adverse action against the qualifying license issued by that participating state.</w:t>
      </w:r>
    </w:p>
    <w:p w14:paraId="0849CCBD" w14:textId="77777777" w:rsidR="00356F40" w:rsidRPr="008C271B" w:rsidRDefault="00356F40" w:rsidP="00356F40">
      <w:pPr>
        <w:pStyle w:val="P06-00"/>
        <w:keepNext/>
        <w:keepLines/>
        <w:rPr>
          <w:rFonts w:ascii="Courier New" w:hAnsi="Courier New" w:cs="Courier New"/>
        </w:rPr>
      </w:pPr>
      <w:r w:rsidRPr="008C271B">
        <w:rPr>
          <w:rFonts w:ascii="Courier New" w:hAnsi="Courier New" w:cs="Courier New"/>
        </w:rPr>
        <w:t>B.  In addition to the other powers conferred by state law, a remote state shall have the authority, in accordance with existing state due process law, to do all of the following:</w:t>
      </w:r>
    </w:p>
    <w:p w14:paraId="124032B3" w14:textId="77777777" w:rsidR="00356F40" w:rsidRPr="008C271B" w:rsidRDefault="00356F40" w:rsidP="00356F40">
      <w:pPr>
        <w:pStyle w:val="P06-00"/>
        <w:keepNext/>
        <w:keepLines/>
        <w:rPr>
          <w:rFonts w:ascii="Courier New" w:hAnsi="Courier New" w:cs="Courier New"/>
        </w:rPr>
      </w:pPr>
      <w:r w:rsidRPr="008C271B">
        <w:rPr>
          <w:rFonts w:ascii="Courier New" w:hAnsi="Courier New" w:cs="Courier New"/>
        </w:rPr>
        <w:t>1.  Take adverse action against a PA's compact privilege within that state, remove a licensee's compact privilege or take other action necessary under applicable law to protect the health and safety of its citizens.</w:t>
      </w:r>
    </w:p>
    <w:p w14:paraId="43E5ADCE" w14:textId="77777777" w:rsidR="00356F40" w:rsidRPr="008C271B" w:rsidRDefault="00356F40" w:rsidP="00356F40">
      <w:pPr>
        <w:pStyle w:val="P06-00"/>
        <w:rPr>
          <w:rFonts w:ascii="Courier New" w:hAnsi="Courier New" w:cs="Courier New"/>
        </w:rPr>
      </w:pPr>
      <w:r w:rsidRPr="008C271B">
        <w:rPr>
          <w:rFonts w:ascii="Courier New" w:hAnsi="Courier New" w:cs="Courier New"/>
        </w:rPr>
        <w:t>2.  Issue subpoenas for both hearings and investigations that require the attendance and testimony of witnesses as well as the production of evidence.  Subpoenas issued by a licensing board in a participating state for the attendance and testimony of witnesses or the production of evidence from another participating state shall be enforced in the latter state by any court of competent jurisdiction, according to the practice and procedure of that court applicable to subpoenas issued in proceedings pending before it.  The issuing authority shall pay any witness fees, travel expenses, mileage and other fees required by the service statutes of the state in which the witness or evidence is located.</w:t>
      </w:r>
    </w:p>
    <w:p w14:paraId="5D499B30" w14:textId="77777777" w:rsidR="00356F40" w:rsidRPr="008C271B" w:rsidRDefault="00356F40" w:rsidP="00356F40">
      <w:pPr>
        <w:pStyle w:val="P06-00"/>
        <w:rPr>
          <w:rFonts w:ascii="Courier New" w:hAnsi="Courier New" w:cs="Courier New"/>
        </w:rPr>
      </w:pPr>
      <w:r w:rsidRPr="008C271B">
        <w:rPr>
          <w:rFonts w:ascii="Courier New" w:hAnsi="Courier New" w:cs="Courier New"/>
        </w:rPr>
        <w:t>3.  Notwithstanding paragraph 2 of this subsection, subpoenas may not be issued by a participating state to gather evidence of conduct in another state that is lawful in that other state for the purpose of taking adverse action against a licensee's compact privilege or application for a compact privilege in that participating state.</w:t>
      </w:r>
    </w:p>
    <w:p w14:paraId="6BD37B18" w14:textId="77777777" w:rsidR="00356F40" w:rsidRPr="008C271B" w:rsidRDefault="00356F40" w:rsidP="00356F40">
      <w:pPr>
        <w:pStyle w:val="P06-00"/>
        <w:rPr>
          <w:rFonts w:ascii="Courier New" w:hAnsi="Courier New" w:cs="Courier New"/>
        </w:rPr>
      </w:pPr>
      <w:r w:rsidRPr="008C271B">
        <w:rPr>
          <w:rFonts w:ascii="Courier New" w:hAnsi="Courier New" w:cs="Courier New"/>
        </w:rPr>
        <w:t>4.  This compact does not authorize a participating state to impose discipline against a PA's compact privilege or to deny an application for a compact privilege in that participating state for the individual's otherwise lawful practice in another state.</w:t>
      </w:r>
    </w:p>
    <w:p w14:paraId="2B262ED2" w14:textId="77777777" w:rsidR="00356F40" w:rsidRPr="008C271B" w:rsidRDefault="00356F40" w:rsidP="00356F40">
      <w:pPr>
        <w:pStyle w:val="P06-00"/>
        <w:rPr>
          <w:rFonts w:ascii="Courier New" w:hAnsi="Courier New" w:cs="Courier New"/>
        </w:rPr>
      </w:pPr>
      <w:r w:rsidRPr="008C271B">
        <w:rPr>
          <w:rFonts w:ascii="Courier New" w:hAnsi="Courier New" w:cs="Courier New"/>
        </w:rPr>
        <w:t>C.  For the purposes of taking adverse action, the participating state that issued the qualifying license shall give the same priority and effect to reported conduct received from any other participating state as it would if the conduct had occurred within the participating state that issued the qualifying license. In so doing, that participating state shall apply its own state laws to determine appropriate action.</w:t>
      </w:r>
    </w:p>
    <w:p w14:paraId="72DF05BA" w14:textId="77777777" w:rsidR="00356F40" w:rsidRPr="008C271B" w:rsidRDefault="00356F40" w:rsidP="00356F40">
      <w:pPr>
        <w:pStyle w:val="P06-00"/>
        <w:rPr>
          <w:rFonts w:ascii="Courier New" w:hAnsi="Courier New" w:cs="Courier New"/>
        </w:rPr>
      </w:pPr>
      <w:r w:rsidRPr="008C271B">
        <w:rPr>
          <w:rFonts w:ascii="Courier New" w:hAnsi="Courier New" w:cs="Courier New"/>
        </w:rPr>
        <w:t>D.  A participating state, if otherwise allowed by state law, may recover from the affected PA the costs of investigations and disposition of cases resulting from any adverse action taken against that PA.</w:t>
      </w:r>
    </w:p>
    <w:p w14:paraId="70EBAFCC" w14:textId="77777777" w:rsidR="00356F40" w:rsidRPr="008C271B" w:rsidRDefault="00356F40" w:rsidP="00356F40">
      <w:pPr>
        <w:pStyle w:val="P06-00"/>
        <w:rPr>
          <w:rFonts w:ascii="Courier New" w:hAnsi="Courier New" w:cs="Courier New"/>
        </w:rPr>
      </w:pPr>
      <w:r w:rsidRPr="008C271B">
        <w:rPr>
          <w:rFonts w:ascii="Courier New" w:hAnsi="Courier New" w:cs="Courier New"/>
        </w:rPr>
        <w:t>E.  A participating state may take adverse action based on the factual findings of a remote state, if the participating state follows its own procedures for taking the adverse action.</w:t>
      </w:r>
    </w:p>
    <w:p w14:paraId="1CC40F6F" w14:textId="77777777" w:rsidR="00356F40" w:rsidRPr="008C271B" w:rsidRDefault="00356F40" w:rsidP="00356F40">
      <w:pPr>
        <w:pStyle w:val="P06-00"/>
        <w:rPr>
          <w:rFonts w:ascii="Courier New" w:hAnsi="Courier New" w:cs="Courier New"/>
        </w:rPr>
      </w:pPr>
      <w:r w:rsidRPr="008C271B">
        <w:rPr>
          <w:rFonts w:ascii="Courier New" w:hAnsi="Courier New" w:cs="Courier New"/>
        </w:rPr>
        <w:t>F.  Joint Investigations are as follows:</w:t>
      </w:r>
    </w:p>
    <w:p w14:paraId="2890E593" w14:textId="77777777" w:rsidR="00356F40" w:rsidRPr="008C271B" w:rsidRDefault="00356F40" w:rsidP="00356F40">
      <w:pPr>
        <w:pStyle w:val="P06-00"/>
        <w:rPr>
          <w:rFonts w:ascii="Courier New" w:hAnsi="Courier New" w:cs="Courier New"/>
        </w:rPr>
      </w:pPr>
      <w:r w:rsidRPr="008C271B">
        <w:rPr>
          <w:rFonts w:ascii="Courier New" w:hAnsi="Courier New" w:cs="Courier New"/>
        </w:rPr>
        <w:t>1.  In addition to the authority granted to a participating state by its respective state PA laws and regulations or other applicable state law, any participating state may participate with other participating states in joint investigations of licensees.</w:t>
      </w:r>
    </w:p>
    <w:p w14:paraId="59C4007B" w14:textId="77777777" w:rsidR="00356F40" w:rsidRPr="008C271B" w:rsidRDefault="00356F40" w:rsidP="00356F40">
      <w:pPr>
        <w:pStyle w:val="P06-00"/>
        <w:rPr>
          <w:rFonts w:ascii="Courier New" w:hAnsi="Courier New" w:cs="Courier New"/>
        </w:rPr>
      </w:pPr>
      <w:r w:rsidRPr="008C271B">
        <w:rPr>
          <w:rFonts w:ascii="Courier New" w:hAnsi="Courier New" w:cs="Courier New"/>
        </w:rPr>
        <w:t>2.  Participating states shall share any investigative, litigation or compliance materials in furtherance of any joint or individual investigation initiated under this compact.</w:t>
      </w:r>
    </w:p>
    <w:p w14:paraId="4F5364D8" w14:textId="77777777" w:rsidR="00356F40" w:rsidRPr="008C271B" w:rsidRDefault="00356F40" w:rsidP="00356F40">
      <w:pPr>
        <w:pStyle w:val="P06-00"/>
        <w:rPr>
          <w:rFonts w:ascii="Courier New" w:hAnsi="Courier New" w:cs="Courier New"/>
        </w:rPr>
      </w:pPr>
      <w:r w:rsidRPr="008C271B">
        <w:rPr>
          <w:rFonts w:ascii="Courier New" w:hAnsi="Courier New" w:cs="Courier New"/>
        </w:rPr>
        <w:t>G.  If an adverse action is taken against a PA's qualifying license, the PA's compact privilege in all remote states shall be deactivated until two years have elapsed after all restrictions have been removed from the state license.  All disciplinary orders by the participating state that issued the qualifying license that impose adverse action against a PA's license shall include a statement that the PA's compact privilege is deactivated in all participating states during the pendency of the order.</w:t>
      </w:r>
    </w:p>
    <w:p w14:paraId="4D509D77" w14:textId="77777777" w:rsidR="00356F40" w:rsidRPr="008C271B" w:rsidRDefault="00356F40" w:rsidP="00356F40">
      <w:pPr>
        <w:pStyle w:val="P06-00"/>
        <w:rPr>
          <w:rFonts w:ascii="Courier New" w:hAnsi="Courier New" w:cs="Courier New"/>
        </w:rPr>
      </w:pPr>
      <w:r w:rsidRPr="008C271B">
        <w:rPr>
          <w:rFonts w:ascii="Courier New" w:hAnsi="Courier New" w:cs="Courier New"/>
        </w:rPr>
        <w:t>H.  If any participating state takes adverse action, the participating state promptly shall notify the administrator of the data system.</w:t>
      </w:r>
    </w:p>
    <w:p w14:paraId="28B5C6C2" w14:textId="7338CD9C" w:rsidR="00356F40" w:rsidRPr="008C271B" w:rsidRDefault="00A5174D" w:rsidP="00356F40">
      <w:pPr>
        <w:pStyle w:val="P06-00"/>
        <w:jc w:val="center"/>
        <w:rPr>
          <w:rFonts w:ascii="Courier New" w:hAnsi="Courier New" w:cs="Courier New"/>
        </w:rPr>
      </w:pPr>
      <w:r w:rsidRPr="008C271B">
        <w:rPr>
          <w:rFonts w:ascii="Courier New" w:hAnsi="Courier New" w:cs="Courier New"/>
        </w:rPr>
        <w:t>SECTION 7.  ESTABLISHMENT OF PA LICENSURE COMPACT COMMISSION</w:t>
      </w:r>
    </w:p>
    <w:p w14:paraId="6096C2DD" w14:textId="77777777" w:rsidR="00356F40" w:rsidRPr="008C271B" w:rsidRDefault="00356F40" w:rsidP="00356F40">
      <w:pPr>
        <w:pStyle w:val="P06-00"/>
        <w:rPr>
          <w:rFonts w:ascii="Courier New" w:hAnsi="Courier New" w:cs="Courier New"/>
        </w:rPr>
      </w:pPr>
      <w:r w:rsidRPr="008C271B">
        <w:rPr>
          <w:rFonts w:ascii="Courier New" w:hAnsi="Courier New" w:cs="Courier New"/>
        </w:rPr>
        <w:t>A.  The participating states hereby create and establish a joint government agency and national administrative body known as the PA licensure compact commission.  The commission is an instrumentality of the compact states acting jointly and is not an instrumentality of any one state.  The commission shall come into existence on or after the effective date of this compact as set forth in section 11, subsection A of this compact.</w:t>
      </w:r>
    </w:p>
    <w:p w14:paraId="12BE6F94" w14:textId="35330165" w:rsidR="00356F40" w:rsidRPr="008C271B" w:rsidRDefault="00356F40" w:rsidP="00356F40">
      <w:pPr>
        <w:pStyle w:val="P06-00"/>
        <w:rPr>
          <w:rFonts w:ascii="Courier New" w:hAnsi="Courier New" w:cs="Courier New"/>
        </w:rPr>
      </w:pPr>
      <w:r w:rsidRPr="008C271B">
        <w:rPr>
          <w:rFonts w:ascii="Courier New" w:hAnsi="Courier New" w:cs="Courier New"/>
        </w:rPr>
        <w:t xml:space="preserve">B.  Membership, </w:t>
      </w:r>
      <w:r w:rsidR="008B6C26" w:rsidRPr="008C271B">
        <w:rPr>
          <w:rFonts w:ascii="Courier New" w:hAnsi="Courier New" w:cs="Courier New"/>
        </w:rPr>
        <w:t>voting and meetings of the commission are as follows:</w:t>
      </w:r>
    </w:p>
    <w:p w14:paraId="2ECB4BB2" w14:textId="77777777" w:rsidR="00356F40" w:rsidRPr="008C271B" w:rsidRDefault="00356F40" w:rsidP="00356F40">
      <w:pPr>
        <w:pStyle w:val="P06-00"/>
        <w:rPr>
          <w:rFonts w:ascii="Courier New" w:hAnsi="Courier New" w:cs="Courier New"/>
        </w:rPr>
      </w:pPr>
      <w:r w:rsidRPr="008C271B">
        <w:rPr>
          <w:rFonts w:ascii="Courier New" w:hAnsi="Courier New" w:cs="Courier New"/>
        </w:rPr>
        <w:t>1.  Each participating state shall have and be limited to one delegate selected by that participating state's licensing board or, if the state has more than one licensing board, selected collectively by the participating state's licensing boards.</w:t>
      </w:r>
    </w:p>
    <w:p w14:paraId="4823B7B7" w14:textId="77777777" w:rsidR="00356F40" w:rsidRPr="008C271B" w:rsidRDefault="00356F40" w:rsidP="00356F40">
      <w:pPr>
        <w:pStyle w:val="P06-00"/>
        <w:rPr>
          <w:rFonts w:ascii="Courier New" w:hAnsi="Courier New" w:cs="Courier New"/>
        </w:rPr>
      </w:pPr>
      <w:r w:rsidRPr="008C271B">
        <w:rPr>
          <w:rFonts w:ascii="Courier New" w:hAnsi="Courier New" w:cs="Courier New"/>
        </w:rPr>
        <w:t>2.  The delegate shall be either:</w:t>
      </w:r>
    </w:p>
    <w:p w14:paraId="1D4BCF55" w14:textId="77777777" w:rsidR="00356F40" w:rsidRPr="008C271B" w:rsidRDefault="00356F40" w:rsidP="00356F40">
      <w:pPr>
        <w:pStyle w:val="P06-00"/>
        <w:rPr>
          <w:rFonts w:ascii="Courier New" w:hAnsi="Courier New" w:cs="Courier New"/>
        </w:rPr>
      </w:pPr>
      <w:r w:rsidRPr="008C271B">
        <w:rPr>
          <w:rFonts w:ascii="Courier New" w:hAnsi="Courier New" w:cs="Courier New"/>
        </w:rPr>
        <w:t>(a)  A current PA, physician or public member of a licensing board or PA council or committee.</w:t>
      </w:r>
    </w:p>
    <w:p w14:paraId="005DC048" w14:textId="77777777" w:rsidR="00356F40" w:rsidRPr="008C271B" w:rsidRDefault="00356F40" w:rsidP="00356F40">
      <w:pPr>
        <w:pStyle w:val="P06-00"/>
        <w:rPr>
          <w:rFonts w:ascii="Courier New" w:hAnsi="Courier New" w:cs="Courier New"/>
        </w:rPr>
      </w:pPr>
      <w:r w:rsidRPr="008C271B">
        <w:rPr>
          <w:rFonts w:ascii="Courier New" w:hAnsi="Courier New" w:cs="Courier New"/>
        </w:rPr>
        <w:t>(b)  An administrator of a licensing board.</w:t>
      </w:r>
    </w:p>
    <w:p w14:paraId="27A639D0" w14:textId="77777777" w:rsidR="00356F40" w:rsidRPr="008C271B" w:rsidRDefault="00356F40" w:rsidP="00356F40">
      <w:pPr>
        <w:pStyle w:val="P06-00"/>
        <w:rPr>
          <w:rFonts w:ascii="Courier New" w:hAnsi="Courier New" w:cs="Courier New"/>
        </w:rPr>
      </w:pPr>
      <w:r w:rsidRPr="008C271B">
        <w:rPr>
          <w:rFonts w:ascii="Courier New" w:hAnsi="Courier New" w:cs="Courier New"/>
        </w:rPr>
        <w:t>3.  Any delegate may be removed or suspended from office as provided by the laws of the state from which the delegate is appointed.</w:t>
      </w:r>
    </w:p>
    <w:p w14:paraId="2F04A81F" w14:textId="77777777" w:rsidR="00356F40" w:rsidRPr="008C271B" w:rsidRDefault="00356F40" w:rsidP="00356F40">
      <w:pPr>
        <w:pStyle w:val="P06-00"/>
        <w:rPr>
          <w:rFonts w:ascii="Courier New" w:hAnsi="Courier New" w:cs="Courier New"/>
        </w:rPr>
      </w:pPr>
      <w:r w:rsidRPr="008C271B">
        <w:rPr>
          <w:rFonts w:ascii="Courier New" w:hAnsi="Courier New" w:cs="Courier New"/>
        </w:rPr>
        <w:t>4.  The participating state licensing board shall fill any vacancy occurring in the commission within sixty days.</w:t>
      </w:r>
    </w:p>
    <w:p w14:paraId="60B28108" w14:textId="1A5EEF28" w:rsidR="00356F40" w:rsidRPr="008C271B" w:rsidRDefault="00356F40" w:rsidP="00356F40">
      <w:pPr>
        <w:pStyle w:val="P06-00"/>
        <w:rPr>
          <w:rFonts w:ascii="Courier New" w:hAnsi="Courier New" w:cs="Courier New"/>
        </w:rPr>
      </w:pPr>
      <w:r w:rsidRPr="008C271B">
        <w:rPr>
          <w:rFonts w:ascii="Courier New" w:hAnsi="Courier New" w:cs="Courier New"/>
        </w:rPr>
        <w:t xml:space="preserve">5.  Each delegate is entitled to one vote on all matters voted on by the commission and shall otherwise have an opportunity to participate in the business and affairs of the commission.  A delegate shall vote in person or by such other means as provided in the bylaws. </w:t>
      </w:r>
      <w:r w:rsidR="00BC4CF5" w:rsidRPr="008C271B">
        <w:rPr>
          <w:rFonts w:ascii="Courier New" w:hAnsi="Courier New" w:cs="Courier New"/>
        </w:rPr>
        <w:t xml:space="preserve"> </w:t>
      </w:r>
      <w:r w:rsidRPr="008C271B">
        <w:rPr>
          <w:rFonts w:ascii="Courier New" w:hAnsi="Courier New" w:cs="Courier New"/>
        </w:rPr>
        <w:t>The bylaws may provide for delegates' participation in meetings by telecommunications, video conference or other means of communication.</w:t>
      </w:r>
    </w:p>
    <w:p w14:paraId="3B0CEC98" w14:textId="77777777" w:rsidR="00356F40" w:rsidRPr="008C271B" w:rsidRDefault="00356F40" w:rsidP="00356F40">
      <w:pPr>
        <w:pStyle w:val="P06-00"/>
        <w:rPr>
          <w:rFonts w:ascii="Courier New" w:hAnsi="Courier New" w:cs="Courier New"/>
        </w:rPr>
      </w:pPr>
      <w:r w:rsidRPr="008C271B">
        <w:rPr>
          <w:rFonts w:ascii="Courier New" w:hAnsi="Courier New" w:cs="Courier New"/>
        </w:rPr>
        <w:t>6.  The commission shall meet at least once during each calendar year. Additional meetings shall be held as set forth in this compact and the bylaws.</w:t>
      </w:r>
    </w:p>
    <w:p w14:paraId="79DD5124" w14:textId="77777777" w:rsidR="00356F40" w:rsidRPr="008C271B" w:rsidRDefault="00356F40" w:rsidP="00356F40">
      <w:pPr>
        <w:pStyle w:val="P06-00"/>
        <w:rPr>
          <w:rFonts w:ascii="Courier New" w:hAnsi="Courier New" w:cs="Courier New"/>
        </w:rPr>
      </w:pPr>
      <w:r w:rsidRPr="008C271B">
        <w:rPr>
          <w:rFonts w:ascii="Courier New" w:hAnsi="Courier New" w:cs="Courier New"/>
        </w:rPr>
        <w:t>7.  The commission shall establish by rule a term of office for delegates.</w:t>
      </w:r>
    </w:p>
    <w:p w14:paraId="3A7ECEAF" w14:textId="77777777" w:rsidR="00356F40" w:rsidRPr="008C271B" w:rsidRDefault="00356F40" w:rsidP="00356F40">
      <w:pPr>
        <w:pStyle w:val="P06-00"/>
        <w:rPr>
          <w:rFonts w:ascii="Courier New" w:hAnsi="Courier New" w:cs="Courier New"/>
        </w:rPr>
      </w:pPr>
      <w:r w:rsidRPr="008C271B">
        <w:rPr>
          <w:rFonts w:ascii="Courier New" w:hAnsi="Courier New" w:cs="Courier New"/>
        </w:rPr>
        <w:t>C.  The commission shall have the following powers and duties:</w:t>
      </w:r>
    </w:p>
    <w:p w14:paraId="2DCBEC1D" w14:textId="77777777" w:rsidR="00356F40" w:rsidRPr="008C271B" w:rsidRDefault="00356F40" w:rsidP="00356F40">
      <w:pPr>
        <w:pStyle w:val="P06-00"/>
        <w:rPr>
          <w:rFonts w:ascii="Courier New" w:hAnsi="Courier New" w:cs="Courier New"/>
        </w:rPr>
      </w:pPr>
      <w:r w:rsidRPr="008C271B">
        <w:rPr>
          <w:rFonts w:ascii="Courier New" w:hAnsi="Courier New" w:cs="Courier New"/>
        </w:rPr>
        <w:t>1.  Establish a code of ethics for the commission.</w:t>
      </w:r>
    </w:p>
    <w:p w14:paraId="032DD487" w14:textId="77777777" w:rsidR="00356F40" w:rsidRPr="008C271B" w:rsidRDefault="00356F40" w:rsidP="00356F40">
      <w:pPr>
        <w:pStyle w:val="P06-00"/>
        <w:rPr>
          <w:rFonts w:ascii="Courier New" w:hAnsi="Courier New" w:cs="Courier New"/>
        </w:rPr>
      </w:pPr>
      <w:r w:rsidRPr="008C271B">
        <w:rPr>
          <w:rFonts w:ascii="Courier New" w:hAnsi="Courier New" w:cs="Courier New"/>
        </w:rPr>
        <w:t>2.  Establish the fiscal year of the commission.</w:t>
      </w:r>
    </w:p>
    <w:p w14:paraId="103EF72B" w14:textId="77777777" w:rsidR="00356F40" w:rsidRPr="008C271B" w:rsidRDefault="00356F40" w:rsidP="00356F40">
      <w:pPr>
        <w:pStyle w:val="P06-00"/>
        <w:rPr>
          <w:rFonts w:ascii="Courier New" w:hAnsi="Courier New" w:cs="Courier New"/>
        </w:rPr>
      </w:pPr>
      <w:r w:rsidRPr="008C271B">
        <w:rPr>
          <w:rFonts w:ascii="Courier New" w:hAnsi="Courier New" w:cs="Courier New"/>
        </w:rPr>
        <w:t>3.  Establish fees.</w:t>
      </w:r>
    </w:p>
    <w:p w14:paraId="5A9CE1F9" w14:textId="77777777" w:rsidR="00356F40" w:rsidRPr="008C271B" w:rsidRDefault="00356F40" w:rsidP="00356F40">
      <w:pPr>
        <w:pStyle w:val="P06-00"/>
        <w:rPr>
          <w:rFonts w:ascii="Courier New" w:hAnsi="Courier New" w:cs="Courier New"/>
        </w:rPr>
      </w:pPr>
      <w:r w:rsidRPr="008C271B">
        <w:rPr>
          <w:rFonts w:ascii="Courier New" w:hAnsi="Courier New" w:cs="Courier New"/>
        </w:rPr>
        <w:t>4.  Establish bylaws.</w:t>
      </w:r>
    </w:p>
    <w:p w14:paraId="4F95E486" w14:textId="77777777" w:rsidR="00356F40" w:rsidRPr="008C271B" w:rsidRDefault="00356F40" w:rsidP="00356F40">
      <w:pPr>
        <w:pStyle w:val="P06-00"/>
        <w:rPr>
          <w:rFonts w:ascii="Courier New" w:hAnsi="Courier New" w:cs="Courier New"/>
        </w:rPr>
      </w:pPr>
      <w:r w:rsidRPr="008C271B">
        <w:rPr>
          <w:rFonts w:ascii="Courier New" w:hAnsi="Courier New" w:cs="Courier New"/>
        </w:rPr>
        <w:t>5.  Maintain its financial records in accordance with the bylaws.</w:t>
      </w:r>
    </w:p>
    <w:p w14:paraId="446CC511" w14:textId="77777777" w:rsidR="00356F40" w:rsidRPr="008C271B" w:rsidRDefault="00356F40" w:rsidP="00356F40">
      <w:pPr>
        <w:pStyle w:val="P06-00"/>
        <w:rPr>
          <w:rFonts w:ascii="Courier New" w:hAnsi="Courier New" w:cs="Courier New"/>
        </w:rPr>
      </w:pPr>
      <w:r w:rsidRPr="008C271B">
        <w:rPr>
          <w:rFonts w:ascii="Courier New" w:hAnsi="Courier New" w:cs="Courier New"/>
        </w:rPr>
        <w:t>6.  Meet and take such actions as are consistent with this compact and the bylaws.</w:t>
      </w:r>
    </w:p>
    <w:p w14:paraId="1BD0F598" w14:textId="557995CA" w:rsidR="00356F40" w:rsidRPr="008C271B" w:rsidRDefault="00356F40" w:rsidP="00356F40">
      <w:pPr>
        <w:pStyle w:val="P06-00"/>
        <w:rPr>
          <w:rFonts w:ascii="Courier New" w:hAnsi="Courier New" w:cs="Courier New"/>
        </w:rPr>
      </w:pPr>
      <w:r w:rsidRPr="008C271B">
        <w:rPr>
          <w:rFonts w:ascii="Courier New" w:hAnsi="Courier New" w:cs="Courier New"/>
        </w:rPr>
        <w:t xml:space="preserve">7.  Promulgate rules to facilitate and coordinate implementation and administration of this compact.  The rules shall have the force and effect of law and shall be binding in all participating </w:t>
      </w:r>
      <w:r w:rsidR="00BC4CF5" w:rsidRPr="008C271B">
        <w:rPr>
          <w:rFonts w:ascii="Courier New" w:hAnsi="Courier New" w:cs="Courier New"/>
        </w:rPr>
        <w:t>s</w:t>
      </w:r>
      <w:r w:rsidRPr="008C271B">
        <w:rPr>
          <w:rFonts w:ascii="Courier New" w:hAnsi="Courier New" w:cs="Courier New"/>
        </w:rPr>
        <w:t>tates.</w:t>
      </w:r>
    </w:p>
    <w:p w14:paraId="3A6A8895" w14:textId="77777777" w:rsidR="00356F40" w:rsidRPr="008C271B" w:rsidRDefault="00356F40" w:rsidP="00356F40">
      <w:pPr>
        <w:pStyle w:val="P06-00"/>
        <w:rPr>
          <w:rFonts w:ascii="Courier New" w:hAnsi="Courier New" w:cs="Courier New"/>
        </w:rPr>
      </w:pPr>
      <w:r w:rsidRPr="008C271B">
        <w:rPr>
          <w:rFonts w:ascii="Courier New" w:hAnsi="Courier New" w:cs="Courier New"/>
        </w:rPr>
        <w:t>8.  Bring and prosecute legal proceedings or actions in the name of the commission, provided that the standing of any state licensing board to sue or be sued under applicable law shall not be affected.</w:t>
      </w:r>
    </w:p>
    <w:p w14:paraId="24069718" w14:textId="77777777" w:rsidR="00356F40" w:rsidRPr="008C271B" w:rsidRDefault="00356F40" w:rsidP="00356F40">
      <w:pPr>
        <w:pStyle w:val="P06-00"/>
        <w:rPr>
          <w:rFonts w:ascii="Courier New" w:hAnsi="Courier New" w:cs="Courier New"/>
        </w:rPr>
      </w:pPr>
      <w:r w:rsidRPr="008C271B">
        <w:rPr>
          <w:rFonts w:ascii="Courier New" w:hAnsi="Courier New" w:cs="Courier New"/>
        </w:rPr>
        <w:t>9.  Purchase and maintain insurance and bonds.</w:t>
      </w:r>
    </w:p>
    <w:p w14:paraId="2BDF3AD4" w14:textId="77777777" w:rsidR="00356F40" w:rsidRPr="008C271B" w:rsidRDefault="00356F40" w:rsidP="00356F40">
      <w:pPr>
        <w:pStyle w:val="P06-00"/>
        <w:rPr>
          <w:rFonts w:ascii="Courier New" w:hAnsi="Courier New" w:cs="Courier New"/>
        </w:rPr>
      </w:pPr>
      <w:r w:rsidRPr="008C271B">
        <w:rPr>
          <w:rFonts w:ascii="Courier New" w:hAnsi="Courier New" w:cs="Courier New"/>
        </w:rPr>
        <w:t>10.  Borrow, accept or contract for services of personnel, including employees of a participating state.</w:t>
      </w:r>
    </w:p>
    <w:p w14:paraId="2DE098F4" w14:textId="77777777" w:rsidR="00356F40" w:rsidRPr="008C271B" w:rsidRDefault="00356F40" w:rsidP="00356F40">
      <w:pPr>
        <w:pStyle w:val="P06-00"/>
        <w:rPr>
          <w:rFonts w:ascii="Courier New" w:hAnsi="Courier New" w:cs="Courier New"/>
        </w:rPr>
      </w:pPr>
      <w:r w:rsidRPr="008C271B">
        <w:rPr>
          <w:rFonts w:ascii="Courier New" w:hAnsi="Courier New" w:cs="Courier New"/>
        </w:rPr>
        <w:t>11.  Hire employees and engage contractors, elect or appoint officers, fix compensation, define duties, grant such individuals appropriate authority to carry out the purposes of this compact and establish the commission's personnel policies and programs relating to conflicts of interest, qualifications of personnel and other related personnel matters.</w:t>
      </w:r>
    </w:p>
    <w:p w14:paraId="1C589C7D" w14:textId="77777777" w:rsidR="00356F40" w:rsidRPr="008C271B" w:rsidRDefault="00356F40" w:rsidP="00356F40">
      <w:pPr>
        <w:pStyle w:val="P06-00"/>
        <w:rPr>
          <w:rFonts w:ascii="Courier New" w:hAnsi="Courier New" w:cs="Courier New"/>
        </w:rPr>
      </w:pPr>
      <w:r w:rsidRPr="008C271B">
        <w:rPr>
          <w:rFonts w:ascii="Courier New" w:hAnsi="Courier New" w:cs="Courier New"/>
        </w:rPr>
        <w:t>12.  Accept any and all appropriate donations and grants of money, equipment, supplies, materials and services, and receive, use and dispose of the same, provided that at all times the commission shall avoid any appearance of impropriety or conflict of interest.</w:t>
      </w:r>
    </w:p>
    <w:p w14:paraId="0E7824B4" w14:textId="77777777" w:rsidR="00356F40" w:rsidRPr="008C271B" w:rsidRDefault="00356F40" w:rsidP="00356F40">
      <w:pPr>
        <w:pStyle w:val="P06-00"/>
        <w:rPr>
          <w:rFonts w:ascii="Courier New" w:hAnsi="Courier New" w:cs="Courier New"/>
        </w:rPr>
      </w:pPr>
      <w:r w:rsidRPr="008C271B">
        <w:rPr>
          <w:rFonts w:ascii="Courier New" w:hAnsi="Courier New" w:cs="Courier New"/>
        </w:rPr>
        <w:t>13.  Lease, purchase, accept appropriate gifts or donations of, or otherwise own, hold, improve or use any property, whether real, personal or mixed, provided that at all times the commission shall avoid any appearance of impropriety.</w:t>
      </w:r>
    </w:p>
    <w:p w14:paraId="3224D732" w14:textId="77777777" w:rsidR="00356F40" w:rsidRPr="008C271B" w:rsidRDefault="00356F40" w:rsidP="00356F40">
      <w:pPr>
        <w:pStyle w:val="P06-00"/>
        <w:rPr>
          <w:rFonts w:ascii="Courier New" w:hAnsi="Courier New" w:cs="Courier New"/>
        </w:rPr>
      </w:pPr>
      <w:r w:rsidRPr="008C271B">
        <w:rPr>
          <w:rFonts w:ascii="Courier New" w:hAnsi="Courier New" w:cs="Courier New"/>
        </w:rPr>
        <w:t>14.  Sell, convey, mortgage, pledge, lease, exchange, abandon or otherwise dispose of any property, whether real, personal or mixed.</w:t>
      </w:r>
    </w:p>
    <w:p w14:paraId="4A606FC8" w14:textId="77777777" w:rsidR="00356F40" w:rsidRPr="008C271B" w:rsidRDefault="00356F40" w:rsidP="00356F40">
      <w:pPr>
        <w:pStyle w:val="P06-00"/>
        <w:rPr>
          <w:rFonts w:ascii="Courier New" w:hAnsi="Courier New" w:cs="Courier New"/>
        </w:rPr>
      </w:pPr>
      <w:r w:rsidRPr="008C271B">
        <w:rPr>
          <w:rFonts w:ascii="Courier New" w:hAnsi="Courier New" w:cs="Courier New"/>
        </w:rPr>
        <w:t>15.  Establish a budget and make expenditures.</w:t>
      </w:r>
    </w:p>
    <w:p w14:paraId="70AD2498" w14:textId="77777777" w:rsidR="00356F40" w:rsidRPr="008C271B" w:rsidRDefault="00356F40" w:rsidP="00356F40">
      <w:pPr>
        <w:pStyle w:val="P06-00"/>
        <w:rPr>
          <w:rFonts w:ascii="Courier New" w:hAnsi="Courier New" w:cs="Courier New"/>
        </w:rPr>
      </w:pPr>
      <w:r w:rsidRPr="008C271B">
        <w:rPr>
          <w:rFonts w:ascii="Courier New" w:hAnsi="Courier New" w:cs="Courier New"/>
        </w:rPr>
        <w:t>16.  Borrow money.</w:t>
      </w:r>
    </w:p>
    <w:p w14:paraId="3D61CC5C" w14:textId="77777777" w:rsidR="00356F40" w:rsidRPr="008C271B" w:rsidRDefault="00356F40" w:rsidP="00356F40">
      <w:pPr>
        <w:pStyle w:val="P06-00"/>
        <w:rPr>
          <w:rFonts w:ascii="Courier New" w:hAnsi="Courier New" w:cs="Courier New"/>
        </w:rPr>
      </w:pPr>
      <w:r w:rsidRPr="008C271B">
        <w:rPr>
          <w:rFonts w:ascii="Courier New" w:hAnsi="Courier New" w:cs="Courier New"/>
        </w:rPr>
        <w:t>17.  Appoint committees, including standing committees composed of members, state regulators, state legislators or their representatives, and consumer representatives, and such other interested persons as may be designated in this compact and the bylaws.</w:t>
      </w:r>
    </w:p>
    <w:p w14:paraId="6BE9CA0C" w14:textId="77777777" w:rsidR="00356F40" w:rsidRPr="008C271B" w:rsidRDefault="00356F40" w:rsidP="00356F40">
      <w:pPr>
        <w:pStyle w:val="P06-00"/>
        <w:rPr>
          <w:rFonts w:ascii="Courier New" w:hAnsi="Courier New" w:cs="Courier New"/>
        </w:rPr>
      </w:pPr>
      <w:r w:rsidRPr="008C271B">
        <w:rPr>
          <w:rFonts w:ascii="Courier New" w:hAnsi="Courier New" w:cs="Courier New"/>
        </w:rPr>
        <w:t>18.  Provide information to, receive information from and cooperate with law enforcement agencies.</w:t>
      </w:r>
    </w:p>
    <w:p w14:paraId="02F92C65" w14:textId="77777777" w:rsidR="00356F40" w:rsidRPr="008C271B" w:rsidRDefault="00356F40" w:rsidP="00356F40">
      <w:pPr>
        <w:pStyle w:val="P06-00"/>
        <w:rPr>
          <w:rFonts w:ascii="Courier New" w:hAnsi="Courier New" w:cs="Courier New"/>
        </w:rPr>
      </w:pPr>
      <w:r w:rsidRPr="008C271B">
        <w:rPr>
          <w:rFonts w:ascii="Courier New" w:hAnsi="Courier New" w:cs="Courier New"/>
        </w:rPr>
        <w:t>19.  Elect a chair, vice chairperson, secretary and treasurer and such other officers of the commission as provided in the commission's bylaws.</w:t>
      </w:r>
    </w:p>
    <w:p w14:paraId="2C28BFE3" w14:textId="77777777" w:rsidR="00356F40" w:rsidRPr="008C271B" w:rsidRDefault="00356F40" w:rsidP="00356F40">
      <w:pPr>
        <w:pStyle w:val="P06-00"/>
        <w:rPr>
          <w:rFonts w:ascii="Courier New" w:hAnsi="Courier New" w:cs="Courier New"/>
        </w:rPr>
      </w:pPr>
      <w:r w:rsidRPr="008C271B">
        <w:rPr>
          <w:rFonts w:ascii="Courier New" w:hAnsi="Courier New" w:cs="Courier New"/>
        </w:rPr>
        <w:t>20.  Reserve for itself, in addition to those reserved exclusively to the commission under this compact, powers that the executive committee may not exercise.</w:t>
      </w:r>
    </w:p>
    <w:p w14:paraId="32562CDA" w14:textId="77777777" w:rsidR="00356F40" w:rsidRPr="008C271B" w:rsidRDefault="00356F40" w:rsidP="00356F40">
      <w:pPr>
        <w:pStyle w:val="P06-00"/>
        <w:rPr>
          <w:rFonts w:ascii="Courier New" w:hAnsi="Courier New" w:cs="Courier New"/>
        </w:rPr>
      </w:pPr>
      <w:r w:rsidRPr="008C271B">
        <w:rPr>
          <w:rFonts w:ascii="Courier New" w:hAnsi="Courier New" w:cs="Courier New"/>
        </w:rPr>
        <w:t>21.  Approve or disapprove a state's participation in this compact based on the commission's determination as to whether the state's compact legislation departs in a material manner from the model compact language.</w:t>
      </w:r>
    </w:p>
    <w:p w14:paraId="2F037951" w14:textId="77777777" w:rsidR="00356F40" w:rsidRPr="008C271B" w:rsidRDefault="00356F40" w:rsidP="00356F40">
      <w:pPr>
        <w:pStyle w:val="P06-00"/>
        <w:rPr>
          <w:rFonts w:ascii="Courier New" w:hAnsi="Courier New" w:cs="Courier New"/>
        </w:rPr>
      </w:pPr>
      <w:r w:rsidRPr="008C271B">
        <w:rPr>
          <w:rFonts w:ascii="Courier New" w:hAnsi="Courier New" w:cs="Courier New"/>
        </w:rPr>
        <w:t>22.  Prepare and provide to the participating states an annual report.</w:t>
      </w:r>
    </w:p>
    <w:p w14:paraId="3351F543" w14:textId="77777777" w:rsidR="00356F40" w:rsidRPr="008C271B" w:rsidRDefault="00356F40" w:rsidP="00356F40">
      <w:pPr>
        <w:pStyle w:val="P06-00"/>
        <w:rPr>
          <w:rFonts w:ascii="Courier New" w:hAnsi="Courier New" w:cs="Courier New"/>
        </w:rPr>
      </w:pPr>
      <w:r w:rsidRPr="008C271B">
        <w:rPr>
          <w:rFonts w:ascii="Courier New" w:hAnsi="Courier New" w:cs="Courier New"/>
        </w:rPr>
        <w:t>23.  Perform such other functions as may be necessary or appropriate to achieve the purposes of this compact consistent with the state regulation of PA licensure and practice.</w:t>
      </w:r>
    </w:p>
    <w:p w14:paraId="6A3AE733" w14:textId="4773E877" w:rsidR="00356F40" w:rsidRPr="008C271B" w:rsidRDefault="00356F40" w:rsidP="00356F40">
      <w:pPr>
        <w:pStyle w:val="P06-00"/>
        <w:rPr>
          <w:rFonts w:ascii="Courier New" w:hAnsi="Courier New" w:cs="Courier New"/>
        </w:rPr>
      </w:pPr>
      <w:r w:rsidRPr="008C271B">
        <w:rPr>
          <w:rFonts w:ascii="Courier New" w:hAnsi="Courier New" w:cs="Courier New"/>
        </w:rPr>
        <w:t xml:space="preserve">D.  Meetings of the </w:t>
      </w:r>
      <w:r w:rsidR="008B6C26" w:rsidRPr="008C271B">
        <w:rPr>
          <w:rFonts w:ascii="Courier New" w:hAnsi="Courier New" w:cs="Courier New"/>
        </w:rPr>
        <w:t>c</w:t>
      </w:r>
      <w:r w:rsidRPr="008C271B">
        <w:rPr>
          <w:rFonts w:ascii="Courier New" w:hAnsi="Courier New" w:cs="Courier New"/>
        </w:rPr>
        <w:t>ommission are as follows:</w:t>
      </w:r>
    </w:p>
    <w:p w14:paraId="70C483E3" w14:textId="77777777" w:rsidR="00356F40" w:rsidRPr="008C271B" w:rsidRDefault="00356F40" w:rsidP="00356F40">
      <w:pPr>
        <w:pStyle w:val="P06-00"/>
        <w:rPr>
          <w:rFonts w:ascii="Courier New" w:hAnsi="Courier New" w:cs="Courier New"/>
        </w:rPr>
      </w:pPr>
      <w:r w:rsidRPr="008C271B">
        <w:rPr>
          <w:rFonts w:ascii="Courier New" w:hAnsi="Courier New" w:cs="Courier New"/>
        </w:rPr>
        <w:t>1.  All meetings of the commission that are not closed pursuant to this subsection shall be open to the public.  Notice of public meetings shall be posted on the commission's website at least thirty days before the public meeting.</w:t>
      </w:r>
    </w:p>
    <w:p w14:paraId="3E049F0A" w14:textId="77777777" w:rsidR="00356F40" w:rsidRPr="008C271B" w:rsidRDefault="00356F40" w:rsidP="00356F40">
      <w:pPr>
        <w:pStyle w:val="P06-00"/>
        <w:rPr>
          <w:rFonts w:ascii="Courier New" w:hAnsi="Courier New" w:cs="Courier New"/>
        </w:rPr>
      </w:pPr>
      <w:r w:rsidRPr="008C271B">
        <w:rPr>
          <w:rFonts w:ascii="Courier New" w:hAnsi="Courier New" w:cs="Courier New"/>
        </w:rPr>
        <w:t>2.  Notwithstanding paragraph 1 of this subsection, the commission may convene a public meeting by providing at least twenty</w:t>
      </w:r>
      <w:r w:rsidRPr="008C271B">
        <w:rPr>
          <w:rFonts w:ascii="Courier New" w:hAnsi="Courier New" w:cs="Courier New"/>
        </w:rPr>
        <w:noBreakHyphen/>
        <w:t>four hours' prior notice on the commission's website, and any other means as provided in the commission's rules, and for any of the reasons it may dispense with notice of proposed rulemaking under section 9, subsection L of this compact.</w:t>
      </w:r>
    </w:p>
    <w:p w14:paraId="52561AF9" w14:textId="77777777" w:rsidR="00356F40" w:rsidRPr="008C271B" w:rsidRDefault="00356F40" w:rsidP="00356F40">
      <w:pPr>
        <w:pStyle w:val="P06-00"/>
        <w:rPr>
          <w:rFonts w:ascii="Courier New" w:hAnsi="Courier New" w:cs="Courier New"/>
        </w:rPr>
      </w:pPr>
      <w:r w:rsidRPr="008C271B">
        <w:rPr>
          <w:rFonts w:ascii="Courier New" w:hAnsi="Courier New" w:cs="Courier New"/>
        </w:rPr>
        <w:t>3.  The commission may convene in a closed, nonpublic meeting or nonpublic part of a public meeting to receive legal advice or to discuss any of the following:</w:t>
      </w:r>
    </w:p>
    <w:p w14:paraId="4C55A237" w14:textId="77777777" w:rsidR="00356F40" w:rsidRPr="008C271B" w:rsidRDefault="00356F40" w:rsidP="00356F40">
      <w:pPr>
        <w:pStyle w:val="P06-00"/>
        <w:rPr>
          <w:rFonts w:ascii="Courier New" w:hAnsi="Courier New" w:cs="Courier New"/>
        </w:rPr>
      </w:pPr>
      <w:r w:rsidRPr="008C271B">
        <w:rPr>
          <w:rFonts w:ascii="Courier New" w:hAnsi="Courier New" w:cs="Courier New"/>
        </w:rPr>
        <w:t>(a)  Noncompliance of a participating state with its obligations under this compact.</w:t>
      </w:r>
    </w:p>
    <w:p w14:paraId="0C3CF711" w14:textId="4F1A6ED0" w:rsidR="00356F40" w:rsidRPr="008C271B" w:rsidRDefault="00356F40" w:rsidP="00356F40">
      <w:pPr>
        <w:pStyle w:val="P06-00"/>
        <w:rPr>
          <w:rFonts w:ascii="Courier New" w:hAnsi="Courier New" w:cs="Courier New"/>
        </w:rPr>
      </w:pPr>
      <w:r w:rsidRPr="008C271B">
        <w:rPr>
          <w:rFonts w:ascii="Courier New" w:hAnsi="Courier New" w:cs="Courier New"/>
        </w:rPr>
        <w:t xml:space="preserve">(b)  The employment, compensation, discipline or other matters, practices or procedures related to specific employees or other matters related to the </w:t>
      </w:r>
      <w:r w:rsidR="00B93204" w:rsidRPr="008C271B">
        <w:rPr>
          <w:rFonts w:ascii="Courier New" w:hAnsi="Courier New" w:cs="Courier New"/>
        </w:rPr>
        <w:t>c</w:t>
      </w:r>
      <w:r w:rsidRPr="008C271B">
        <w:rPr>
          <w:rFonts w:ascii="Courier New" w:hAnsi="Courier New" w:cs="Courier New"/>
        </w:rPr>
        <w:t>ommission's internal personnel practices and procedures.</w:t>
      </w:r>
    </w:p>
    <w:p w14:paraId="19DF0DE9" w14:textId="77777777" w:rsidR="00356F40" w:rsidRPr="008C271B" w:rsidRDefault="00356F40" w:rsidP="00356F40">
      <w:pPr>
        <w:pStyle w:val="P06-00"/>
        <w:rPr>
          <w:rFonts w:ascii="Courier New" w:hAnsi="Courier New" w:cs="Courier New"/>
        </w:rPr>
      </w:pPr>
      <w:r w:rsidRPr="008C271B">
        <w:rPr>
          <w:rFonts w:ascii="Courier New" w:hAnsi="Courier New" w:cs="Courier New"/>
        </w:rPr>
        <w:t>(c)  Current, threatened or reasonably anticipated litigation.</w:t>
      </w:r>
    </w:p>
    <w:p w14:paraId="1D25691B" w14:textId="77777777" w:rsidR="00356F40" w:rsidRPr="008C271B" w:rsidRDefault="00356F40" w:rsidP="00356F40">
      <w:pPr>
        <w:pStyle w:val="P06-00"/>
        <w:rPr>
          <w:rFonts w:ascii="Courier New" w:hAnsi="Courier New" w:cs="Courier New"/>
        </w:rPr>
      </w:pPr>
      <w:r w:rsidRPr="008C271B">
        <w:rPr>
          <w:rFonts w:ascii="Courier New" w:hAnsi="Courier New" w:cs="Courier New"/>
        </w:rPr>
        <w:t>(d)  Negotiation of contracts for the purchase, lease or sale of goods, services or real estate.</w:t>
      </w:r>
    </w:p>
    <w:p w14:paraId="3F3DF2E5" w14:textId="77777777" w:rsidR="00356F40" w:rsidRPr="008C271B" w:rsidRDefault="00356F40" w:rsidP="00356F40">
      <w:pPr>
        <w:pStyle w:val="P06-00"/>
        <w:rPr>
          <w:rFonts w:ascii="Courier New" w:hAnsi="Courier New" w:cs="Courier New"/>
        </w:rPr>
      </w:pPr>
      <w:r w:rsidRPr="008C271B">
        <w:rPr>
          <w:rFonts w:ascii="Courier New" w:hAnsi="Courier New" w:cs="Courier New"/>
        </w:rPr>
        <w:t>(e)  Accusations of any person of a crime or the formal censure of any person.</w:t>
      </w:r>
    </w:p>
    <w:p w14:paraId="469C1CF9" w14:textId="77777777" w:rsidR="00356F40" w:rsidRPr="008C271B" w:rsidRDefault="00356F40" w:rsidP="00356F40">
      <w:pPr>
        <w:pStyle w:val="P06-00"/>
        <w:rPr>
          <w:rFonts w:ascii="Courier New" w:hAnsi="Courier New" w:cs="Courier New"/>
        </w:rPr>
      </w:pPr>
      <w:r w:rsidRPr="008C271B">
        <w:rPr>
          <w:rFonts w:ascii="Courier New" w:hAnsi="Courier New" w:cs="Courier New"/>
        </w:rPr>
        <w:t>(f)  Disclosure of trade secrets or commercial or financial information that is privileged or confidential.</w:t>
      </w:r>
    </w:p>
    <w:p w14:paraId="6E1057DE" w14:textId="77777777" w:rsidR="00356F40" w:rsidRPr="008C271B" w:rsidRDefault="00356F40" w:rsidP="00356F40">
      <w:pPr>
        <w:pStyle w:val="P06-00"/>
        <w:rPr>
          <w:rFonts w:ascii="Courier New" w:hAnsi="Courier New" w:cs="Courier New"/>
        </w:rPr>
      </w:pPr>
      <w:r w:rsidRPr="008C271B">
        <w:rPr>
          <w:rFonts w:ascii="Courier New" w:hAnsi="Courier New" w:cs="Courier New"/>
        </w:rPr>
        <w:t>(g)  Disclosure of information of a personal nature if the disclosure would constitute a clearly unwarranted invasion of personal privacy.</w:t>
      </w:r>
    </w:p>
    <w:p w14:paraId="0407D092" w14:textId="77777777" w:rsidR="00356F40" w:rsidRPr="008C271B" w:rsidRDefault="00356F40" w:rsidP="00356F40">
      <w:pPr>
        <w:pStyle w:val="P06-00"/>
        <w:rPr>
          <w:rFonts w:ascii="Courier New" w:hAnsi="Courier New" w:cs="Courier New"/>
        </w:rPr>
      </w:pPr>
      <w:r w:rsidRPr="008C271B">
        <w:rPr>
          <w:rFonts w:ascii="Courier New" w:hAnsi="Courier New" w:cs="Courier New"/>
        </w:rPr>
        <w:t>(h)  Disclosure of investigative records compiled for law enforcement purposes.</w:t>
      </w:r>
    </w:p>
    <w:p w14:paraId="3AD91A53" w14:textId="77777777" w:rsidR="00356F40" w:rsidRPr="008C271B" w:rsidRDefault="00356F40" w:rsidP="00356F40">
      <w:pPr>
        <w:pStyle w:val="P06-00"/>
        <w:rPr>
          <w:rFonts w:ascii="Courier New" w:hAnsi="Courier New" w:cs="Courier New"/>
        </w:rPr>
      </w:pPr>
      <w:r w:rsidRPr="008C271B">
        <w:rPr>
          <w:rFonts w:ascii="Courier New" w:hAnsi="Courier New" w:cs="Courier New"/>
        </w:rPr>
        <w:t>(i)  Disclosure of information related to any investigative reports prepared by or on behalf of or for use by the commission or other committee charged with responsibility of investigation or determination of compliance issues pursuant to this compact.</w:t>
      </w:r>
    </w:p>
    <w:p w14:paraId="35D3BF37" w14:textId="77777777" w:rsidR="00356F40" w:rsidRPr="008C271B" w:rsidRDefault="00356F40" w:rsidP="00356F40">
      <w:pPr>
        <w:pStyle w:val="P06-00"/>
        <w:rPr>
          <w:rFonts w:ascii="Courier New" w:hAnsi="Courier New" w:cs="Courier New"/>
        </w:rPr>
      </w:pPr>
      <w:r w:rsidRPr="008C271B">
        <w:rPr>
          <w:rFonts w:ascii="Courier New" w:hAnsi="Courier New" w:cs="Courier New"/>
        </w:rPr>
        <w:t>(j)  Legal advice.</w:t>
      </w:r>
    </w:p>
    <w:p w14:paraId="175B6B63" w14:textId="77777777" w:rsidR="00356F40" w:rsidRPr="008C271B" w:rsidRDefault="00356F40" w:rsidP="00356F40">
      <w:pPr>
        <w:pStyle w:val="P06-00"/>
        <w:rPr>
          <w:rFonts w:ascii="Courier New" w:hAnsi="Courier New" w:cs="Courier New"/>
        </w:rPr>
      </w:pPr>
      <w:r w:rsidRPr="008C271B">
        <w:rPr>
          <w:rFonts w:ascii="Courier New" w:hAnsi="Courier New" w:cs="Courier New"/>
        </w:rPr>
        <w:t>(k)  Matters specifically exempt from disclosure by federal or participating states' statutes.</w:t>
      </w:r>
    </w:p>
    <w:p w14:paraId="2933769B" w14:textId="77777777" w:rsidR="00356F40" w:rsidRPr="008C271B" w:rsidRDefault="00356F40" w:rsidP="00B93204">
      <w:pPr>
        <w:pStyle w:val="P06-00"/>
        <w:rPr>
          <w:rFonts w:ascii="Courier New" w:hAnsi="Courier New" w:cs="Courier New"/>
        </w:rPr>
      </w:pPr>
      <w:r w:rsidRPr="008C271B">
        <w:rPr>
          <w:rFonts w:ascii="Courier New" w:hAnsi="Courier New" w:cs="Courier New"/>
        </w:rPr>
        <w:t>4.  If a meeting, or portion of a meeting, is closed pursuant to paragraph 3 of this subsection, the chairperson of the meeting or the chairperson's designee shall certify that the meeting or portion of the meeting may be closed and shall reference each relevant exempting provision.</w:t>
      </w:r>
    </w:p>
    <w:p w14:paraId="3659D048" w14:textId="77777777" w:rsidR="00356F40" w:rsidRPr="008C271B" w:rsidRDefault="00356F40" w:rsidP="00356F40">
      <w:pPr>
        <w:pStyle w:val="P06-00"/>
        <w:rPr>
          <w:rFonts w:ascii="Courier New" w:hAnsi="Courier New" w:cs="Courier New"/>
        </w:rPr>
      </w:pPr>
      <w:r w:rsidRPr="008C271B">
        <w:rPr>
          <w:rFonts w:ascii="Courier New" w:hAnsi="Courier New" w:cs="Courier New"/>
        </w:rPr>
        <w:t>5.  The commission shall keep minutes that fully and clearly describe all matters discussed in a meeting and shall provide a full and accurate summary of actions taken, including a description of the views expressed.  All documents considered in connection with an action shall be identified in such minutes.  All minutes and documents of a closed meeting shall remain under seal, subject to release by a majority vote of the commission or order of a court of competent jurisdiction.</w:t>
      </w:r>
    </w:p>
    <w:p w14:paraId="2E9827EF" w14:textId="4941561D" w:rsidR="00356F40" w:rsidRPr="008C271B" w:rsidRDefault="00356F40" w:rsidP="00356F40">
      <w:pPr>
        <w:pStyle w:val="P06-00"/>
        <w:rPr>
          <w:rFonts w:ascii="Courier New" w:hAnsi="Courier New" w:cs="Courier New"/>
        </w:rPr>
      </w:pPr>
      <w:r w:rsidRPr="008C271B">
        <w:rPr>
          <w:rFonts w:ascii="Courier New" w:hAnsi="Courier New" w:cs="Courier New"/>
        </w:rPr>
        <w:t xml:space="preserve">E.  Financing of the </w:t>
      </w:r>
      <w:r w:rsidR="008B6C26" w:rsidRPr="008C271B">
        <w:rPr>
          <w:rFonts w:ascii="Courier New" w:hAnsi="Courier New" w:cs="Courier New"/>
        </w:rPr>
        <w:t>c</w:t>
      </w:r>
      <w:r w:rsidRPr="008C271B">
        <w:rPr>
          <w:rFonts w:ascii="Courier New" w:hAnsi="Courier New" w:cs="Courier New"/>
        </w:rPr>
        <w:t>ommission is as follows:</w:t>
      </w:r>
    </w:p>
    <w:p w14:paraId="1E40C422" w14:textId="77777777" w:rsidR="00356F40" w:rsidRPr="008C271B" w:rsidRDefault="00356F40" w:rsidP="00356F40">
      <w:pPr>
        <w:pStyle w:val="P06-00"/>
        <w:rPr>
          <w:rFonts w:ascii="Courier New" w:hAnsi="Courier New" w:cs="Courier New"/>
        </w:rPr>
      </w:pPr>
      <w:r w:rsidRPr="008C271B">
        <w:rPr>
          <w:rFonts w:ascii="Courier New" w:hAnsi="Courier New" w:cs="Courier New"/>
        </w:rPr>
        <w:t>1.  The commission shall pay, or provide for the payment of, the reasonable expenses of its establishment, organization and ongoing activities.</w:t>
      </w:r>
    </w:p>
    <w:p w14:paraId="35B10AB1" w14:textId="77777777" w:rsidR="00356F40" w:rsidRPr="008C271B" w:rsidRDefault="00356F40" w:rsidP="00356F40">
      <w:pPr>
        <w:pStyle w:val="P06-00"/>
        <w:rPr>
          <w:rFonts w:ascii="Courier New" w:hAnsi="Courier New" w:cs="Courier New"/>
        </w:rPr>
      </w:pPr>
      <w:r w:rsidRPr="008C271B">
        <w:rPr>
          <w:rFonts w:ascii="Courier New" w:hAnsi="Courier New" w:cs="Courier New"/>
        </w:rPr>
        <w:t>2.  The commission may accept any and all appropriate revenue sources and donations and grants of money, equipment, supplies, materials and services.</w:t>
      </w:r>
    </w:p>
    <w:p w14:paraId="63F406EF" w14:textId="77777777" w:rsidR="00356F40" w:rsidRPr="008C271B" w:rsidRDefault="00356F40" w:rsidP="00356F40">
      <w:pPr>
        <w:pStyle w:val="P06-00"/>
        <w:rPr>
          <w:rFonts w:ascii="Courier New" w:hAnsi="Courier New" w:cs="Courier New"/>
        </w:rPr>
      </w:pPr>
      <w:r w:rsidRPr="008C271B">
        <w:rPr>
          <w:rFonts w:ascii="Courier New" w:hAnsi="Courier New" w:cs="Courier New"/>
        </w:rPr>
        <w:t>3.  The commission may levy on and collect an annual assessment from each participating state and may impose compact privilege fees on licensees of participating states to whom a compact privilege is granted to cover the cost of the operations and activities of the commission and its staff.  The assessment and fees must be in a total amount sufficient to cover the commission's annual budget as approved by the commission each year for which revenue is not provided by other sources.  The aggregate annual assessment amount levied on participating states shall be allocated based on a formula to be determined by commission rule.</w:t>
      </w:r>
    </w:p>
    <w:p w14:paraId="23BAE87A" w14:textId="77777777" w:rsidR="00356F40" w:rsidRPr="008C271B" w:rsidRDefault="00356F40" w:rsidP="00356F40">
      <w:pPr>
        <w:pStyle w:val="P06-00"/>
        <w:rPr>
          <w:rFonts w:ascii="Courier New" w:eastAsiaTheme="majorEastAsia" w:hAnsi="Courier New" w:cs="Courier New"/>
        </w:rPr>
      </w:pPr>
      <w:r w:rsidRPr="008C271B">
        <w:rPr>
          <w:rFonts w:ascii="Courier New" w:eastAsiaTheme="majorEastAsia" w:hAnsi="Courier New" w:cs="Courier New"/>
        </w:rPr>
        <w:t>(a)  A compact privilege expires when the licensee's qualifying license in the participating state from which the licensee applied for the compact privilege expires.</w:t>
      </w:r>
    </w:p>
    <w:p w14:paraId="54754824" w14:textId="77777777" w:rsidR="00356F40" w:rsidRPr="008C271B" w:rsidRDefault="00356F40" w:rsidP="00356F40">
      <w:pPr>
        <w:pStyle w:val="P06-00"/>
        <w:rPr>
          <w:rFonts w:ascii="Courier New" w:eastAsiaTheme="majorEastAsia" w:hAnsi="Courier New" w:cs="Courier New"/>
        </w:rPr>
      </w:pPr>
      <w:r w:rsidRPr="008C271B">
        <w:rPr>
          <w:rFonts w:ascii="Courier New" w:eastAsiaTheme="majorEastAsia" w:hAnsi="Courier New" w:cs="Courier New"/>
        </w:rPr>
        <w:t>(b)  If the licensee terminates the qualifying license through which the licensee applied for the compact privilege before its scheduled expiration and the licensee has a qualifying license in another participating state, the licensee shall inform the commission that it is changing the participating state through which it applies for a compact privilege to that participating state and pay to the commission any compact privilege fee required by commission rule.</w:t>
      </w:r>
    </w:p>
    <w:p w14:paraId="325D7348" w14:textId="77777777" w:rsidR="00356F40" w:rsidRPr="008C271B" w:rsidRDefault="00356F40" w:rsidP="00356F40">
      <w:pPr>
        <w:pStyle w:val="P06-00"/>
        <w:rPr>
          <w:rFonts w:ascii="Courier New" w:hAnsi="Courier New" w:cs="Courier New"/>
        </w:rPr>
      </w:pPr>
      <w:r w:rsidRPr="008C271B">
        <w:rPr>
          <w:rFonts w:ascii="Courier New" w:hAnsi="Courier New" w:cs="Courier New"/>
        </w:rPr>
        <w:t>4.  The commission shall not incur obligations of any kind before securing the monies adequate to meet the same or pledge the credit of any participating state, except by and with the authority of the participating state.</w:t>
      </w:r>
    </w:p>
    <w:p w14:paraId="461C61B4" w14:textId="77777777" w:rsidR="00356F40" w:rsidRPr="008C271B" w:rsidRDefault="00356F40" w:rsidP="00356F40">
      <w:pPr>
        <w:pStyle w:val="P06-00"/>
        <w:rPr>
          <w:rFonts w:ascii="Courier New" w:hAnsi="Courier New" w:cs="Courier New"/>
        </w:rPr>
      </w:pPr>
      <w:r w:rsidRPr="008C271B">
        <w:rPr>
          <w:rFonts w:ascii="Courier New" w:hAnsi="Courier New" w:cs="Courier New"/>
        </w:rPr>
        <w:t>5.  The commission shall keep accurate accounts of all receipts and disbursements.  The receipts and disbursements of the commission shall be subject to the financial review and accounting procedures established under its bylaws.  All receipts and disbursements of monies handled by the commission are subject to an annual financial review by a certified or licensed public accountant, and the report of the financial review shall be included in and become part of the annual report of the commission.</w:t>
      </w:r>
    </w:p>
    <w:p w14:paraId="49DD1A58" w14:textId="61B6E9A5" w:rsidR="00356F40" w:rsidRPr="008C271B" w:rsidRDefault="00356F40" w:rsidP="00356F40">
      <w:pPr>
        <w:pStyle w:val="P06-00"/>
        <w:rPr>
          <w:rFonts w:ascii="Courier New" w:hAnsi="Courier New" w:cs="Courier New"/>
        </w:rPr>
      </w:pPr>
      <w:r w:rsidRPr="008C271B">
        <w:rPr>
          <w:rFonts w:ascii="Courier New" w:hAnsi="Courier New" w:cs="Courier New"/>
        </w:rPr>
        <w:t xml:space="preserve">F.  Powers, duties and membership of the </w:t>
      </w:r>
      <w:r w:rsidR="00B93204" w:rsidRPr="008C271B">
        <w:rPr>
          <w:rFonts w:ascii="Courier New" w:hAnsi="Courier New" w:cs="Courier New"/>
        </w:rPr>
        <w:t>e</w:t>
      </w:r>
      <w:r w:rsidRPr="008C271B">
        <w:rPr>
          <w:rFonts w:ascii="Courier New" w:hAnsi="Courier New" w:cs="Courier New"/>
        </w:rPr>
        <w:t xml:space="preserve">xecutive </w:t>
      </w:r>
      <w:r w:rsidR="00B93204" w:rsidRPr="008C271B">
        <w:rPr>
          <w:rFonts w:ascii="Courier New" w:hAnsi="Courier New" w:cs="Courier New"/>
        </w:rPr>
        <w:t>c</w:t>
      </w:r>
      <w:r w:rsidRPr="008C271B">
        <w:rPr>
          <w:rFonts w:ascii="Courier New" w:hAnsi="Courier New" w:cs="Courier New"/>
        </w:rPr>
        <w:t>ommittee are as follows:</w:t>
      </w:r>
    </w:p>
    <w:p w14:paraId="424887A6" w14:textId="77777777" w:rsidR="00356F40" w:rsidRPr="008C271B" w:rsidRDefault="00356F40" w:rsidP="00356F40">
      <w:pPr>
        <w:pStyle w:val="P06-00"/>
        <w:rPr>
          <w:rFonts w:ascii="Courier New" w:hAnsi="Courier New" w:cs="Courier New"/>
        </w:rPr>
      </w:pPr>
      <w:r w:rsidRPr="008C271B">
        <w:rPr>
          <w:rFonts w:ascii="Courier New" w:hAnsi="Courier New" w:cs="Courier New"/>
        </w:rPr>
        <w:t>1.  The executive committee shall have the power to act on behalf of the commission according to the terms of this compact and commission rules.</w:t>
      </w:r>
    </w:p>
    <w:p w14:paraId="7388B16F" w14:textId="77777777" w:rsidR="00356F40" w:rsidRPr="008C271B" w:rsidRDefault="00356F40" w:rsidP="00356F40">
      <w:pPr>
        <w:pStyle w:val="P06-00"/>
        <w:rPr>
          <w:rFonts w:ascii="Courier New" w:hAnsi="Courier New" w:cs="Courier New"/>
        </w:rPr>
      </w:pPr>
      <w:r w:rsidRPr="008C271B">
        <w:rPr>
          <w:rFonts w:ascii="Courier New" w:hAnsi="Courier New" w:cs="Courier New"/>
        </w:rPr>
        <w:t>2.  The executive committee shall be composed of the following nine members:</w:t>
      </w:r>
    </w:p>
    <w:p w14:paraId="5E0BF020" w14:textId="77777777" w:rsidR="00356F40" w:rsidRPr="008C271B" w:rsidRDefault="00356F40" w:rsidP="00356F40">
      <w:pPr>
        <w:pStyle w:val="P06-00"/>
        <w:rPr>
          <w:rFonts w:ascii="Courier New" w:hAnsi="Courier New" w:cs="Courier New"/>
        </w:rPr>
      </w:pPr>
      <w:r w:rsidRPr="008C271B">
        <w:rPr>
          <w:rFonts w:ascii="Courier New" w:hAnsi="Courier New" w:cs="Courier New"/>
        </w:rPr>
        <w:t>(a)  Seven voting members who are elected by the commission from the current membership of the commission.</w:t>
      </w:r>
    </w:p>
    <w:p w14:paraId="0B07DEC2" w14:textId="77777777" w:rsidR="00356F40" w:rsidRPr="008C271B" w:rsidRDefault="00356F40" w:rsidP="00356F40">
      <w:pPr>
        <w:pStyle w:val="P06-00"/>
        <w:rPr>
          <w:rFonts w:ascii="Courier New" w:hAnsi="Courier New" w:cs="Courier New"/>
        </w:rPr>
      </w:pPr>
      <w:r w:rsidRPr="008C271B">
        <w:rPr>
          <w:rFonts w:ascii="Courier New" w:hAnsi="Courier New" w:cs="Courier New"/>
        </w:rPr>
        <w:t>(b)  One ex officio, nonvoting member from a recognized national PA professional association.</w:t>
      </w:r>
    </w:p>
    <w:p w14:paraId="47F977DE" w14:textId="77777777" w:rsidR="00356F40" w:rsidRPr="008C271B" w:rsidRDefault="00356F40" w:rsidP="00356F40">
      <w:pPr>
        <w:pStyle w:val="P06-00"/>
        <w:rPr>
          <w:rFonts w:ascii="Courier New" w:hAnsi="Courier New" w:cs="Courier New"/>
        </w:rPr>
      </w:pPr>
      <w:r w:rsidRPr="008C271B">
        <w:rPr>
          <w:rFonts w:ascii="Courier New" w:hAnsi="Courier New" w:cs="Courier New"/>
        </w:rPr>
        <w:t>(c)  One ex officio, nonvoting member from a recognized national PA certification organization.</w:t>
      </w:r>
    </w:p>
    <w:p w14:paraId="48784CC0" w14:textId="77777777" w:rsidR="00356F40" w:rsidRPr="008C271B" w:rsidRDefault="00356F40" w:rsidP="00356F40">
      <w:pPr>
        <w:pStyle w:val="P06-00"/>
        <w:rPr>
          <w:rFonts w:ascii="Courier New" w:hAnsi="Courier New" w:cs="Courier New"/>
        </w:rPr>
      </w:pPr>
      <w:r w:rsidRPr="008C271B">
        <w:rPr>
          <w:rFonts w:ascii="Courier New" w:hAnsi="Courier New" w:cs="Courier New"/>
        </w:rPr>
        <w:t>3.  The ex officio members will be selected by their respective organizations.</w:t>
      </w:r>
    </w:p>
    <w:p w14:paraId="4A253811" w14:textId="77777777" w:rsidR="00356F40" w:rsidRPr="008C271B" w:rsidRDefault="00356F40" w:rsidP="00356F40">
      <w:pPr>
        <w:pStyle w:val="P06-00"/>
        <w:rPr>
          <w:rFonts w:ascii="Courier New" w:hAnsi="Courier New" w:cs="Courier New"/>
        </w:rPr>
      </w:pPr>
      <w:r w:rsidRPr="008C271B">
        <w:rPr>
          <w:rFonts w:ascii="Courier New" w:hAnsi="Courier New" w:cs="Courier New"/>
        </w:rPr>
        <w:t>4.  The commission may remove any member of the executive committee as provided in its bylaws.</w:t>
      </w:r>
    </w:p>
    <w:p w14:paraId="10E4C79C" w14:textId="77777777" w:rsidR="00356F40" w:rsidRPr="008C271B" w:rsidRDefault="00356F40" w:rsidP="00356F40">
      <w:pPr>
        <w:pStyle w:val="P06-00"/>
        <w:rPr>
          <w:rFonts w:ascii="Courier New" w:hAnsi="Courier New" w:cs="Courier New"/>
        </w:rPr>
      </w:pPr>
      <w:r w:rsidRPr="008C271B">
        <w:rPr>
          <w:rFonts w:ascii="Courier New" w:hAnsi="Courier New" w:cs="Courier New"/>
        </w:rPr>
        <w:t>5.  The executive committee shall meet at least annually.</w:t>
      </w:r>
    </w:p>
    <w:p w14:paraId="33CA6093" w14:textId="77777777" w:rsidR="00356F40" w:rsidRPr="008C271B" w:rsidRDefault="00356F40" w:rsidP="00356F40">
      <w:pPr>
        <w:pStyle w:val="P06-00"/>
        <w:rPr>
          <w:rFonts w:ascii="Courier New" w:hAnsi="Courier New" w:cs="Courier New"/>
        </w:rPr>
      </w:pPr>
      <w:r w:rsidRPr="008C271B">
        <w:rPr>
          <w:rFonts w:ascii="Courier New" w:hAnsi="Courier New" w:cs="Courier New"/>
        </w:rPr>
        <w:t>6.  The executive committee shall have the following duties and responsibilities:</w:t>
      </w:r>
    </w:p>
    <w:p w14:paraId="75E7A404" w14:textId="77777777" w:rsidR="00356F40" w:rsidRPr="008C271B" w:rsidRDefault="00356F40" w:rsidP="00356F40">
      <w:pPr>
        <w:pStyle w:val="P06-00"/>
        <w:rPr>
          <w:rFonts w:ascii="Courier New" w:hAnsi="Courier New" w:cs="Courier New"/>
        </w:rPr>
      </w:pPr>
      <w:r w:rsidRPr="008C271B">
        <w:rPr>
          <w:rFonts w:ascii="Courier New" w:hAnsi="Courier New" w:cs="Courier New"/>
        </w:rPr>
        <w:t>(a)  Recommend to the commission changes to the commission's rules or bylaws, changes to this compact legislation, fees to be paid by participating states, such as annual dues, and any commission compact fee charged to licensees for the compact privilege.</w:t>
      </w:r>
    </w:p>
    <w:p w14:paraId="528C2BA2" w14:textId="77777777" w:rsidR="00356F40" w:rsidRPr="008C271B" w:rsidRDefault="00356F40" w:rsidP="00356F40">
      <w:pPr>
        <w:pStyle w:val="P06-00"/>
        <w:rPr>
          <w:rFonts w:ascii="Courier New" w:hAnsi="Courier New" w:cs="Courier New"/>
        </w:rPr>
      </w:pPr>
      <w:r w:rsidRPr="008C271B">
        <w:rPr>
          <w:rFonts w:ascii="Courier New" w:hAnsi="Courier New" w:cs="Courier New"/>
        </w:rPr>
        <w:t>(b)  Ensure that compact administration services are appropriately provided, contractual or otherwise.</w:t>
      </w:r>
    </w:p>
    <w:p w14:paraId="6672BB31" w14:textId="77777777" w:rsidR="00356F40" w:rsidRPr="008C271B" w:rsidRDefault="00356F40" w:rsidP="00356F40">
      <w:pPr>
        <w:pStyle w:val="P06-00"/>
        <w:rPr>
          <w:rFonts w:ascii="Courier New" w:hAnsi="Courier New" w:cs="Courier New"/>
        </w:rPr>
      </w:pPr>
      <w:r w:rsidRPr="008C271B">
        <w:rPr>
          <w:rFonts w:ascii="Courier New" w:hAnsi="Courier New" w:cs="Courier New"/>
        </w:rPr>
        <w:t>(c)  Prepare and recommend the commission's budget.</w:t>
      </w:r>
    </w:p>
    <w:p w14:paraId="5A8442BB" w14:textId="77777777" w:rsidR="00356F40" w:rsidRPr="008C271B" w:rsidRDefault="00356F40" w:rsidP="00356F40">
      <w:pPr>
        <w:pStyle w:val="P06-00"/>
        <w:rPr>
          <w:rFonts w:ascii="Courier New" w:hAnsi="Courier New" w:cs="Courier New"/>
        </w:rPr>
      </w:pPr>
      <w:r w:rsidRPr="008C271B">
        <w:rPr>
          <w:rFonts w:ascii="Courier New" w:hAnsi="Courier New" w:cs="Courier New"/>
        </w:rPr>
        <w:t>(d)  Maintain financial records on behalf of the commission.</w:t>
      </w:r>
    </w:p>
    <w:p w14:paraId="1F00EA69" w14:textId="77777777" w:rsidR="00356F40" w:rsidRPr="008C271B" w:rsidRDefault="00356F40" w:rsidP="00356F40">
      <w:pPr>
        <w:pStyle w:val="P06-00"/>
        <w:rPr>
          <w:rFonts w:ascii="Courier New" w:hAnsi="Courier New" w:cs="Courier New"/>
        </w:rPr>
      </w:pPr>
      <w:r w:rsidRPr="008C271B">
        <w:rPr>
          <w:rFonts w:ascii="Courier New" w:hAnsi="Courier New" w:cs="Courier New"/>
        </w:rPr>
        <w:t>(e)  Monitor compact compliance of participating states and provide compliance reports to the commission.</w:t>
      </w:r>
    </w:p>
    <w:p w14:paraId="012D75E5" w14:textId="77777777" w:rsidR="00356F40" w:rsidRPr="008C271B" w:rsidRDefault="00356F40" w:rsidP="00356F40">
      <w:pPr>
        <w:pStyle w:val="P06-00"/>
        <w:rPr>
          <w:rFonts w:ascii="Courier New" w:hAnsi="Courier New" w:cs="Courier New"/>
        </w:rPr>
      </w:pPr>
      <w:r w:rsidRPr="008C271B">
        <w:rPr>
          <w:rFonts w:ascii="Courier New" w:hAnsi="Courier New" w:cs="Courier New"/>
        </w:rPr>
        <w:t>(f)  Establish additional committees as necessary.</w:t>
      </w:r>
    </w:p>
    <w:p w14:paraId="48108B10" w14:textId="77777777" w:rsidR="00356F40" w:rsidRPr="008C271B" w:rsidRDefault="00356F40" w:rsidP="00356F40">
      <w:pPr>
        <w:pStyle w:val="P06-00"/>
        <w:rPr>
          <w:rFonts w:ascii="Courier New" w:hAnsi="Courier New" w:cs="Courier New"/>
        </w:rPr>
      </w:pPr>
      <w:r w:rsidRPr="008C271B">
        <w:rPr>
          <w:rFonts w:ascii="Courier New" w:hAnsi="Courier New" w:cs="Courier New"/>
        </w:rPr>
        <w:t>(g)  Exercise the powers and duties of the commission during the interim between commission meetings, except for issuing proposed rulemaking or adopting commission rules or bylaws, or exercising any other powers and duties exclusively reserved to the commission by the commission's rules.</w:t>
      </w:r>
    </w:p>
    <w:p w14:paraId="3DB3B97C" w14:textId="77777777" w:rsidR="00356F40" w:rsidRPr="008C271B" w:rsidRDefault="00356F40" w:rsidP="00356F40">
      <w:pPr>
        <w:pStyle w:val="P06-00"/>
        <w:rPr>
          <w:rFonts w:ascii="Courier New" w:hAnsi="Courier New" w:cs="Courier New"/>
        </w:rPr>
      </w:pPr>
      <w:r w:rsidRPr="008C271B">
        <w:rPr>
          <w:rFonts w:ascii="Courier New" w:hAnsi="Courier New" w:cs="Courier New"/>
        </w:rPr>
        <w:t>(h)  Perform other duties as provided in the commission's rules or bylaws.</w:t>
      </w:r>
    </w:p>
    <w:p w14:paraId="32DF92BA" w14:textId="77777777" w:rsidR="00356F40" w:rsidRPr="008C271B" w:rsidRDefault="00356F40" w:rsidP="00B93204">
      <w:pPr>
        <w:pStyle w:val="P06-00"/>
        <w:rPr>
          <w:rFonts w:ascii="Courier New" w:hAnsi="Courier New" w:cs="Courier New"/>
        </w:rPr>
      </w:pPr>
      <w:r w:rsidRPr="008C271B">
        <w:rPr>
          <w:rFonts w:ascii="Courier New" w:hAnsi="Courier New" w:cs="Courier New"/>
        </w:rPr>
        <w:t>7.  All meetings of the executive committee at which the executive committee votes or plans to vote on matters in exercising the powers and duties of the commission shall be open to the public, and public notice of such meetings shall be given as public meetings of the commission are given.</w:t>
      </w:r>
    </w:p>
    <w:p w14:paraId="460CCAC1" w14:textId="4F2FA911" w:rsidR="00356F40" w:rsidRPr="008C271B" w:rsidRDefault="00356F40" w:rsidP="00356F40">
      <w:pPr>
        <w:pStyle w:val="P06-00"/>
        <w:rPr>
          <w:rFonts w:ascii="Courier New" w:hAnsi="Courier New" w:cs="Courier New"/>
        </w:rPr>
      </w:pPr>
      <w:r w:rsidRPr="008C271B">
        <w:rPr>
          <w:rFonts w:ascii="Courier New" w:hAnsi="Courier New" w:cs="Courier New"/>
        </w:rPr>
        <w:t xml:space="preserve">8.  The executive committee may convene in a closed, nonpublic meeting for the same reasons that the commission may convene in a nonpublic meeting as set forth in subsection D, paragraph 3 of this </w:t>
      </w:r>
      <w:r w:rsidRPr="008C271B">
        <w:rPr>
          <w:rFonts w:ascii="Courier New" w:eastAsiaTheme="majorEastAsia" w:hAnsi="Courier New" w:cs="Courier New"/>
        </w:rPr>
        <w:t>section</w:t>
      </w:r>
      <w:r w:rsidRPr="008C271B">
        <w:rPr>
          <w:rFonts w:ascii="Courier New" w:hAnsi="Courier New" w:cs="Courier New"/>
        </w:rPr>
        <w:t xml:space="preserve">.  The executive committee shall announce the closed meeting as the commission is required to under subsection D, paragraph 4 of this  </w:t>
      </w:r>
      <w:r w:rsidRPr="008C271B">
        <w:rPr>
          <w:rFonts w:ascii="Courier New" w:eastAsiaTheme="majorEastAsia" w:hAnsi="Courier New" w:cs="Courier New"/>
        </w:rPr>
        <w:t xml:space="preserve">section </w:t>
      </w:r>
      <w:r w:rsidRPr="008C271B">
        <w:rPr>
          <w:rFonts w:ascii="Courier New" w:hAnsi="Courier New" w:cs="Courier New"/>
        </w:rPr>
        <w:t xml:space="preserve">and shall keep minutes of the closed meeting as the commission is required to under subsection D, paragraph 5 of this </w:t>
      </w:r>
      <w:r w:rsidR="00B93204" w:rsidRPr="008C271B">
        <w:rPr>
          <w:rFonts w:ascii="Courier New" w:eastAsiaTheme="majorEastAsia" w:hAnsi="Courier New" w:cs="Courier New"/>
        </w:rPr>
        <w:t>s</w:t>
      </w:r>
      <w:r w:rsidRPr="008C271B">
        <w:rPr>
          <w:rFonts w:ascii="Courier New" w:eastAsiaTheme="majorEastAsia" w:hAnsi="Courier New" w:cs="Courier New"/>
        </w:rPr>
        <w:t>ection</w:t>
      </w:r>
      <w:r w:rsidRPr="008C271B">
        <w:rPr>
          <w:rFonts w:ascii="Courier New" w:hAnsi="Courier New" w:cs="Courier New"/>
        </w:rPr>
        <w:t>.</w:t>
      </w:r>
    </w:p>
    <w:p w14:paraId="73CB1824" w14:textId="6894E7B5" w:rsidR="00356F40" w:rsidRPr="008C271B" w:rsidRDefault="00356F40" w:rsidP="00356F40">
      <w:pPr>
        <w:pStyle w:val="P06-00"/>
        <w:rPr>
          <w:rFonts w:ascii="Courier New" w:hAnsi="Courier New" w:cs="Courier New"/>
        </w:rPr>
      </w:pPr>
      <w:r w:rsidRPr="008C271B">
        <w:rPr>
          <w:rFonts w:ascii="Courier New" w:hAnsi="Courier New" w:cs="Courier New"/>
        </w:rPr>
        <w:t xml:space="preserve">G.  Qualified </w:t>
      </w:r>
      <w:r w:rsidR="00B93204" w:rsidRPr="008C271B">
        <w:rPr>
          <w:rFonts w:ascii="Courier New" w:hAnsi="Courier New" w:cs="Courier New"/>
        </w:rPr>
        <w:t xml:space="preserve">immunity, defense and indemnification </w:t>
      </w:r>
      <w:r w:rsidRPr="008C271B">
        <w:rPr>
          <w:rFonts w:ascii="Courier New" w:hAnsi="Courier New" w:cs="Courier New"/>
        </w:rPr>
        <w:t>of the commission are as follows:</w:t>
      </w:r>
    </w:p>
    <w:p w14:paraId="516A0899" w14:textId="77777777" w:rsidR="00356F40" w:rsidRPr="008C271B" w:rsidRDefault="00356F40" w:rsidP="00356F40">
      <w:pPr>
        <w:pStyle w:val="P06-00"/>
        <w:rPr>
          <w:rFonts w:ascii="Courier New" w:hAnsi="Courier New" w:cs="Courier New"/>
        </w:rPr>
      </w:pPr>
      <w:r w:rsidRPr="008C271B">
        <w:rPr>
          <w:rFonts w:ascii="Courier New" w:hAnsi="Courier New" w:cs="Courier New"/>
        </w:rPr>
        <w:t>1.  The members, officers, executive director, employees and representatives of the commission shall be immune from suit and liability, both personally and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occurred within the scope of commission employment, duties or responsibilities.  This paragraph does not protect any such person from suit or liability for any damage, loss or injury caused by the intentional or wilful or wanton misconduct of that person. The procurement of insurance of any type by the commission shall not in any way compromise or limit the immunity granted under this paragraph.</w:t>
      </w:r>
    </w:p>
    <w:p w14:paraId="6BD8C898" w14:textId="77777777" w:rsidR="00356F40" w:rsidRPr="008C271B" w:rsidRDefault="00356F40" w:rsidP="00356F40">
      <w:pPr>
        <w:pStyle w:val="P06-00"/>
        <w:rPr>
          <w:rFonts w:ascii="Courier New" w:hAnsi="Courier New" w:cs="Courier New"/>
        </w:rPr>
      </w:pPr>
      <w:r w:rsidRPr="008C271B">
        <w:rPr>
          <w:rFonts w:ascii="Courier New" w:hAnsi="Courier New" w:cs="Courier New"/>
        </w:rPr>
        <w:t>2.  The commission shall defend any member, officer, executive director, employee and representative of the commission in any civil action seeking to impose liability arising out of any actual or alleged act, error or omission that occurred within the scope of commission employment, duties or responsibilities, or as determined by the commission that the person against whom the claim is made had a reasonable basis for believing occurred within the scope of commission employment, duties or responsibilities, provided that this paragraph does not prohibit that person from retaining the person's own counsel at the person's own expense; and provided further, that the actual or alleged act, error or omission did not result from that person's intentional or wilful or wanton misconduct.</w:t>
      </w:r>
    </w:p>
    <w:p w14:paraId="76946873" w14:textId="77777777" w:rsidR="00356F40" w:rsidRPr="008C271B" w:rsidRDefault="00356F40" w:rsidP="00356F40">
      <w:pPr>
        <w:pStyle w:val="P06-00"/>
        <w:rPr>
          <w:rFonts w:ascii="Courier New" w:hAnsi="Courier New" w:cs="Courier New"/>
        </w:rPr>
      </w:pPr>
      <w:r w:rsidRPr="008C271B">
        <w:rPr>
          <w:rFonts w:ascii="Courier New" w:hAnsi="Courier New" w:cs="Courier New"/>
        </w:rPr>
        <w:t>3.  The commission shall indemnify and hold harmless any member, officer, executive director, employee and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occurred within the scope of commission employment, duties or responsibilities if the actual or alleged act, error or omission did not result from the intentional or wilful or wanton misconduct of that person.</w:t>
      </w:r>
    </w:p>
    <w:p w14:paraId="36780016" w14:textId="77777777" w:rsidR="00356F40" w:rsidRPr="008C271B" w:rsidRDefault="00356F40" w:rsidP="00356F40">
      <w:pPr>
        <w:pStyle w:val="P06-00"/>
        <w:rPr>
          <w:rFonts w:ascii="Courier New" w:hAnsi="Courier New" w:cs="Courier New"/>
        </w:rPr>
      </w:pPr>
      <w:r w:rsidRPr="008C271B">
        <w:rPr>
          <w:rFonts w:ascii="Courier New" w:hAnsi="Courier New" w:cs="Courier New"/>
        </w:rPr>
        <w:t>4.  Venue is proper and judicial proceedings by or against the commission shall be brought solely and exclusively in a court of competent jurisdiction where the principal office of the commission is located.  The commission may waive venue and jurisdictional defenses in any proceedings as authorized by commission rules.</w:t>
      </w:r>
    </w:p>
    <w:p w14:paraId="34A80CA8" w14:textId="77777777" w:rsidR="00356F40" w:rsidRPr="008C271B" w:rsidRDefault="00356F40" w:rsidP="00356F40">
      <w:pPr>
        <w:pStyle w:val="P06-00"/>
        <w:rPr>
          <w:rFonts w:ascii="Courier New" w:hAnsi="Courier New" w:cs="Courier New"/>
        </w:rPr>
      </w:pPr>
      <w:r w:rsidRPr="008C271B">
        <w:rPr>
          <w:rFonts w:ascii="Courier New" w:hAnsi="Courier New" w:cs="Courier New"/>
        </w:rPr>
        <w:t>5.  This compact does not limit the liability of any licensee for professional malpractice or misconduct, which shall be governed solely by any other applicable state laws.</w:t>
      </w:r>
    </w:p>
    <w:p w14:paraId="2DFA5981" w14:textId="77777777" w:rsidR="00356F40" w:rsidRPr="008C271B" w:rsidRDefault="00356F40" w:rsidP="00356F40">
      <w:pPr>
        <w:pStyle w:val="P06-00"/>
        <w:rPr>
          <w:rFonts w:ascii="Courier New" w:hAnsi="Courier New" w:cs="Courier New"/>
        </w:rPr>
      </w:pPr>
      <w:r w:rsidRPr="008C271B">
        <w:rPr>
          <w:rFonts w:ascii="Courier New" w:hAnsi="Courier New" w:cs="Courier New"/>
        </w:rPr>
        <w:t>6.  This compact does not designate the venue or jurisdiction to bring actions for alleged acts of malpractice, professional misconduct or negligence or other such civil action pertaining to the practice of a PA.  All such matters shall be determined exclusively by state law other than this compact.</w:t>
      </w:r>
    </w:p>
    <w:p w14:paraId="784886D9" w14:textId="66D63876" w:rsidR="00356F40" w:rsidRPr="008C271B" w:rsidRDefault="00356F40" w:rsidP="00356F40">
      <w:pPr>
        <w:pStyle w:val="P06-00"/>
        <w:rPr>
          <w:rFonts w:ascii="Courier New" w:hAnsi="Courier New" w:cs="Courier New"/>
        </w:rPr>
      </w:pPr>
      <w:r w:rsidRPr="008C271B">
        <w:rPr>
          <w:rFonts w:ascii="Courier New" w:hAnsi="Courier New" w:cs="Courier New"/>
        </w:rPr>
        <w:t>7.  </w:t>
      </w:r>
      <w:r w:rsidR="008B6C26" w:rsidRPr="008C271B">
        <w:rPr>
          <w:rFonts w:ascii="Courier New" w:hAnsi="Courier New" w:cs="Courier New"/>
        </w:rPr>
        <w:t>T</w:t>
      </w:r>
      <w:r w:rsidRPr="008C271B">
        <w:rPr>
          <w:rFonts w:ascii="Courier New" w:hAnsi="Courier New" w:cs="Courier New"/>
        </w:rPr>
        <w:t>his compact does not waive or otherwise abrogate a participating state's state action immunity or state action affirmative defense with respect to antitrust claims under the Sherman Act, the Clayton Act or any other state or federal antitrust or anticompetitive law or regulation.</w:t>
      </w:r>
    </w:p>
    <w:p w14:paraId="116A1CA2" w14:textId="2E072E40" w:rsidR="00356F40" w:rsidRPr="008C271B" w:rsidRDefault="00356F40" w:rsidP="00356F40">
      <w:pPr>
        <w:pStyle w:val="P06-00"/>
        <w:rPr>
          <w:rFonts w:ascii="Courier New" w:hAnsi="Courier New" w:cs="Courier New"/>
        </w:rPr>
      </w:pPr>
      <w:r w:rsidRPr="008C271B">
        <w:rPr>
          <w:rFonts w:ascii="Courier New" w:hAnsi="Courier New" w:cs="Courier New"/>
        </w:rPr>
        <w:t>8.  T</w:t>
      </w:r>
      <w:r w:rsidR="008B6C26" w:rsidRPr="008C271B">
        <w:rPr>
          <w:rFonts w:ascii="Courier New" w:hAnsi="Courier New" w:cs="Courier New"/>
        </w:rPr>
        <w:t>h</w:t>
      </w:r>
      <w:r w:rsidRPr="008C271B">
        <w:rPr>
          <w:rFonts w:ascii="Courier New" w:hAnsi="Courier New" w:cs="Courier New"/>
        </w:rPr>
        <w:t>is compact is not a waiver of sovereign immunity by the participating states or by the commission.</w:t>
      </w:r>
    </w:p>
    <w:p w14:paraId="2ED9389C" w14:textId="06C52A0E" w:rsidR="00356F40" w:rsidRPr="008C271B" w:rsidRDefault="00C62676" w:rsidP="00356F40">
      <w:pPr>
        <w:pStyle w:val="P06-00"/>
        <w:jc w:val="center"/>
        <w:rPr>
          <w:rFonts w:ascii="Courier New" w:hAnsi="Courier New" w:cs="Courier New"/>
        </w:rPr>
      </w:pPr>
      <w:r w:rsidRPr="008C271B">
        <w:rPr>
          <w:rFonts w:ascii="Courier New" w:hAnsi="Courier New" w:cs="Courier New"/>
        </w:rPr>
        <w:t>SECTION 8.  DATA SYSTEM</w:t>
      </w:r>
    </w:p>
    <w:p w14:paraId="5E5D96A1" w14:textId="77777777" w:rsidR="00356F40" w:rsidRPr="008C271B" w:rsidRDefault="00356F40" w:rsidP="00356F40">
      <w:pPr>
        <w:pStyle w:val="P06-00"/>
        <w:rPr>
          <w:rFonts w:ascii="Courier New" w:hAnsi="Courier New" w:cs="Courier New"/>
        </w:rPr>
      </w:pPr>
      <w:r w:rsidRPr="008C271B">
        <w:rPr>
          <w:rFonts w:ascii="Courier New" w:hAnsi="Courier New" w:cs="Courier New"/>
        </w:rPr>
        <w:t>A.  The commission shall provide for the development, maintenance, operation and utilization of a coordinated data and reporting system containing licensure, adverse action and significant investigative information on all licensed PAs and applicants who are denied a license in participating states.</w:t>
      </w:r>
    </w:p>
    <w:p w14:paraId="47689626" w14:textId="77777777" w:rsidR="00356F40" w:rsidRPr="008C271B" w:rsidRDefault="00356F40" w:rsidP="00356F40">
      <w:pPr>
        <w:pStyle w:val="P06-00"/>
        <w:rPr>
          <w:rFonts w:ascii="Courier New" w:hAnsi="Courier New" w:cs="Courier New"/>
        </w:rPr>
      </w:pPr>
      <w:r w:rsidRPr="008C271B">
        <w:rPr>
          <w:rFonts w:ascii="Courier New" w:hAnsi="Courier New" w:cs="Courier New"/>
        </w:rPr>
        <w:t>B.  Notwithstanding any other state law to the contrary, a participating state shall submit a uniform data set to the data system on all PAs to whom this compact is applicable using a unique identifier, as required by the rules of the commission, that includes:</w:t>
      </w:r>
    </w:p>
    <w:p w14:paraId="12550CB8" w14:textId="77777777" w:rsidR="00356F40" w:rsidRPr="008C271B" w:rsidRDefault="00356F40" w:rsidP="00356F40">
      <w:pPr>
        <w:pStyle w:val="P06-00"/>
        <w:rPr>
          <w:rFonts w:ascii="Courier New" w:hAnsi="Courier New" w:cs="Courier New"/>
        </w:rPr>
      </w:pPr>
      <w:r w:rsidRPr="008C271B">
        <w:rPr>
          <w:rFonts w:ascii="Courier New" w:hAnsi="Courier New" w:cs="Courier New"/>
        </w:rPr>
        <w:t>1.  Identifying information.</w:t>
      </w:r>
    </w:p>
    <w:p w14:paraId="63D5AB4F" w14:textId="77777777" w:rsidR="00356F40" w:rsidRPr="008C271B" w:rsidRDefault="00356F40" w:rsidP="00356F40">
      <w:pPr>
        <w:pStyle w:val="P06-00"/>
        <w:rPr>
          <w:rFonts w:ascii="Courier New" w:hAnsi="Courier New" w:cs="Courier New"/>
        </w:rPr>
      </w:pPr>
      <w:r w:rsidRPr="008C271B">
        <w:rPr>
          <w:rFonts w:ascii="Courier New" w:hAnsi="Courier New" w:cs="Courier New"/>
        </w:rPr>
        <w:t>2.  Licensure data.</w:t>
      </w:r>
    </w:p>
    <w:p w14:paraId="1719E5F2" w14:textId="77777777" w:rsidR="00356F40" w:rsidRPr="008C271B" w:rsidRDefault="00356F40" w:rsidP="00356F40">
      <w:pPr>
        <w:pStyle w:val="P06-00"/>
        <w:rPr>
          <w:rFonts w:ascii="Courier New" w:hAnsi="Courier New" w:cs="Courier New"/>
        </w:rPr>
      </w:pPr>
      <w:r w:rsidRPr="008C271B">
        <w:rPr>
          <w:rFonts w:ascii="Courier New" w:hAnsi="Courier New" w:cs="Courier New"/>
        </w:rPr>
        <w:t>3.  Adverse actions against a license or compact privilege.</w:t>
      </w:r>
    </w:p>
    <w:p w14:paraId="57972C23" w14:textId="77777777" w:rsidR="00356F40" w:rsidRPr="008C271B" w:rsidRDefault="00356F40" w:rsidP="00356F40">
      <w:pPr>
        <w:pStyle w:val="P06-00"/>
        <w:rPr>
          <w:rFonts w:ascii="Courier New" w:hAnsi="Courier New" w:cs="Courier New"/>
        </w:rPr>
      </w:pPr>
      <w:r w:rsidRPr="008C271B">
        <w:rPr>
          <w:rFonts w:ascii="Courier New" w:hAnsi="Courier New" w:cs="Courier New"/>
        </w:rPr>
        <w:t>4.  Any denial of an application for licensure and the reasons for such denial, excluding the reporting of any criminal history record information where prohibited by law.</w:t>
      </w:r>
    </w:p>
    <w:p w14:paraId="5D850F88" w14:textId="77777777" w:rsidR="00356F40" w:rsidRPr="008C271B" w:rsidRDefault="00356F40" w:rsidP="00356F40">
      <w:pPr>
        <w:pStyle w:val="P06-00"/>
        <w:rPr>
          <w:rFonts w:ascii="Courier New" w:hAnsi="Courier New" w:cs="Courier New"/>
        </w:rPr>
      </w:pPr>
      <w:r w:rsidRPr="008C271B">
        <w:rPr>
          <w:rFonts w:ascii="Courier New" w:hAnsi="Courier New" w:cs="Courier New"/>
        </w:rPr>
        <w:t>5.  The existence of significant investigative information.</w:t>
      </w:r>
    </w:p>
    <w:p w14:paraId="54B1C5EC" w14:textId="77777777" w:rsidR="00356F40" w:rsidRPr="008C271B" w:rsidRDefault="00356F40" w:rsidP="00356F40">
      <w:pPr>
        <w:pStyle w:val="P06-00"/>
        <w:rPr>
          <w:rFonts w:ascii="Courier New" w:hAnsi="Courier New" w:cs="Courier New"/>
        </w:rPr>
      </w:pPr>
      <w:r w:rsidRPr="008C271B">
        <w:rPr>
          <w:rFonts w:ascii="Courier New" w:hAnsi="Courier New" w:cs="Courier New"/>
        </w:rPr>
        <w:t>6.  Other information that may facilitate the administration of this compact, as determined by the rules of the commission.</w:t>
      </w:r>
    </w:p>
    <w:p w14:paraId="4302CFB1" w14:textId="77777777" w:rsidR="00356F40" w:rsidRPr="008C271B" w:rsidRDefault="00356F40" w:rsidP="00356F40">
      <w:pPr>
        <w:pStyle w:val="P06-00"/>
        <w:rPr>
          <w:rFonts w:ascii="Courier New" w:hAnsi="Courier New" w:cs="Courier New"/>
        </w:rPr>
      </w:pPr>
      <w:r w:rsidRPr="008C271B">
        <w:rPr>
          <w:rFonts w:ascii="Courier New" w:hAnsi="Courier New" w:cs="Courier New"/>
        </w:rPr>
        <w:t>C.  Significant investigative information pertaining to a licensee in any participating state shall be available only to other participating states.</w:t>
      </w:r>
    </w:p>
    <w:p w14:paraId="5DE694C9" w14:textId="77777777" w:rsidR="00356F40" w:rsidRPr="008C271B" w:rsidRDefault="00356F40" w:rsidP="00044C62">
      <w:pPr>
        <w:pStyle w:val="P06-00"/>
        <w:rPr>
          <w:rFonts w:ascii="Courier New" w:hAnsi="Courier New" w:cs="Courier New"/>
        </w:rPr>
      </w:pPr>
      <w:r w:rsidRPr="008C271B">
        <w:rPr>
          <w:rFonts w:ascii="Courier New" w:hAnsi="Courier New" w:cs="Courier New"/>
        </w:rPr>
        <w:t>D.  The commission shall promptly notify all participating states of any adverse action taken against a licensee or an individual applying for a license that has been reported to the commission. This adverse action information shall be available to any other participating state.</w:t>
      </w:r>
    </w:p>
    <w:p w14:paraId="71E6DAE7" w14:textId="77777777" w:rsidR="00356F40" w:rsidRPr="008C271B" w:rsidRDefault="00356F40" w:rsidP="00356F40">
      <w:pPr>
        <w:pStyle w:val="P06-00"/>
        <w:rPr>
          <w:rFonts w:ascii="Courier New" w:hAnsi="Courier New" w:cs="Courier New"/>
        </w:rPr>
      </w:pPr>
      <w:r w:rsidRPr="008C271B">
        <w:rPr>
          <w:rFonts w:ascii="Courier New" w:hAnsi="Courier New" w:cs="Courier New"/>
        </w:rPr>
        <w:t>E.  Participating states contributing information to the data system may, in accordance with state or federal law, designate information that may not be shared with the public without the express permission of the contributing state.  Notwithstanding any such designation, such information shall be reported to the commission through the data system.</w:t>
      </w:r>
    </w:p>
    <w:p w14:paraId="4068C1BC" w14:textId="77777777" w:rsidR="00356F40" w:rsidRPr="008C271B" w:rsidRDefault="00356F40" w:rsidP="00356F40">
      <w:pPr>
        <w:pStyle w:val="P06-00"/>
        <w:rPr>
          <w:rFonts w:ascii="Courier New" w:hAnsi="Courier New" w:cs="Courier New"/>
        </w:rPr>
      </w:pPr>
      <w:r w:rsidRPr="008C271B">
        <w:rPr>
          <w:rFonts w:ascii="Courier New" w:hAnsi="Courier New" w:cs="Courier New"/>
        </w:rPr>
        <w:t>F.  Any information submitted to the data system that is subsequently expunged pursuant to federal law or the laws of the participating state contributing the information shall be removed from the data system on a report of the expungement by the participating state to the commission.</w:t>
      </w:r>
    </w:p>
    <w:p w14:paraId="0DDD1FD8" w14:textId="77777777" w:rsidR="00356F40" w:rsidRPr="008C271B" w:rsidRDefault="00356F40" w:rsidP="00356F40">
      <w:pPr>
        <w:pStyle w:val="P06-00"/>
        <w:rPr>
          <w:rFonts w:ascii="Courier New" w:hAnsi="Courier New" w:cs="Courier New"/>
        </w:rPr>
      </w:pPr>
      <w:r w:rsidRPr="008C271B">
        <w:rPr>
          <w:rFonts w:ascii="Courier New" w:hAnsi="Courier New" w:cs="Courier New"/>
        </w:rPr>
        <w:t>G.  The records and information provided to a participating state pursuant to this compact or through the data system, when certified by the commission or an agent thereof, constitute the authenticated business records of the commission and are entitled to any associated hearsay exception in any relevant judicial, quasi</w:t>
      </w:r>
      <w:r w:rsidRPr="008C271B">
        <w:rPr>
          <w:rFonts w:ascii="Courier New" w:hAnsi="Courier New" w:cs="Courier New"/>
        </w:rPr>
        <w:noBreakHyphen/>
        <w:t>judicial or administrative proceedings in a participating state.</w:t>
      </w:r>
    </w:p>
    <w:p w14:paraId="771B4D13" w14:textId="5613B915" w:rsidR="00356F40" w:rsidRPr="008C271B" w:rsidRDefault="00C62676" w:rsidP="00356F40">
      <w:pPr>
        <w:pStyle w:val="P06-00"/>
        <w:keepNext/>
        <w:keepLines/>
        <w:jc w:val="center"/>
        <w:rPr>
          <w:rFonts w:ascii="Courier New" w:hAnsi="Courier New" w:cs="Courier New"/>
        </w:rPr>
      </w:pPr>
      <w:r w:rsidRPr="008C271B">
        <w:rPr>
          <w:rFonts w:ascii="Courier New" w:hAnsi="Courier New" w:cs="Courier New"/>
        </w:rPr>
        <w:t>SECTION 9.  RULEMAKING</w:t>
      </w:r>
    </w:p>
    <w:p w14:paraId="6D68C72A" w14:textId="77777777" w:rsidR="00356F40" w:rsidRPr="008C271B" w:rsidRDefault="00356F40" w:rsidP="00356F40">
      <w:pPr>
        <w:pStyle w:val="P06-00"/>
        <w:keepNext/>
        <w:keepLines/>
        <w:rPr>
          <w:rFonts w:ascii="Courier New" w:hAnsi="Courier New" w:cs="Courier New"/>
        </w:rPr>
      </w:pPr>
      <w:r w:rsidRPr="008C271B">
        <w:rPr>
          <w:rFonts w:ascii="Courier New" w:hAnsi="Courier New" w:cs="Courier New"/>
        </w:rPr>
        <w:t>A.  The commission shall exercise its rulemaking powers pursuant to the criteria set forth in this section and the rules adopted thereunder. Commission rules shall become binding as of the date specified by the commission for each rule.</w:t>
      </w:r>
    </w:p>
    <w:p w14:paraId="67AD7A6F" w14:textId="77777777" w:rsidR="00356F40" w:rsidRPr="008C271B" w:rsidRDefault="00356F40" w:rsidP="00356F40">
      <w:pPr>
        <w:pStyle w:val="P06-00"/>
        <w:rPr>
          <w:rFonts w:ascii="Courier New" w:hAnsi="Courier New" w:cs="Courier New"/>
        </w:rPr>
      </w:pPr>
      <w:r w:rsidRPr="008C271B">
        <w:rPr>
          <w:rFonts w:ascii="Courier New" w:hAnsi="Courier New" w:cs="Courier New"/>
        </w:rPr>
        <w:t>B.  The commission shall promulgate reasonable rules in order to effectively and efficiently implement and administer this compact and achieve its purposes.  A commission rule shall be invalid and not have force or effect only if a court of competent jurisdiction holds that the rule is invalid because the commission exercised its rulemaking authority in a manner that is beyond the scope of the purposes of this compact, or the powers granted hereunder, or based on another applicable standard of review.</w:t>
      </w:r>
    </w:p>
    <w:p w14:paraId="053EEEFC" w14:textId="77777777" w:rsidR="00356F40" w:rsidRPr="008C271B" w:rsidRDefault="00356F40" w:rsidP="00356F40">
      <w:pPr>
        <w:pStyle w:val="P06-00"/>
        <w:rPr>
          <w:rFonts w:ascii="Courier New" w:hAnsi="Courier New" w:cs="Courier New"/>
        </w:rPr>
      </w:pPr>
      <w:r w:rsidRPr="008C271B">
        <w:rPr>
          <w:rFonts w:ascii="Courier New" w:hAnsi="Courier New" w:cs="Courier New"/>
        </w:rPr>
        <w:t>C.  The rules of the commission shall have the force of law in each participating state, except that where the rules of the commission conflict with the laws of the participating state that establish the medical services a PA may perform in the participating state, as held by a court of competent jurisdiction, the rules of the commission shall be ineffective in that state to the extent of the conflict.</w:t>
      </w:r>
    </w:p>
    <w:p w14:paraId="5A62FA49" w14:textId="77777777" w:rsidR="00356F40" w:rsidRPr="008C271B" w:rsidRDefault="00356F40" w:rsidP="00356F40">
      <w:pPr>
        <w:pStyle w:val="P06-00"/>
        <w:rPr>
          <w:rFonts w:ascii="Courier New" w:hAnsi="Courier New" w:cs="Courier New"/>
        </w:rPr>
      </w:pPr>
      <w:r w:rsidRPr="008C271B">
        <w:rPr>
          <w:rFonts w:ascii="Courier New" w:hAnsi="Courier New" w:cs="Courier New"/>
        </w:rPr>
        <w:t>D.  If a majority of the legislatures of the participating states rejects a commission rule by enacting a statute or resolution in the same manner used to adopt this compact within four years after the date of adoption of the rule, that rule has no further force and effect in any participating state or to any state applying to participate in the compact.</w:t>
      </w:r>
    </w:p>
    <w:p w14:paraId="222899F7" w14:textId="77777777" w:rsidR="00356F40" w:rsidRPr="008C271B" w:rsidRDefault="00356F40" w:rsidP="00356F40">
      <w:pPr>
        <w:pStyle w:val="P06-00"/>
        <w:rPr>
          <w:rFonts w:ascii="Courier New" w:hAnsi="Courier New" w:cs="Courier New"/>
        </w:rPr>
      </w:pPr>
      <w:r w:rsidRPr="008C271B">
        <w:rPr>
          <w:rFonts w:ascii="Courier New" w:hAnsi="Courier New" w:cs="Courier New"/>
        </w:rPr>
        <w:t>E.  Commission rules shall be adopted at a regular or special meeting of the commission.</w:t>
      </w:r>
    </w:p>
    <w:p w14:paraId="0AA74B3C" w14:textId="77777777" w:rsidR="00356F40" w:rsidRPr="008C271B" w:rsidRDefault="00356F40" w:rsidP="00356F40">
      <w:pPr>
        <w:pStyle w:val="P06-00"/>
        <w:rPr>
          <w:rFonts w:ascii="Courier New" w:hAnsi="Courier New" w:cs="Courier New"/>
        </w:rPr>
      </w:pPr>
      <w:r w:rsidRPr="008C271B">
        <w:rPr>
          <w:rFonts w:ascii="Courier New" w:hAnsi="Courier New" w:cs="Courier New"/>
        </w:rPr>
        <w:t>F.  Before the commission adopts a final rule or rules, and at least thirty days in advance of the meeting at which the rule will be considered and voted on, the commission shall file a notice of proposed rulemaking in the following manner:</w:t>
      </w:r>
    </w:p>
    <w:p w14:paraId="4EFE009B" w14:textId="77777777" w:rsidR="00356F40" w:rsidRPr="008C271B" w:rsidRDefault="00356F40" w:rsidP="00356F40">
      <w:pPr>
        <w:pStyle w:val="P06-00"/>
        <w:rPr>
          <w:rFonts w:ascii="Courier New" w:hAnsi="Courier New" w:cs="Courier New"/>
        </w:rPr>
      </w:pPr>
      <w:r w:rsidRPr="008C271B">
        <w:rPr>
          <w:rFonts w:ascii="Courier New" w:hAnsi="Courier New" w:cs="Courier New"/>
        </w:rPr>
        <w:t>1.  On the website of the commission or other publicly accessible platform.</w:t>
      </w:r>
    </w:p>
    <w:p w14:paraId="016A22EA" w14:textId="77777777" w:rsidR="00356F40" w:rsidRPr="008C271B" w:rsidRDefault="00356F40" w:rsidP="00356F40">
      <w:pPr>
        <w:pStyle w:val="P06-00"/>
        <w:rPr>
          <w:rFonts w:ascii="Courier New" w:hAnsi="Courier New" w:cs="Courier New"/>
        </w:rPr>
      </w:pPr>
      <w:r w:rsidRPr="008C271B">
        <w:rPr>
          <w:rFonts w:ascii="Courier New" w:hAnsi="Courier New" w:cs="Courier New"/>
        </w:rPr>
        <w:t>2.  To persons who have requested notice of the commission's notices of proposed rulemaking.</w:t>
      </w:r>
    </w:p>
    <w:p w14:paraId="5FCA0DFF" w14:textId="77777777" w:rsidR="00356F40" w:rsidRPr="008C271B" w:rsidRDefault="00356F40" w:rsidP="00356F40">
      <w:pPr>
        <w:pStyle w:val="P06-00"/>
        <w:rPr>
          <w:rFonts w:ascii="Courier New" w:hAnsi="Courier New" w:cs="Courier New"/>
        </w:rPr>
      </w:pPr>
      <w:r w:rsidRPr="008C271B">
        <w:rPr>
          <w:rFonts w:ascii="Courier New" w:hAnsi="Courier New" w:cs="Courier New"/>
        </w:rPr>
        <w:t>3.  In such other way as the commission may by rule specify.</w:t>
      </w:r>
    </w:p>
    <w:p w14:paraId="6587E92B" w14:textId="77777777" w:rsidR="00356F40" w:rsidRPr="008C271B" w:rsidRDefault="00356F40" w:rsidP="00356F40">
      <w:pPr>
        <w:pStyle w:val="P06-00"/>
        <w:rPr>
          <w:rFonts w:ascii="Courier New" w:hAnsi="Courier New" w:cs="Courier New"/>
        </w:rPr>
      </w:pPr>
      <w:r w:rsidRPr="008C271B">
        <w:rPr>
          <w:rFonts w:ascii="Courier New" w:hAnsi="Courier New" w:cs="Courier New"/>
        </w:rPr>
        <w:t>G.  The notice of proposed rulemaking shall include all of the following:</w:t>
      </w:r>
    </w:p>
    <w:p w14:paraId="2A0913C1" w14:textId="77777777" w:rsidR="00356F40" w:rsidRPr="008C271B" w:rsidRDefault="00356F40" w:rsidP="00356F40">
      <w:pPr>
        <w:pStyle w:val="P06-00"/>
        <w:rPr>
          <w:rFonts w:ascii="Courier New" w:hAnsi="Courier New" w:cs="Courier New"/>
        </w:rPr>
      </w:pPr>
      <w:r w:rsidRPr="008C271B">
        <w:rPr>
          <w:rFonts w:ascii="Courier New" w:hAnsi="Courier New" w:cs="Courier New"/>
        </w:rPr>
        <w:t>1.  The time, date and location of the public hearing on the proposed rule and the proposed time, date and location of the meeting in which the proposed rule will be considered and voted on.</w:t>
      </w:r>
    </w:p>
    <w:p w14:paraId="394793A1" w14:textId="77777777" w:rsidR="00356F40" w:rsidRPr="008C271B" w:rsidRDefault="00356F40" w:rsidP="00356F40">
      <w:pPr>
        <w:pStyle w:val="P06-00"/>
        <w:rPr>
          <w:rFonts w:ascii="Courier New" w:hAnsi="Courier New" w:cs="Courier New"/>
        </w:rPr>
      </w:pPr>
      <w:r w:rsidRPr="008C271B">
        <w:rPr>
          <w:rFonts w:ascii="Courier New" w:hAnsi="Courier New" w:cs="Courier New"/>
        </w:rPr>
        <w:t>2.  The text of the proposed rule and the reason for the proposed rule.</w:t>
      </w:r>
    </w:p>
    <w:p w14:paraId="09F74A07" w14:textId="77777777" w:rsidR="00356F40" w:rsidRPr="008C271B" w:rsidRDefault="00356F40" w:rsidP="00356F40">
      <w:pPr>
        <w:pStyle w:val="P06-00"/>
        <w:rPr>
          <w:rFonts w:ascii="Courier New" w:hAnsi="Courier New" w:cs="Courier New"/>
        </w:rPr>
      </w:pPr>
      <w:r w:rsidRPr="008C271B">
        <w:rPr>
          <w:rFonts w:ascii="Courier New" w:hAnsi="Courier New" w:cs="Courier New"/>
        </w:rPr>
        <w:t>3.  A request for comments on the proposed rule from any interested person and the date by which written comments must be received.</w:t>
      </w:r>
    </w:p>
    <w:p w14:paraId="6EDFAD68" w14:textId="77777777" w:rsidR="00356F40" w:rsidRPr="008C271B" w:rsidRDefault="00356F40" w:rsidP="00356F40">
      <w:pPr>
        <w:pStyle w:val="P06-00"/>
        <w:rPr>
          <w:rFonts w:ascii="Courier New" w:hAnsi="Courier New" w:cs="Courier New"/>
        </w:rPr>
      </w:pPr>
      <w:r w:rsidRPr="008C271B">
        <w:rPr>
          <w:rFonts w:ascii="Courier New" w:hAnsi="Courier New" w:cs="Courier New"/>
        </w:rPr>
        <w:t>4.  The manner in which interested persons may submit notice to the commission of their intention to attend the public hearing or provide any written comments.</w:t>
      </w:r>
    </w:p>
    <w:p w14:paraId="160C57D5" w14:textId="77777777" w:rsidR="00356F40" w:rsidRPr="008C271B" w:rsidRDefault="00356F40" w:rsidP="00356F40">
      <w:pPr>
        <w:pStyle w:val="P06-00"/>
        <w:rPr>
          <w:rFonts w:ascii="Courier New" w:hAnsi="Courier New" w:cs="Courier New"/>
        </w:rPr>
      </w:pPr>
      <w:r w:rsidRPr="008C271B">
        <w:rPr>
          <w:rFonts w:ascii="Courier New" w:hAnsi="Courier New" w:cs="Courier New"/>
        </w:rPr>
        <w:t>H.  Before adopting a proposed rule, the commission shall allow persons to submit written data, facts, opinions and arguments, which shall be made available to the public.</w:t>
      </w:r>
    </w:p>
    <w:p w14:paraId="72925354" w14:textId="77777777" w:rsidR="00356F40" w:rsidRPr="008C271B" w:rsidRDefault="00356F40" w:rsidP="00356F40">
      <w:pPr>
        <w:pStyle w:val="P06-00"/>
        <w:rPr>
          <w:rFonts w:ascii="Courier New" w:hAnsi="Courier New" w:cs="Courier New"/>
        </w:rPr>
      </w:pPr>
      <w:r w:rsidRPr="008C271B">
        <w:rPr>
          <w:rFonts w:ascii="Courier New" w:hAnsi="Courier New" w:cs="Courier New"/>
        </w:rPr>
        <w:t>I.  If the hearing is to be held via electronic means, the commission shall publish the mechanism for access to the electronic hearing.  The following apply to hearings:</w:t>
      </w:r>
    </w:p>
    <w:p w14:paraId="7293AC42" w14:textId="77777777" w:rsidR="00356F40" w:rsidRPr="008C271B" w:rsidRDefault="00356F40" w:rsidP="00356F40">
      <w:pPr>
        <w:pStyle w:val="P06-00"/>
        <w:rPr>
          <w:rFonts w:ascii="Courier New" w:hAnsi="Courier New" w:cs="Courier New"/>
        </w:rPr>
      </w:pPr>
      <w:r w:rsidRPr="008C271B">
        <w:rPr>
          <w:rFonts w:ascii="Courier New" w:hAnsi="Courier New" w:cs="Courier New"/>
        </w:rPr>
        <w:t>1.  All persons wishing to be heard at a hearing shall notify the commission, as directed in the notice of proposed rulemaking not less than five business days before the scheduled date of the hearing, of their desire to appear and testify at the hearing.</w:t>
      </w:r>
    </w:p>
    <w:p w14:paraId="26444BCD" w14:textId="77777777" w:rsidR="00356F40" w:rsidRPr="008C271B" w:rsidRDefault="00356F40" w:rsidP="00356F40">
      <w:pPr>
        <w:pStyle w:val="P06-00"/>
        <w:rPr>
          <w:rFonts w:ascii="Courier New" w:hAnsi="Courier New" w:cs="Courier New"/>
        </w:rPr>
      </w:pPr>
      <w:r w:rsidRPr="008C271B">
        <w:rPr>
          <w:rFonts w:ascii="Courier New" w:hAnsi="Courier New" w:cs="Courier New"/>
        </w:rPr>
        <w:t>2.  Hearings shall be conducted in a manner providing each person who wishes to comment a fair and reasonable opportunity to comment orally or in writing.</w:t>
      </w:r>
    </w:p>
    <w:p w14:paraId="251CB9A3" w14:textId="1FA51DC6" w:rsidR="00356F40" w:rsidRPr="008C271B" w:rsidRDefault="00356F40" w:rsidP="00356F40">
      <w:pPr>
        <w:pStyle w:val="P06-00"/>
        <w:rPr>
          <w:rFonts w:ascii="Courier New" w:hAnsi="Courier New" w:cs="Courier New"/>
        </w:rPr>
      </w:pPr>
      <w:r w:rsidRPr="008C271B">
        <w:rPr>
          <w:rFonts w:ascii="Courier New" w:hAnsi="Courier New" w:cs="Courier New"/>
        </w:rPr>
        <w:t>3.  All hearings shall be recorded.</w:t>
      </w:r>
      <w:r w:rsidR="00D94B54" w:rsidRPr="008C271B">
        <w:rPr>
          <w:rFonts w:ascii="Courier New" w:hAnsi="Courier New" w:cs="Courier New"/>
        </w:rPr>
        <w:t xml:space="preserve"> </w:t>
      </w:r>
      <w:r w:rsidRPr="008C271B">
        <w:rPr>
          <w:rFonts w:ascii="Courier New" w:hAnsi="Courier New" w:cs="Courier New"/>
        </w:rPr>
        <w:t xml:space="preserve"> A copy of the recording and the written comments, data, facts, opinions and arguments received in response to the proposed rulemaking shall be made available to a person on request.</w:t>
      </w:r>
    </w:p>
    <w:p w14:paraId="5A0A649A" w14:textId="77777777" w:rsidR="00356F40" w:rsidRPr="008C271B" w:rsidRDefault="00356F40" w:rsidP="00356F40">
      <w:pPr>
        <w:pStyle w:val="P06-00"/>
        <w:rPr>
          <w:rFonts w:ascii="Courier New" w:hAnsi="Courier New" w:cs="Courier New"/>
        </w:rPr>
      </w:pPr>
      <w:r w:rsidRPr="008C271B">
        <w:rPr>
          <w:rFonts w:ascii="Courier New" w:hAnsi="Courier New" w:cs="Courier New"/>
        </w:rPr>
        <w:t>4.  This section does not require a separate hearing on each proposed rule.  Proposed rules may be grouped for the convenience of the commission at hearings required by this section.</w:t>
      </w:r>
    </w:p>
    <w:p w14:paraId="5BC23F3C" w14:textId="77777777" w:rsidR="00356F40" w:rsidRPr="008C271B" w:rsidRDefault="00356F40" w:rsidP="00356F40">
      <w:pPr>
        <w:pStyle w:val="P06-00"/>
        <w:rPr>
          <w:rFonts w:ascii="Courier New" w:hAnsi="Courier New" w:cs="Courier New"/>
        </w:rPr>
      </w:pPr>
      <w:r w:rsidRPr="008C271B">
        <w:rPr>
          <w:rFonts w:ascii="Courier New" w:hAnsi="Courier New" w:cs="Courier New"/>
        </w:rPr>
        <w:t>J.  Following the public hearing, the commission shall consider all written and oral comments timely received.</w:t>
      </w:r>
    </w:p>
    <w:p w14:paraId="4600D217" w14:textId="77777777" w:rsidR="00356F40" w:rsidRPr="008C271B" w:rsidRDefault="00356F40" w:rsidP="00356F40">
      <w:pPr>
        <w:pStyle w:val="P06-00"/>
        <w:rPr>
          <w:rFonts w:ascii="Courier New" w:hAnsi="Courier New" w:cs="Courier New"/>
        </w:rPr>
      </w:pPr>
      <w:r w:rsidRPr="008C271B">
        <w:rPr>
          <w:rFonts w:ascii="Courier New" w:hAnsi="Courier New" w:cs="Courier New"/>
        </w:rPr>
        <w:t>K.  The commission, by a majority vote of all delegates, shall take final action on the proposed rule and shall determine the effective date of the rule, if adopted, based on the rulemaking record and the full text of the rule.  The following apply to rules:</w:t>
      </w:r>
    </w:p>
    <w:p w14:paraId="28888869" w14:textId="77777777" w:rsidR="00356F40" w:rsidRPr="008C271B" w:rsidRDefault="00356F40" w:rsidP="00356F40">
      <w:pPr>
        <w:pStyle w:val="P06-00"/>
        <w:rPr>
          <w:rFonts w:ascii="Courier New" w:hAnsi="Courier New" w:cs="Courier New"/>
        </w:rPr>
      </w:pPr>
      <w:r w:rsidRPr="008C271B">
        <w:rPr>
          <w:rFonts w:ascii="Courier New" w:hAnsi="Courier New" w:cs="Courier New"/>
        </w:rPr>
        <w:t>1.  If adopted, the rule shall be posted on the commission's website.</w:t>
      </w:r>
    </w:p>
    <w:p w14:paraId="18E5E5A2" w14:textId="77777777" w:rsidR="00356F40" w:rsidRPr="008C271B" w:rsidRDefault="00356F40" w:rsidP="00356F40">
      <w:pPr>
        <w:pStyle w:val="P06-00"/>
        <w:rPr>
          <w:rFonts w:ascii="Courier New" w:hAnsi="Courier New" w:cs="Courier New"/>
        </w:rPr>
      </w:pPr>
      <w:r w:rsidRPr="008C271B">
        <w:rPr>
          <w:rFonts w:ascii="Courier New" w:hAnsi="Courier New" w:cs="Courier New"/>
        </w:rPr>
        <w:t>2.  The commission may adopt changes to the proposed rule if the changes do not enlarge the original purpose of the proposed rule.</w:t>
      </w:r>
    </w:p>
    <w:p w14:paraId="46A74840" w14:textId="77777777" w:rsidR="00356F40" w:rsidRPr="008C271B" w:rsidRDefault="00356F40" w:rsidP="00356F40">
      <w:pPr>
        <w:pStyle w:val="P06-00"/>
        <w:rPr>
          <w:rFonts w:ascii="Courier New" w:hAnsi="Courier New" w:cs="Courier New"/>
        </w:rPr>
      </w:pPr>
      <w:r w:rsidRPr="008C271B">
        <w:rPr>
          <w:rFonts w:ascii="Courier New" w:hAnsi="Courier New" w:cs="Courier New"/>
        </w:rPr>
        <w:t>3.  The commission shall provide on its website an explanation of the reasons for substantive changes that are made to the proposed rule as well as reasons for substantive changes that are not made and that were recommended by commenters.</w:t>
      </w:r>
    </w:p>
    <w:p w14:paraId="1A8B9545" w14:textId="58070B38" w:rsidR="00356F40" w:rsidRPr="008C271B" w:rsidRDefault="00356F40" w:rsidP="00356F40">
      <w:pPr>
        <w:pStyle w:val="P06-00"/>
        <w:rPr>
          <w:rFonts w:ascii="Courier New" w:hAnsi="Courier New" w:cs="Courier New"/>
        </w:rPr>
      </w:pPr>
      <w:r w:rsidRPr="008C271B">
        <w:rPr>
          <w:rFonts w:ascii="Courier New" w:hAnsi="Courier New" w:cs="Courier New"/>
        </w:rPr>
        <w:t xml:space="preserve">4.  The </w:t>
      </w:r>
      <w:r w:rsidR="000B4FCD" w:rsidRPr="008C271B">
        <w:rPr>
          <w:rFonts w:ascii="Courier New" w:hAnsi="Courier New" w:cs="Courier New"/>
        </w:rPr>
        <w:t>c</w:t>
      </w:r>
      <w:r w:rsidRPr="008C271B">
        <w:rPr>
          <w:rFonts w:ascii="Courier New" w:hAnsi="Courier New" w:cs="Courier New"/>
        </w:rPr>
        <w:t>ommission shall determine a reasonable effective date for the rule.  Except for an emergency as provided in subsection L of this section, the effective date of the rule shall be not sooner than thirty days after the commission issued the notice that it adopted the rule.</w:t>
      </w:r>
    </w:p>
    <w:p w14:paraId="77EA3F9F" w14:textId="77777777" w:rsidR="00356F40" w:rsidRPr="008C271B" w:rsidRDefault="00356F40" w:rsidP="00356F40">
      <w:pPr>
        <w:pStyle w:val="P06-00"/>
        <w:rPr>
          <w:rFonts w:ascii="Courier New" w:hAnsi="Courier New" w:cs="Courier New"/>
        </w:rPr>
      </w:pPr>
      <w:r w:rsidRPr="008C271B">
        <w:rPr>
          <w:rFonts w:ascii="Courier New" w:hAnsi="Courier New" w:cs="Courier New"/>
        </w:rPr>
        <w:t>L.  On determination that an emergency exists, the commission may consider and adopt an emergency rule with twenty</w:t>
      </w:r>
      <w:r w:rsidRPr="008C271B">
        <w:rPr>
          <w:rFonts w:ascii="Courier New" w:hAnsi="Courier New" w:cs="Courier New"/>
        </w:rPr>
        <w:noBreakHyphen/>
        <w:t>four hours' prior notice, without the opportunity for comment or hearing, if the usual rulemaking procedures provided in this compact and this section are retroactively applied to the rule as soon as reasonably possible, but not later than ninety days after the effective date of the rule.  For the purposes of this subsection, an emergency rule is one that must be adopted immediately by the commission in order to accomplish any of the following:</w:t>
      </w:r>
    </w:p>
    <w:p w14:paraId="7097A282" w14:textId="77777777" w:rsidR="00356F40" w:rsidRPr="008C271B" w:rsidRDefault="00356F40" w:rsidP="00356F40">
      <w:pPr>
        <w:pStyle w:val="P06-00"/>
        <w:rPr>
          <w:rFonts w:ascii="Courier New" w:hAnsi="Courier New" w:cs="Courier New"/>
        </w:rPr>
      </w:pPr>
      <w:r w:rsidRPr="008C271B">
        <w:rPr>
          <w:rFonts w:ascii="Courier New" w:hAnsi="Courier New" w:cs="Courier New"/>
        </w:rPr>
        <w:t>1.  Meet an imminent threat to public health, safety or welfare.</w:t>
      </w:r>
    </w:p>
    <w:p w14:paraId="044236DD" w14:textId="77777777" w:rsidR="00356F40" w:rsidRPr="008C271B" w:rsidRDefault="00356F40" w:rsidP="00356F40">
      <w:pPr>
        <w:pStyle w:val="P06-00"/>
        <w:rPr>
          <w:rFonts w:ascii="Courier New" w:hAnsi="Courier New" w:cs="Courier New"/>
        </w:rPr>
      </w:pPr>
      <w:r w:rsidRPr="008C271B">
        <w:rPr>
          <w:rFonts w:ascii="Courier New" w:hAnsi="Courier New" w:cs="Courier New"/>
        </w:rPr>
        <w:t>2.  Prevent a loss of commission or participating state monies.</w:t>
      </w:r>
    </w:p>
    <w:p w14:paraId="7B3F6378" w14:textId="77777777" w:rsidR="00356F40" w:rsidRPr="008C271B" w:rsidRDefault="00356F40" w:rsidP="00356F40">
      <w:pPr>
        <w:pStyle w:val="P06-00"/>
        <w:rPr>
          <w:rFonts w:ascii="Courier New" w:hAnsi="Courier New" w:cs="Courier New"/>
        </w:rPr>
      </w:pPr>
      <w:r w:rsidRPr="008C271B">
        <w:rPr>
          <w:rFonts w:ascii="Courier New" w:hAnsi="Courier New" w:cs="Courier New"/>
        </w:rPr>
        <w:t>3.  Meet a deadline for the promulgation of a commission rule that is established by federal law or regulation.</w:t>
      </w:r>
    </w:p>
    <w:p w14:paraId="49D7F2B9" w14:textId="77777777" w:rsidR="00356F40" w:rsidRPr="008C271B" w:rsidRDefault="00356F40" w:rsidP="00356F40">
      <w:pPr>
        <w:pStyle w:val="P06-00"/>
        <w:rPr>
          <w:rFonts w:ascii="Courier New" w:hAnsi="Courier New" w:cs="Courier New"/>
        </w:rPr>
      </w:pPr>
      <w:r w:rsidRPr="008C271B">
        <w:rPr>
          <w:rFonts w:ascii="Courier New" w:hAnsi="Courier New" w:cs="Courier New"/>
        </w:rPr>
        <w:t>4.  Protect public health and safety.</w:t>
      </w:r>
    </w:p>
    <w:p w14:paraId="7C876E0F" w14:textId="21464700" w:rsidR="00356F40" w:rsidRPr="008C271B" w:rsidRDefault="00356F40" w:rsidP="00356F40">
      <w:pPr>
        <w:pStyle w:val="P06-00"/>
        <w:rPr>
          <w:rFonts w:ascii="Courier New" w:hAnsi="Courier New" w:cs="Courier New"/>
        </w:rPr>
      </w:pPr>
      <w:r w:rsidRPr="008C271B">
        <w:rPr>
          <w:rFonts w:ascii="Courier New" w:hAnsi="Courier New" w:cs="Courier New"/>
        </w:rPr>
        <w:t xml:space="preserve">M.  The commission or an authorized committee of the commission may direct revisions to a previously adopted commission rule for the purposes of correcting typographical errors, errors in format, errors in consistency or grammatical errors. </w:t>
      </w:r>
      <w:r w:rsidR="000B4FCD" w:rsidRPr="008C271B">
        <w:rPr>
          <w:rFonts w:ascii="Courier New" w:hAnsi="Courier New" w:cs="Courier New"/>
        </w:rPr>
        <w:t xml:space="preserve"> </w:t>
      </w:r>
      <w:r w:rsidRPr="008C271B">
        <w:rPr>
          <w:rFonts w:ascii="Courier New" w:hAnsi="Courier New" w:cs="Courier New"/>
        </w:rPr>
        <w:t>Public notice of any revisions shall be posted on the website of the commission.  The revision is subject to challenge by any person for a period of thirty days after posting.  The revision may be challenged only on grounds that the revision results in a material change to a rule.  A challenge shall be made as set forth in the notice of revisions and delivered to the commission before the end of the notice period.  If no challenge is made, the revision will take effect without further action.  If the revision is challenged, the revision may not take effect without the approval of the commission.</w:t>
      </w:r>
    </w:p>
    <w:p w14:paraId="729620E5" w14:textId="77777777" w:rsidR="00356F40" w:rsidRPr="008C271B" w:rsidRDefault="00356F40" w:rsidP="00356F40">
      <w:pPr>
        <w:pStyle w:val="P06-00"/>
        <w:rPr>
          <w:rFonts w:ascii="Courier New" w:hAnsi="Courier New" w:cs="Courier New"/>
        </w:rPr>
      </w:pPr>
      <w:r w:rsidRPr="008C271B">
        <w:rPr>
          <w:rFonts w:ascii="Courier New" w:hAnsi="Courier New" w:cs="Courier New"/>
        </w:rPr>
        <w:t>N.  A participating state's rulemaking requirements do not apply under this compact.</w:t>
      </w:r>
    </w:p>
    <w:p w14:paraId="0478DD51" w14:textId="16F86069" w:rsidR="00356F40" w:rsidRPr="008C271B" w:rsidRDefault="000B4FCD" w:rsidP="00356F40">
      <w:pPr>
        <w:pStyle w:val="P06-00"/>
        <w:jc w:val="center"/>
        <w:rPr>
          <w:rFonts w:ascii="Courier New" w:hAnsi="Courier New" w:cs="Courier New"/>
        </w:rPr>
      </w:pPr>
      <w:r w:rsidRPr="008C271B">
        <w:rPr>
          <w:rFonts w:ascii="Courier New" w:hAnsi="Courier New" w:cs="Courier New"/>
        </w:rPr>
        <w:t>SECTION 10.  OVERSIGHT, DISPUTE RESOLUTION AND ENFORCEMENT</w:t>
      </w:r>
    </w:p>
    <w:p w14:paraId="2BCF2419" w14:textId="77777777" w:rsidR="00356F40" w:rsidRPr="008C271B" w:rsidRDefault="00356F40" w:rsidP="00356F40">
      <w:pPr>
        <w:pStyle w:val="P06-00"/>
        <w:rPr>
          <w:rFonts w:ascii="Courier New" w:hAnsi="Courier New" w:cs="Courier New"/>
        </w:rPr>
      </w:pPr>
      <w:r w:rsidRPr="008C271B">
        <w:rPr>
          <w:rFonts w:ascii="Courier New" w:hAnsi="Courier New" w:cs="Courier New"/>
        </w:rPr>
        <w:t>A.  Oversight of this compact is as follows:</w:t>
      </w:r>
    </w:p>
    <w:p w14:paraId="44A8AB59" w14:textId="77777777" w:rsidR="00356F40" w:rsidRPr="008C271B" w:rsidRDefault="00356F40" w:rsidP="00356F40">
      <w:pPr>
        <w:pStyle w:val="P06-00"/>
        <w:rPr>
          <w:rFonts w:ascii="Courier New" w:hAnsi="Courier New" w:cs="Courier New"/>
        </w:rPr>
      </w:pPr>
      <w:r w:rsidRPr="008C271B">
        <w:rPr>
          <w:rFonts w:ascii="Courier New" w:hAnsi="Courier New" w:cs="Courier New"/>
        </w:rPr>
        <w:t>1.  The executive and judicial branches of state government in each participating state shall enforce this compact and take all actions necessary and appropriate to implement this compact.</w:t>
      </w:r>
    </w:p>
    <w:p w14:paraId="15C24E20" w14:textId="77777777" w:rsidR="00356F40" w:rsidRPr="008C271B" w:rsidRDefault="00356F40" w:rsidP="00E33D2F">
      <w:pPr>
        <w:pStyle w:val="P06-00"/>
        <w:rPr>
          <w:rFonts w:ascii="Courier New" w:hAnsi="Courier New" w:cs="Courier New"/>
        </w:rPr>
      </w:pPr>
      <w:r w:rsidRPr="008C271B">
        <w:rPr>
          <w:rFonts w:ascii="Courier New" w:hAnsi="Courier New" w:cs="Courier New"/>
        </w:rPr>
        <w:t>2.  Venue is proper and judicial proceedings by or against the commission shall be brought solely and exclusively in a court of competent jurisdiction where the principal office of the commission is located.  The commission may waive venue and jurisdictional defenses to the extent the commission adopts or consents to participate in alternative dispute resolution proceedings.  This compact does not affect or limit the selection or propriety of venue in any action against a licensee for professional malpractice or misconduct or any such similar matter.</w:t>
      </w:r>
    </w:p>
    <w:p w14:paraId="5A3BDE77" w14:textId="77777777" w:rsidR="00356F40" w:rsidRPr="008C271B" w:rsidRDefault="00356F40" w:rsidP="00356F40">
      <w:pPr>
        <w:pStyle w:val="P06-00"/>
        <w:rPr>
          <w:rFonts w:ascii="Courier New" w:hAnsi="Courier New" w:cs="Courier New"/>
        </w:rPr>
      </w:pPr>
      <w:r w:rsidRPr="008C271B">
        <w:rPr>
          <w:rFonts w:ascii="Courier New" w:hAnsi="Courier New" w:cs="Courier New"/>
        </w:rPr>
        <w:t>3.  The commission shall be entitled to receive service of process in any proceeding regarding the enforcement or interpretation of this compact or the commission's rules and shall have standing to intervene in such a proceeding for all purposes.  Failure to provide the commission with service of process renders a judgment or order in such a proceeding void as to the commission, this compact or commission rules.</w:t>
      </w:r>
    </w:p>
    <w:p w14:paraId="45D267F4" w14:textId="6CD0F59B" w:rsidR="00356F40" w:rsidRPr="008C271B" w:rsidRDefault="00356F40" w:rsidP="004C2035">
      <w:pPr>
        <w:pStyle w:val="P06-00"/>
        <w:rPr>
          <w:rFonts w:ascii="Courier New" w:hAnsi="Courier New" w:cs="Courier New"/>
        </w:rPr>
      </w:pPr>
      <w:r w:rsidRPr="008C271B">
        <w:rPr>
          <w:rFonts w:ascii="Courier New" w:hAnsi="Courier New" w:cs="Courier New"/>
        </w:rPr>
        <w:t xml:space="preserve">B.  Default, </w:t>
      </w:r>
      <w:r w:rsidR="004C2035" w:rsidRPr="008C271B">
        <w:rPr>
          <w:rFonts w:ascii="Courier New" w:hAnsi="Courier New" w:cs="Courier New"/>
        </w:rPr>
        <w:t xml:space="preserve">technical assistance and termination </w:t>
      </w:r>
      <w:r w:rsidRPr="008C271B">
        <w:rPr>
          <w:rFonts w:ascii="Courier New" w:hAnsi="Courier New" w:cs="Courier New"/>
        </w:rPr>
        <w:t>are as follows:</w:t>
      </w:r>
    </w:p>
    <w:p w14:paraId="33EAC49F" w14:textId="77777777" w:rsidR="00356F40" w:rsidRPr="008C271B" w:rsidRDefault="00356F40" w:rsidP="004C2035">
      <w:pPr>
        <w:pStyle w:val="P06-00"/>
        <w:rPr>
          <w:rFonts w:ascii="Courier New" w:hAnsi="Courier New" w:cs="Courier New"/>
        </w:rPr>
      </w:pPr>
      <w:r w:rsidRPr="008C271B">
        <w:rPr>
          <w:rFonts w:ascii="Courier New" w:hAnsi="Courier New" w:cs="Courier New"/>
        </w:rPr>
        <w:t>1.  If the commission determines that a participating state has defaulted in the performance of its obligations or responsibilities under this compact or the commission rules, the commission shall provide written notice to the defaulting state and other participating states.  The notice shall describe the default, the proposed means of curing the default and any other action that the commission may take and shall offer remedial training and specific technical assistance regarding the default.</w:t>
      </w:r>
    </w:p>
    <w:p w14:paraId="5085DE74" w14:textId="4FC8A1DB" w:rsidR="00356F40" w:rsidRPr="008C271B" w:rsidRDefault="00356F40" w:rsidP="00356F40">
      <w:pPr>
        <w:pStyle w:val="P06-00"/>
        <w:rPr>
          <w:rFonts w:ascii="Courier New" w:hAnsi="Courier New" w:cs="Courier New"/>
        </w:rPr>
      </w:pPr>
      <w:r w:rsidRPr="008C271B">
        <w:rPr>
          <w:rFonts w:ascii="Courier New" w:hAnsi="Courier New" w:cs="Courier New"/>
        </w:rPr>
        <w:t>2.  If a state in default fails to cure the default, the defaulting state may be terminated from this compact on an affirmative vote of a majority of the delegates of the participating states, and all rights, privileges and benefits conferred by this compact on that state may be terminated on the effective date of termination.</w:t>
      </w:r>
      <w:r w:rsidR="00C06718" w:rsidRPr="008C271B">
        <w:rPr>
          <w:rFonts w:ascii="Courier New" w:hAnsi="Courier New" w:cs="Courier New"/>
        </w:rPr>
        <w:t xml:space="preserve"> </w:t>
      </w:r>
      <w:r w:rsidRPr="008C271B">
        <w:rPr>
          <w:rFonts w:ascii="Courier New" w:hAnsi="Courier New" w:cs="Courier New"/>
        </w:rPr>
        <w:t xml:space="preserve"> A cure of the default does not relieve the offending state of obligations or liabilities incurred during the period of default.</w:t>
      </w:r>
    </w:p>
    <w:p w14:paraId="3AB3E80D" w14:textId="77777777" w:rsidR="00356F40" w:rsidRPr="008C271B" w:rsidRDefault="00356F40" w:rsidP="00356F40">
      <w:pPr>
        <w:pStyle w:val="P06-00"/>
        <w:rPr>
          <w:rFonts w:ascii="Courier New" w:hAnsi="Courier New" w:cs="Courier New"/>
        </w:rPr>
      </w:pPr>
      <w:r w:rsidRPr="008C271B">
        <w:rPr>
          <w:rFonts w:ascii="Courier New" w:hAnsi="Courier New" w:cs="Courier New"/>
        </w:rPr>
        <w:t>3.  Termination of participation in this compact shall be imposed only after all other means of securing compliance have been exhausted. Notice of intent to suspend or terminate shall be given by the commission to the governor, the majority and minority leaders of the defaulting state's legislature and the licensing boards of each participating state.</w:t>
      </w:r>
    </w:p>
    <w:p w14:paraId="22DA0162" w14:textId="77777777" w:rsidR="00356F40" w:rsidRPr="008C271B" w:rsidRDefault="00356F40" w:rsidP="00356F40">
      <w:pPr>
        <w:pStyle w:val="P06-00"/>
        <w:rPr>
          <w:rFonts w:ascii="Courier New" w:hAnsi="Courier New" w:cs="Courier New"/>
        </w:rPr>
      </w:pPr>
      <w:r w:rsidRPr="008C271B">
        <w:rPr>
          <w:rFonts w:ascii="Courier New" w:hAnsi="Courier New" w:cs="Courier New"/>
        </w:rPr>
        <w:t>4.  A state that has been terminated is responsible for all assessments, obligations and liabilities incurred through the effective date of termination, including obligations that extend beyond the effective date of termination.</w:t>
      </w:r>
    </w:p>
    <w:p w14:paraId="2073CB18" w14:textId="77777777" w:rsidR="00356F40" w:rsidRPr="008C271B" w:rsidRDefault="00356F40" w:rsidP="00356F40">
      <w:pPr>
        <w:pStyle w:val="P06-00"/>
        <w:rPr>
          <w:rFonts w:ascii="Courier New" w:hAnsi="Courier New" w:cs="Courier New"/>
        </w:rPr>
      </w:pPr>
      <w:r w:rsidRPr="008C271B">
        <w:rPr>
          <w:rFonts w:ascii="Courier New" w:hAnsi="Courier New" w:cs="Courier New"/>
        </w:rPr>
        <w:t>5.  The commission shall not bear any costs related to a state that is found to be in default or that has been terminated from this compact, unless agreed on in writing between the commission and the defaulting state.</w:t>
      </w:r>
    </w:p>
    <w:p w14:paraId="15431DEE" w14:textId="77777777" w:rsidR="00356F40" w:rsidRPr="008C271B" w:rsidRDefault="00356F40" w:rsidP="00356F40">
      <w:pPr>
        <w:pStyle w:val="P06-00"/>
        <w:rPr>
          <w:rFonts w:ascii="Courier New" w:hAnsi="Courier New" w:cs="Courier New"/>
        </w:rPr>
      </w:pPr>
      <w:r w:rsidRPr="008C271B">
        <w:rPr>
          <w:rFonts w:ascii="Courier New" w:hAnsi="Courier New" w:cs="Courier New"/>
        </w:rPr>
        <w:t>6.  The defaulting state may appeal its termination from this compact by the commission by petitioning the United States district court for the District of Columbia or the federal district where the commission has its principal offices.  The prevailing party shall be awarded all costs of such litigation, including reasonable attorney fees.</w:t>
      </w:r>
    </w:p>
    <w:p w14:paraId="4ADFEE81" w14:textId="77777777" w:rsidR="00356F40" w:rsidRPr="008C271B" w:rsidRDefault="00356F40" w:rsidP="00356F40">
      <w:pPr>
        <w:pStyle w:val="P06-00"/>
        <w:rPr>
          <w:rFonts w:ascii="Courier New" w:hAnsi="Courier New" w:cs="Courier New"/>
        </w:rPr>
      </w:pPr>
      <w:r w:rsidRPr="008C271B">
        <w:rPr>
          <w:rFonts w:ascii="Courier New" w:hAnsi="Courier New" w:cs="Courier New"/>
        </w:rPr>
        <w:t xml:space="preserve">7.  On the termination of a state's participation in this compact, that state shall immediately provide notice of the termination to all licensees within that state that includes the following information: </w:t>
      </w:r>
    </w:p>
    <w:p w14:paraId="0BCDA9CD" w14:textId="77777777" w:rsidR="00356F40" w:rsidRPr="008C271B" w:rsidRDefault="00356F40" w:rsidP="00356F40">
      <w:pPr>
        <w:pStyle w:val="P06-00"/>
        <w:rPr>
          <w:rFonts w:ascii="Courier New" w:hAnsi="Courier New" w:cs="Courier New"/>
        </w:rPr>
      </w:pPr>
      <w:r w:rsidRPr="008C271B">
        <w:rPr>
          <w:rFonts w:ascii="Courier New" w:hAnsi="Courier New" w:cs="Courier New"/>
        </w:rPr>
        <w:t>(a)  Licensees who have been granted a compact privilege in that state shall retain the compact privilege for one hundred eighty days following the effective date of the termination.</w:t>
      </w:r>
    </w:p>
    <w:p w14:paraId="6BF7D644" w14:textId="77777777" w:rsidR="00356F40" w:rsidRPr="008C271B" w:rsidRDefault="00356F40" w:rsidP="00356F40">
      <w:pPr>
        <w:pStyle w:val="P06-00"/>
        <w:rPr>
          <w:rFonts w:ascii="Courier New" w:hAnsi="Courier New" w:cs="Courier New"/>
        </w:rPr>
      </w:pPr>
      <w:r w:rsidRPr="008C271B">
        <w:rPr>
          <w:rFonts w:ascii="Courier New" w:hAnsi="Courier New" w:cs="Courier New"/>
        </w:rPr>
        <w:t>(b)  Licensees who are licensed in that state and who have been granted a compact privilege in a participating state shall retain the compact privilege for one hundred eighty days unless the licensee also has a qualifying license in a participating state or obtains a qualifying license in a participating state before the one hundred eighty</w:t>
      </w:r>
      <w:r w:rsidRPr="008C271B">
        <w:rPr>
          <w:rFonts w:ascii="Courier New" w:hAnsi="Courier New" w:cs="Courier New"/>
        </w:rPr>
        <w:noBreakHyphen/>
        <w:t>day period ends, in which case the compact privilege shall continue.</w:t>
      </w:r>
    </w:p>
    <w:p w14:paraId="1DE3E2C5" w14:textId="2669EC5B" w:rsidR="00356F40" w:rsidRPr="008C271B" w:rsidRDefault="00356F40" w:rsidP="00356F40">
      <w:pPr>
        <w:pStyle w:val="P06-00"/>
        <w:rPr>
          <w:rFonts w:ascii="Courier New" w:hAnsi="Courier New" w:cs="Courier New"/>
        </w:rPr>
      </w:pPr>
      <w:r w:rsidRPr="008C271B">
        <w:rPr>
          <w:rFonts w:ascii="Courier New" w:hAnsi="Courier New" w:cs="Courier New"/>
        </w:rPr>
        <w:t xml:space="preserve">C.  Dispute </w:t>
      </w:r>
      <w:r w:rsidR="00C06718" w:rsidRPr="008C271B">
        <w:rPr>
          <w:rFonts w:ascii="Courier New" w:hAnsi="Courier New" w:cs="Courier New"/>
        </w:rPr>
        <w:t>r</w:t>
      </w:r>
      <w:r w:rsidRPr="008C271B">
        <w:rPr>
          <w:rFonts w:ascii="Courier New" w:hAnsi="Courier New" w:cs="Courier New"/>
        </w:rPr>
        <w:t>esolution is as follows:</w:t>
      </w:r>
    </w:p>
    <w:p w14:paraId="4A7F60FA" w14:textId="77777777" w:rsidR="00356F40" w:rsidRPr="008C271B" w:rsidRDefault="00356F40" w:rsidP="00356F40">
      <w:pPr>
        <w:pStyle w:val="P06-00"/>
        <w:rPr>
          <w:rFonts w:ascii="Courier New" w:hAnsi="Courier New" w:cs="Courier New"/>
        </w:rPr>
      </w:pPr>
      <w:r w:rsidRPr="008C271B">
        <w:rPr>
          <w:rFonts w:ascii="Courier New" w:hAnsi="Courier New" w:cs="Courier New"/>
        </w:rPr>
        <w:t>1.  On request by a participating state, the commission shall attempt to resolve disputes related to this compact that arise among participating states and between participating states and nonparticipating states.</w:t>
      </w:r>
    </w:p>
    <w:p w14:paraId="13B8469E" w14:textId="77777777" w:rsidR="00356F40" w:rsidRPr="008C271B" w:rsidRDefault="00356F40" w:rsidP="00356F40">
      <w:pPr>
        <w:pStyle w:val="P06-00"/>
        <w:rPr>
          <w:rFonts w:ascii="Courier New" w:hAnsi="Courier New" w:cs="Courier New"/>
        </w:rPr>
      </w:pPr>
      <w:r w:rsidRPr="008C271B">
        <w:rPr>
          <w:rFonts w:ascii="Courier New" w:hAnsi="Courier New" w:cs="Courier New"/>
        </w:rPr>
        <w:t>2.  The commission shall promulgate a rule providing for both mediation and binding dispute resolution for disputes as appropriate.</w:t>
      </w:r>
    </w:p>
    <w:p w14:paraId="1F79CF2D" w14:textId="77777777" w:rsidR="00356F40" w:rsidRPr="008C271B" w:rsidRDefault="00356F40" w:rsidP="00356F40">
      <w:pPr>
        <w:pStyle w:val="P06-00"/>
        <w:rPr>
          <w:rFonts w:ascii="Courier New" w:hAnsi="Courier New" w:cs="Courier New"/>
        </w:rPr>
      </w:pPr>
      <w:r w:rsidRPr="008C271B">
        <w:rPr>
          <w:rFonts w:ascii="Courier New" w:hAnsi="Courier New" w:cs="Courier New"/>
        </w:rPr>
        <w:t>D.  Enforcement is as follows:</w:t>
      </w:r>
    </w:p>
    <w:p w14:paraId="1F0DB888" w14:textId="77777777" w:rsidR="00356F40" w:rsidRPr="008C271B" w:rsidRDefault="00356F40" w:rsidP="00356F40">
      <w:pPr>
        <w:pStyle w:val="P06-00"/>
        <w:rPr>
          <w:rFonts w:ascii="Courier New" w:hAnsi="Courier New" w:cs="Courier New"/>
        </w:rPr>
      </w:pPr>
      <w:r w:rsidRPr="008C271B">
        <w:rPr>
          <w:rFonts w:ascii="Courier New" w:hAnsi="Courier New" w:cs="Courier New"/>
        </w:rPr>
        <w:t>1.  The commission, in the reasonable exercise of its discretion, shall enforce this compact and rules of the commission.</w:t>
      </w:r>
    </w:p>
    <w:p w14:paraId="6C6D024F" w14:textId="77777777" w:rsidR="00356F40" w:rsidRPr="008C271B" w:rsidRDefault="00356F40" w:rsidP="00356F40">
      <w:pPr>
        <w:pStyle w:val="P06-00"/>
        <w:rPr>
          <w:rFonts w:ascii="Courier New" w:hAnsi="Courier New" w:cs="Courier New"/>
        </w:rPr>
      </w:pPr>
      <w:r w:rsidRPr="008C271B">
        <w:rPr>
          <w:rFonts w:ascii="Courier New" w:hAnsi="Courier New" w:cs="Courier New"/>
        </w:rPr>
        <w:t>2.  If compliance is not secured after all means to secure compliance have been exhausted, the commission, by majority vote, may initiate legal action in the United States district court for the District of Columbia or the federal district where the commission has its principal offices, against a participating state that is in default to enforce compliance with this compact and the commission's promulgated rules and bylaws.  The relief sought may include both injunctive relief and damages.  If judicial enforcement is necessary, the prevailing party shall be awarded all costs of such litigation, including reasonable attorney fees.</w:t>
      </w:r>
    </w:p>
    <w:p w14:paraId="2CFE86CA" w14:textId="77777777" w:rsidR="00356F40" w:rsidRPr="008C271B" w:rsidRDefault="00356F40" w:rsidP="00356F40">
      <w:pPr>
        <w:pStyle w:val="P06-00"/>
        <w:rPr>
          <w:rFonts w:ascii="Courier New" w:hAnsi="Courier New" w:cs="Courier New"/>
        </w:rPr>
      </w:pPr>
      <w:r w:rsidRPr="008C271B">
        <w:rPr>
          <w:rFonts w:ascii="Courier New" w:hAnsi="Courier New" w:cs="Courier New"/>
        </w:rPr>
        <w:t>3.  The remedies prescribed in this subsection are not the exclusive remedies of the commission.  The commission may pursue any other remedies available under federal or state law.</w:t>
      </w:r>
    </w:p>
    <w:p w14:paraId="3B85B10D" w14:textId="67F85FE0" w:rsidR="00356F40" w:rsidRPr="008C271B" w:rsidRDefault="00356F40" w:rsidP="00356F40">
      <w:pPr>
        <w:pStyle w:val="P06-00"/>
        <w:rPr>
          <w:rFonts w:ascii="Courier New" w:hAnsi="Courier New" w:cs="Courier New"/>
        </w:rPr>
      </w:pPr>
      <w:r w:rsidRPr="008C271B">
        <w:rPr>
          <w:rFonts w:ascii="Courier New" w:hAnsi="Courier New" w:cs="Courier New"/>
        </w:rPr>
        <w:t xml:space="preserve">E.  Legal </w:t>
      </w:r>
      <w:r w:rsidR="00044C62" w:rsidRPr="008C271B">
        <w:rPr>
          <w:rFonts w:ascii="Courier New" w:hAnsi="Courier New" w:cs="Courier New"/>
        </w:rPr>
        <w:t xml:space="preserve">action against the commission </w:t>
      </w:r>
      <w:r w:rsidRPr="008C271B">
        <w:rPr>
          <w:rFonts w:ascii="Courier New" w:hAnsi="Courier New" w:cs="Courier New"/>
        </w:rPr>
        <w:t>is as follows:</w:t>
      </w:r>
    </w:p>
    <w:p w14:paraId="12E60602" w14:textId="02482CED" w:rsidR="00356F40" w:rsidRPr="008C271B" w:rsidRDefault="00356F40" w:rsidP="00356F40">
      <w:pPr>
        <w:pStyle w:val="P06-00"/>
        <w:rPr>
          <w:rFonts w:ascii="Courier New" w:hAnsi="Courier New" w:cs="Courier New"/>
        </w:rPr>
      </w:pPr>
      <w:r w:rsidRPr="008C271B">
        <w:rPr>
          <w:rFonts w:ascii="Courier New" w:hAnsi="Courier New" w:cs="Courier New"/>
        </w:rPr>
        <w:t>1.  A participating state may initiate legal action against the commission in the United States district court for the District of Columbia or the federal district where the commission has its principal offices to enforce compliance with this compact and its rules.  The relief sought may include both injunctive relief and damages.  </w:t>
      </w:r>
      <w:r w:rsidR="00E33D2F" w:rsidRPr="008C271B">
        <w:rPr>
          <w:rFonts w:ascii="Courier New" w:hAnsi="Courier New" w:cs="Courier New"/>
        </w:rPr>
        <w:t>I</w:t>
      </w:r>
      <w:r w:rsidRPr="008C271B">
        <w:rPr>
          <w:rFonts w:ascii="Courier New" w:hAnsi="Courier New" w:cs="Courier New"/>
        </w:rPr>
        <w:t>f judicial enforcement is necessary, the prevailing party shall be awarded all costs of such litigation, including reasonable attorney fees.</w:t>
      </w:r>
    </w:p>
    <w:p w14:paraId="1D813CBE" w14:textId="77777777" w:rsidR="00356F40" w:rsidRPr="008C271B" w:rsidRDefault="00356F40" w:rsidP="00356F40">
      <w:pPr>
        <w:pStyle w:val="P06-00"/>
        <w:rPr>
          <w:rFonts w:ascii="Courier New" w:hAnsi="Courier New" w:cs="Courier New"/>
        </w:rPr>
      </w:pPr>
      <w:r w:rsidRPr="008C271B">
        <w:rPr>
          <w:rFonts w:ascii="Courier New" w:hAnsi="Courier New" w:cs="Courier New"/>
        </w:rPr>
        <w:t>2.  Only a participating state may enforce this compact against the commission.</w:t>
      </w:r>
    </w:p>
    <w:p w14:paraId="0203F97A" w14:textId="2AFEEC16" w:rsidR="00356F40" w:rsidRPr="008C271B" w:rsidRDefault="002D3717" w:rsidP="00356F40">
      <w:pPr>
        <w:pStyle w:val="P06-00"/>
        <w:keepNext/>
        <w:keepLines/>
        <w:jc w:val="center"/>
        <w:rPr>
          <w:rFonts w:ascii="Courier New" w:hAnsi="Courier New" w:cs="Courier New"/>
        </w:rPr>
      </w:pPr>
      <w:r w:rsidRPr="008C271B">
        <w:rPr>
          <w:rFonts w:ascii="Courier New" w:hAnsi="Courier New" w:cs="Courier New"/>
        </w:rPr>
        <w:t>SECTION 11.  DATE OF IMPLEMENTATION OF PA LICENSURE</w:t>
      </w:r>
    </w:p>
    <w:p w14:paraId="6D86767D" w14:textId="5E16EF21" w:rsidR="00356F40" w:rsidRPr="008C271B" w:rsidRDefault="002D3717" w:rsidP="00356F40">
      <w:pPr>
        <w:pStyle w:val="P06-00"/>
        <w:keepNext/>
        <w:keepLines/>
        <w:jc w:val="center"/>
        <w:rPr>
          <w:rFonts w:ascii="Courier New" w:hAnsi="Courier New" w:cs="Courier New"/>
        </w:rPr>
      </w:pPr>
      <w:r w:rsidRPr="008C271B">
        <w:rPr>
          <w:rFonts w:ascii="Courier New" w:hAnsi="Courier New" w:cs="Courier New"/>
        </w:rPr>
        <w:t>COMPACT COMMISSION</w:t>
      </w:r>
    </w:p>
    <w:p w14:paraId="5A7C89F4" w14:textId="77777777" w:rsidR="00356F40" w:rsidRPr="008C271B" w:rsidRDefault="00356F40" w:rsidP="00356F40">
      <w:pPr>
        <w:pStyle w:val="P06-00"/>
        <w:keepNext/>
        <w:keepLines/>
        <w:rPr>
          <w:rFonts w:ascii="Courier New" w:hAnsi="Courier New" w:cs="Courier New"/>
        </w:rPr>
      </w:pPr>
      <w:r w:rsidRPr="008C271B">
        <w:rPr>
          <w:rFonts w:ascii="Courier New" w:hAnsi="Courier New" w:cs="Courier New"/>
        </w:rPr>
        <w:t>A.  This compact shall come into effect on the date on which this compact statute is enacted into law in the seventh participating state as follows:</w:t>
      </w:r>
    </w:p>
    <w:p w14:paraId="76C53FD0" w14:textId="53F65334" w:rsidR="00356F40" w:rsidRPr="008C271B" w:rsidRDefault="00356F40" w:rsidP="00356F40">
      <w:pPr>
        <w:pStyle w:val="P06-00"/>
        <w:rPr>
          <w:rFonts w:ascii="Courier New" w:hAnsi="Courier New" w:cs="Courier New"/>
        </w:rPr>
      </w:pPr>
      <w:r w:rsidRPr="008C271B">
        <w:rPr>
          <w:rFonts w:ascii="Courier New" w:hAnsi="Courier New" w:cs="Courier New"/>
        </w:rPr>
        <w:t xml:space="preserve">1.  On or after the effective date of the compact, the commission shall convene and review the enactment of each state that enacted the compact prior to the commission convening, to be known as the charter participating states, to determine if the statute enacted by each charter participating state is materially different than the model compact.  </w:t>
      </w:r>
      <w:r w:rsidR="00044C62" w:rsidRPr="008C271B">
        <w:rPr>
          <w:rFonts w:ascii="Courier New" w:hAnsi="Courier New" w:cs="Courier New"/>
        </w:rPr>
        <w:t>I</w:t>
      </w:r>
      <w:r w:rsidRPr="008C271B">
        <w:rPr>
          <w:rFonts w:ascii="Courier New" w:hAnsi="Courier New" w:cs="Courier New"/>
        </w:rPr>
        <w:t>f:</w:t>
      </w:r>
    </w:p>
    <w:p w14:paraId="082DF72B" w14:textId="77777777" w:rsidR="00356F40" w:rsidRPr="008C271B" w:rsidRDefault="00356F40" w:rsidP="00356F40">
      <w:pPr>
        <w:pStyle w:val="P06-00"/>
        <w:rPr>
          <w:rFonts w:ascii="Courier New" w:hAnsi="Courier New" w:cs="Courier New"/>
        </w:rPr>
      </w:pPr>
      <w:r w:rsidRPr="008C271B">
        <w:rPr>
          <w:rFonts w:ascii="Courier New" w:hAnsi="Courier New" w:cs="Courier New"/>
        </w:rPr>
        <w:t>(a)  A charter participating state's enactment is found to be materially different from the model compact, the charter participating state is entitled to the default process set forth in section 10, subsection B of this compact.</w:t>
      </w:r>
    </w:p>
    <w:p w14:paraId="666FCF9C" w14:textId="77777777" w:rsidR="00356F40" w:rsidRPr="008C271B" w:rsidRDefault="00356F40" w:rsidP="00356F40">
      <w:pPr>
        <w:pStyle w:val="P06-00"/>
        <w:rPr>
          <w:rFonts w:ascii="Courier New" w:hAnsi="Courier New" w:cs="Courier New"/>
        </w:rPr>
      </w:pPr>
      <w:r w:rsidRPr="008C271B">
        <w:rPr>
          <w:rFonts w:ascii="Courier New" w:hAnsi="Courier New" w:cs="Courier New"/>
        </w:rPr>
        <w:t>(b)  Any participating state later withdraws from the compact or its participation is terminated, the commission shall remain in existence and the compact shall remain in effect even if the number of participating states is less than seven. Participating states enacting the compact subsequent to the commission convening are subject to the process set forth in section 7, subsection C, paragraph 21 of this compact to determine if their enactments are materially different from the model compact and whether they qualify for participation in the compact.</w:t>
      </w:r>
    </w:p>
    <w:p w14:paraId="6A7C8D34" w14:textId="77777777" w:rsidR="00356F40" w:rsidRPr="008C271B" w:rsidRDefault="00356F40" w:rsidP="00356F40">
      <w:pPr>
        <w:pStyle w:val="P06-00"/>
        <w:rPr>
          <w:rFonts w:ascii="Courier New" w:hAnsi="Courier New" w:cs="Courier New"/>
        </w:rPr>
      </w:pPr>
      <w:r w:rsidRPr="008C271B">
        <w:rPr>
          <w:rFonts w:ascii="Courier New" w:hAnsi="Courier New" w:cs="Courier New"/>
        </w:rPr>
        <w:t>2.  Participating states enacting this compact after the seven initial charter participating states are subject to the process set forth in section 7, subsection C, paragraph 21 of this compact to determine if their enactments are materially different from the model compact and whether they qualify for participation in the compact.</w:t>
      </w:r>
    </w:p>
    <w:p w14:paraId="4741F58F" w14:textId="77777777" w:rsidR="00356F40" w:rsidRPr="008C271B" w:rsidRDefault="00356F40" w:rsidP="00356F40">
      <w:pPr>
        <w:pStyle w:val="P06-00"/>
        <w:rPr>
          <w:rFonts w:ascii="Courier New" w:hAnsi="Courier New" w:cs="Courier New"/>
        </w:rPr>
      </w:pPr>
      <w:r w:rsidRPr="008C271B">
        <w:rPr>
          <w:rFonts w:ascii="Courier New" w:hAnsi="Courier New" w:cs="Courier New"/>
        </w:rPr>
        <w:t>3.  All actions taken for the benefit of the commission or in furtherance of the purposes of administering this compact before the effective date of the compact or the commission coming into existence shall be considered to be actions of the commission unless specifically repudiated by the commission.</w:t>
      </w:r>
    </w:p>
    <w:p w14:paraId="4876377B" w14:textId="77777777" w:rsidR="00356F40" w:rsidRPr="008C271B" w:rsidRDefault="00356F40" w:rsidP="00356F40">
      <w:pPr>
        <w:pStyle w:val="P06-00"/>
        <w:rPr>
          <w:rFonts w:ascii="Courier New" w:hAnsi="Courier New" w:cs="Courier New"/>
        </w:rPr>
      </w:pPr>
      <w:r w:rsidRPr="008C271B">
        <w:rPr>
          <w:rFonts w:ascii="Courier New" w:hAnsi="Courier New" w:cs="Courier New"/>
        </w:rPr>
        <w:t>B.  Any state that joins this compact is subject to the commission's rules and bylaws as they exist on the date on which this compact becomes law in that state.  Any rule that has been previously adopted by the commission shall have the full force and effect of law on the day this compact becomes law in that state.</w:t>
      </w:r>
    </w:p>
    <w:p w14:paraId="7A3B3CED" w14:textId="77777777" w:rsidR="00356F40" w:rsidRPr="008C271B" w:rsidRDefault="00356F40" w:rsidP="00356F40">
      <w:pPr>
        <w:pStyle w:val="P06-00"/>
        <w:rPr>
          <w:rFonts w:ascii="Courier New" w:hAnsi="Courier New" w:cs="Courier New"/>
        </w:rPr>
      </w:pPr>
      <w:r w:rsidRPr="008C271B">
        <w:rPr>
          <w:rFonts w:ascii="Courier New" w:hAnsi="Courier New" w:cs="Courier New"/>
        </w:rPr>
        <w:t>C.  Any participating state may withdraw from this compact by enacting a statute repealing the same, and:</w:t>
      </w:r>
    </w:p>
    <w:p w14:paraId="4D9D48BB" w14:textId="77777777" w:rsidR="00356F40" w:rsidRPr="008C271B" w:rsidRDefault="00356F40" w:rsidP="00356F40">
      <w:pPr>
        <w:pStyle w:val="P06-00"/>
        <w:rPr>
          <w:rFonts w:ascii="Courier New" w:hAnsi="Courier New" w:cs="Courier New"/>
        </w:rPr>
      </w:pPr>
      <w:r w:rsidRPr="008C271B">
        <w:rPr>
          <w:rFonts w:ascii="Courier New" w:hAnsi="Courier New" w:cs="Courier New"/>
        </w:rPr>
        <w:t>1.  A participating state's withdrawal does not take effect until one hundred eighty days after enactment of the repealing statute.  During this one hundred eighty day</w:t>
      </w:r>
      <w:r w:rsidRPr="008C271B">
        <w:rPr>
          <w:rFonts w:ascii="Courier New" w:hAnsi="Courier New" w:cs="Courier New"/>
        </w:rPr>
        <w:noBreakHyphen/>
        <w:t>period, all compact privileges that were in effect in the withdrawing state and that were granted to licensees licensed in the withdrawing state shall remain in effect.  If any licensee licensed in the withdrawing state is also licensed in another participating state or obtains a license in another participating state within the one hundred eighty days, the licensee's compact privileges in other participating states is not affected by the passage of the one hundred eighty days.</w:t>
      </w:r>
    </w:p>
    <w:p w14:paraId="25FC18DC" w14:textId="77777777" w:rsidR="00356F40" w:rsidRPr="008C271B" w:rsidRDefault="00356F40" w:rsidP="00356F40">
      <w:pPr>
        <w:pStyle w:val="P06-00"/>
        <w:rPr>
          <w:rFonts w:ascii="Courier New" w:hAnsi="Courier New" w:cs="Courier New"/>
        </w:rPr>
      </w:pPr>
      <w:r w:rsidRPr="008C271B">
        <w:rPr>
          <w:rFonts w:ascii="Courier New" w:hAnsi="Courier New" w:cs="Courier New"/>
        </w:rPr>
        <w:t>2.  Withdrawal does not affect the continuing requirement of the licensing board of the withdrawing state to comply with the investigative and adverse action reporting requirements of this compact before the effective date of withdrawal.</w:t>
      </w:r>
    </w:p>
    <w:p w14:paraId="53526B1D" w14:textId="77777777" w:rsidR="00356F40" w:rsidRPr="008C271B" w:rsidRDefault="00356F40" w:rsidP="00356F40">
      <w:pPr>
        <w:pStyle w:val="P06-00"/>
        <w:rPr>
          <w:rFonts w:ascii="Courier New" w:hAnsi="Courier New" w:cs="Courier New"/>
        </w:rPr>
      </w:pPr>
      <w:r w:rsidRPr="008C271B">
        <w:rPr>
          <w:rFonts w:ascii="Courier New" w:hAnsi="Courier New" w:cs="Courier New"/>
        </w:rPr>
        <w:t>3.  On the enactment of a statute withdrawing a state from this compact, the state shall immediately provide notice of the withdrawal to all licensees within that state.  The withdrawing state shall continue to recognize all licenses granted pursuant to this compact for at least one hundred eighty days after the date of the notice of withdrawal.</w:t>
      </w:r>
    </w:p>
    <w:p w14:paraId="1BE42469" w14:textId="77777777" w:rsidR="00356F40" w:rsidRPr="008C271B" w:rsidRDefault="00356F40" w:rsidP="00356F40">
      <w:pPr>
        <w:pStyle w:val="P06-00"/>
        <w:rPr>
          <w:rFonts w:ascii="Courier New" w:hAnsi="Courier New" w:cs="Courier New"/>
        </w:rPr>
      </w:pPr>
      <w:r w:rsidRPr="008C271B">
        <w:rPr>
          <w:rFonts w:ascii="Courier New" w:hAnsi="Courier New" w:cs="Courier New"/>
        </w:rPr>
        <w:t>D.  This compact does not invalidate or prevent any PA licensure agreement or other cooperative arrangement between participating states and between a participating state and nonparticipating state that does not conflict with this compact.</w:t>
      </w:r>
    </w:p>
    <w:p w14:paraId="1A5580B3" w14:textId="77777777" w:rsidR="00356F40" w:rsidRPr="008C271B" w:rsidRDefault="00356F40" w:rsidP="00356F40">
      <w:pPr>
        <w:pStyle w:val="P06-00"/>
        <w:rPr>
          <w:rFonts w:ascii="Courier New" w:hAnsi="Courier New" w:cs="Courier New"/>
        </w:rPr>
      </w:pPr>
      <w:r w:rsidRPr="008C271B">
        <w:rPr>
          <w:rFonts w:ascii="Courier New" w:hAnsi="Courier New" w:cs="Courier New"/>
        </w:rPr>
        <w:t>E.  This compact may be amended by the participating states.  An amendment to this compact may not become effective and binding on any participating state until it is enacted materially in the same manner into the laws of all participating states as determined by the commission.</w:t>
      </w:r>
    </w:p>
    <w:p w14:paraId="5D37217A" w14:textId="77E75469" w:rsidR="00356F40" w:rsidRPr="008C271B" w:rsidRDefault="002D3717" w:rsidP="00356F40">
      <w:pPr>
        <w:pStyle w:val="P06-00"/>
        <w:jc w:val="center"/>
        <w:rPr>
          <w:rFonts w:ascii="Courier New" w:hAnsi="Courier New" w:cs="Courier New"/>
        </w:rPr>
      </w:pPr>
      <w:r w:rsidRPr="008C271B">
        <w:rPr>
          <w:rFonts w:ascii="Courier New" w:hAnsi="Courier New" w:cs="Courier New"/>
        </w:rPr>
        <w:t>SECTION 12.  CONSTRUCTION AND SEVERABILITY</w:t>
      </w:r>
    </w:p>
    <w:p w14:paraId="270C25FB" w14:textId="3B556323" w:rsidR="00356F40" w:rsidRPr="008C271B" w:rsidRDefault="00356F40" w:rsidP="00356F40">
      <w:pPr>
        <w:pStyle w:val="P06-00"/>
        <w:rPr>
          <w:rFonts w:ascii="Courier New" w:hAnsi="Courier New" w:cs="Courier New"/>
        </w:rPr>
      </w:pPr>
      <w:r w:rsidRPr="008C271B">
        <w:rPr>
          <w:rFonts w:ascii="Courier New" w:hAnsi="Courier New" w:cs="Courier New"/>
        </w:rPr>
        <w:t xml:space="preserve">A.  This compact and the commission's rulemaking authority shall be liberally construed so as to effectuate the purposes and the implementation and administration of this compact. </w:t>
      </w:r>
      <w:r w:rsidR="00044C62" w:rsidRPr="008C271B">
        <w:rPr>
          <w:rFonts w:ascii="Courier New" w:hAnsi="Courier New" w:cs="Courier New"/>
        </w:rPr>
        <w:t xml:space="preserve"> </w:t>
      </w:r>
      <w:r w:rsidRPr="008C271B">
        <w:rPr>
          <w:rFonts w:ascii="Courier New" w:hAnsi="Courier New" w:cs="Courier New"/>
        </w:rPr>
        <w:t>Provisions of this compact that expressly authorize or require the promulgation of rules shall not be construed to limit the commission's rulemaking authority solely for those purposes.</w:t>
      </w:r>
    </w:p>
    <w:p w14:paraId="1819CDCD" w14:textId="77777777" w:rsidR="00356F40" w:rsidRPr="008C271B" w:rsidRDefault="00356F40" w:rsidP="00356F40">
      <w:pPr>
        <w:pStyle w:val="P06-00"/>
        <w:rPr>
          <w:rFonts w:ascii="Courier New" w:hAnsi="Courier New" w:cs="Courier New"/>
        </w:rPr>
      </w:pPr>
      <w:r w:rsidRPr="008C271B">
        <w:rPr>
          <w:rFonts w:ascii="Courier New" w:hAnsi="Courier New" w:cs="Courier New"/>
        </w:rPr>
        <w:t>B.  The provisions of this compact shall be severable and if any phrase, clause, sentence or provision of this compact is held by a court of competent jurisdiction to be contrary to the constitution of any participating state, any state seeking participation in the compact or the United States, or the applicability thereof to any government, agency, person or circumstance is held to be unconstitutional by a court of competent jurisdiction, the validity of the remainder of this compact and the applicability thereof to any other government, agency, person or circumstance shall not be affected thereby.</w:t>
      </w:r>
    </w:p>
    <w:p w14:paraId="30F8ED1E" w14:textId="77777777" w:rsidR="00356F40" w:rsidRPr="008C271B" w:rsidRDefault="00356F40" w:rsidP="00356F40">
      <w:pPr>
        <w:pStyle w:val="P06-00"/>
        <w:rPr>
          <w:rFonts w:ascii="Courier New" w:hAnsi="Courier New" w:cs="Courier New"/>
        </w:rPr>
      </w:pPr>
      <w:r w:rsidRPr="008C271B">
        <w:rPr>
          <w:rFonts w:ascii="Courier New" w:hAnsi="Courier New" w:cs="Courier New"/>
        </w:rPr>
        <w:t>C.  Notwithstanding subsection B or this section, the commission may deny a state's participation in the compact or, in accordance with the requirements of section 10, subsection B of this compact, terminate a participating state's participation in the compact, if the commission determines that a constitutional requirement of a participating state is, or would be with respect to a state seeking to participate in the compact, a material departure from this compact.  Otherwise, if this compact is held to be contrary to the constitution of any participating state, this compact shall remain in full force and effect as to the remaining participating states and in full force and effect as to the participating state affected as to all severable matters.</w:t>
      </w:r>
    </w:p>
    <w:p w14:paraId="58AD61DA" w14:textId="48267AE3" w:rsidR="00356F40" w:rsidRPr="008C271B" w:rsidRDefault="002D3717" w:rsidP="00356F40">
      <w:pPr>
        <w:pStyle w:val="P06-00"/>
        <w:keepNext/>
        <w:keepLines/>
        <w:jc w:val="center"/>
        <w:rPr>
          <w:rFonts w:ascii="Courier New" w:hAnsi="Courier New" w:cs="Courier New"/>
        </w:rPr>
      </w:pPr>
      <w:r w:rsidRPr="008C271B">
        <w:rPr>
          <w:rFonts w:ascii="Courier New" w:hAnsi="Courier New" w:cs="Courier New"/>
        </w:rPr>
        <w:t>SECTION 13.  BINDING EFFECT OF COMPACT</w:t>
      </w:r>
    </w:p>
    <w:p w14:paraId="0E8FCCC1" w14:textId="77777777" w:rsidR="00356F40" w:rsidRPr="008C271B" w:rsidRDefault="00356F40" w:rsidP="00356F40">
      <w:pPr>
        <w:pStyle w:val="P06-00"/>
        <w:keepNext/>
        <w:keepLines/>
        <w:rPr>
          <w:rFonts w:ascii="Courier New" w:hAnsi="Courier New" w:cs="Courier New"/>
        </w:rPr>
      </w:pPr>
      <w:r w:rsidRPr="008C271B">
        <w:rPr>
          <w:rFonts w:ascii="Courier New" w:hAnsi="Courier New" w:cs="Courier New"/>
        </w:rPr>
        <w:t>A.  This compact does not prevent the enforcement of any other law of a participating state that is not inconsistent with this compact.</w:t>
      </w:r>
    </w:p>
    <w:p w14:paraId="3DAEB273" w14:textId="77777777" w:rsidR="00356F40" w:rsidRPr="008C271B" w:rsidRDefault="00356F40" w:rsidP="00356F40">
      <w:pPr>
        <w:pStyle w:val="P06-00"/>
        <w:rPr>
          <w:rFonts w:ascii="Courier New" w:hAnsi="Courier New" w:cs="Courier New"/>
        </w:rPr>
      </w:pPr>
      <w:r w:rsidRPr="008C271B">
        <w:rPr>
          <w:rFonts w:ascii="Courier New" w:hAnsi="Courier New" w:cs="Courier New"/>
        </w:rPr>
        <w:t>B.  Any laws in a participating state that are in conflict with this compact are superseded to the extent of the conflict.</w:t>
      </w:r>
    </w:p>
    <w:p w14:paraId="1F9EDAC6" w14:textId="2E062A0A" w:rsidR="00F540AD" w:rsidRPr="008C271B" w:rsidRDefault="00356F40" w:rsidP="00356F40">
      <w:pPr>
        <w:pStyle w:val="P06-00"/>
        <w:rPr>
          <w:rFonts w:ascii="Courier New" w:hAnsi="Courier New" w:cs="Courier New"/>
        </w:rPr>
      </w:pPr>
      <w:r w:rsidRPr="008C271B">
        <w:rPr>
          <w:rFonts w:ascii="Courier New" w:hAnsi="Courier New" w:cs="Courier New"/>
        </w:rPr>
        <w:t xml:space="preserve">C.  All agreements between the commission and the participating states are binding in accordance with their terms. </w:t>
      </w:r>
      <w:r w:rsidRPr="008C271B">
        <w:rPr>
          <w:rFonts w:ascii="Courier New" w:hAnsi="Courier New" w:cs="Courier New"/>
        </w:rPr>
        <w:fldChar w:fldCharType="begin"/>
      </w:r>
      <w:r w:rsidRPr="008C271B">
        <w:rPr>
          <w:rFonts w:ascii="Courier New" w:hAnsi="Courier New" w:cs="Courier New"/>
        </w:rPr>
        <w:instrText xml:space="preserve"> COMMENTS END_STATUTE \* MERGEFORMAT </w:instrText>
      </w:r>
      <w:r w:rsidRPr="008C271B">
        <w:rPr>
          <w:rFonts w:ascii="Courier New" w:hAnsi="Courier New" w:cs="Courier New"/>
        </w:rPr>
        <w:fldChar w:fldCharType="separate"/>
      </w:r>
      <w:r w:rsidRPr="008C271B">
        <w:rPr>
          <w:rFonts w:ascii="Courier New" w:hAnsi="Courier New" w:cs="Courier New"/>
          <w:vanish/>
        </w:rPr>
        <w:t>END_STATUTE</w:t>
      </w:r>
      <w:r w:rsidRPr="008C271B">
        <w:rPr>
          <w:rFonts w:ascii="Courier New" w:hAnsi="Courier New" w:cs="Courier New"/>
        </w:rPr>
        <w:fldChar w:fldCharType="end"/>
      </w:r>
      <w:bookmarkStart w:id="0" w:name="Add_Section"/>
      <w:bookmarkEnd w:id="0"/>
    </w:p>
    <w:sectPr w:rsidR="00F540AD" w:rsidRPr="008C271B" w:rsidSect="00356F4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99220" w14:textId="77777777" w:rsidR="009D1504" w:rsidRDefault="009D1504">
      <w:r>
        <w:separator/>
      </w:r>
    </w:p>
  </w:endnote>
  <w:endnote w:type="continuationSeparator" w:id="0">
    <w:p w14:paraId="3ACE57F7" w14:textId="77777777" w:rsidR="009D1504" w:rsidRDefault="009D1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76ECF" w14:textId="77777777" w:rsidR="009D1504" w:rsidRDefault="009D1504">
      <w:r>
        <w:separator/>
      </w:r>
    </w:p>
  </w:footnote>
  <w:footnote w:type="continuationSeparator" w:id="0">
    <w:p w14:paraId="7C7E89E5" w14:textId="77777777" w:rsidR="009D1504" w:rsidRDefault="009D15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95964348">
    <w:abstractNumId w:val="8"/>
  </w:num>
  <w:num w:numId="2" w16cid:durableId="571045734">
    <w:abstractNumId w:val="8"/>
  </w:num>
  <w:num w:numId="3" w16cid:durableId="1082066704">
    <w:abstractNumId w:val="7"/>
  </w:num>
  <w:num w:numId="4" w16cid:durableId="510873797">
    <w:abstractNumId w:val="7"/>
  </w:num>
  <w:num w:numId="5" w16cid:durableId="127941895">
    <w:abstractNumId w:val="10"/>
  </w:num>
  <w:num w:numId="6" w16cid:durableId="2050303429">
    <w:abstractNumId w:val="11"/>
  </w:num>
  <w:num w:numId="7" w16cid:durableId="1877964894">
    <w:abstractNumId w:val="12"/>
  </w:num>
  <w:num w:numId="8" w16cid:durableId="1157453011">
    <w:abstractNumId w:val="9"/>
  </w:num>
  <w:num w:numId="9" w16cid:durableId="389887127">
    <w:abstractNumId w:val="6"/>
  </w:num>
  <w:num w:numId="10" w16cid:durableId="1098913345">
    <w:abstractNumId w:val="5"/>
  </w:num>
  <w:num w:numId="11" w16cid:durableId="291642920">
    <w:abstractNumId w:val="4"/>
  </w:num>
  <w:num w:numId="12" w16cid:durableId="556891562">
    <w:abstractNumId w:val="3"/>
  </w:num>
  <w:num w:numId="13" w16cid:durableId="383219836">
    <w:abstractNumId w:val="2"/>
  </w:num>
  <w:num w:numId="14" w16cid:durableId="1317028330">
    <w:abstractNumId w:val="1"/>
  </w:num>
  <w:num w:numId="15" w16cid:durableId="99178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F40"/>
    <w:rsid w:val="00010503"/>
    <w:rsid w:val="00033AE7"/>
    <w:rsid w:val="00044C62"/>
    <w:rsid w:val="000B4FCD"/>
    <w:rsid w:val="00277295"/>
    <w:rsid w:val="002D3717"/>
    <w:rsid w:val="003557C8"/>
    <w:rsid w:val="00356F40"/>
    <w:rsid w:val="003D4065"/>
    <w:rsid w:val="004C2035"/>
    <w:rsid w:val="005D2D1B"/>
    <w:rsid w:val="0065488E"/>
    <w:rsid w:val="006D281F"/>
    <w:rsid w:val="008B6C26"/>
    <w:rsid w:val="008C271B"/>
    <w:rsid w:val="009D1504"/>
    <w:rsid w:val="00A5174D"/>
    <w:rsid w:val="00B93204"/>
    <w:rsid w:val="00BC4CF5"/>
    <w:rsid w:val="00C06718"/>
    <w:rsid w:val="00C15FA5"/>
    <w:rsid w:val="00C62676"/>
    <w:rsid w:val="00C631BE"/>
    <w:rsid w:val="00D17F0E"/>
    <w:rsid w:val="00D231B2"/>
    <w:rsid w:val="00D94B54"/>
    <w:rsid w:val="00E33D2F"/>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FEDB0"/>
  <w15:chartTrackingRefBased/>
  <w15:docId w15:val="{3A6A5F81-E992-4002-9CDE-407CE11EB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TemporaryLaw">
    <w:name w:val="Temporary Law"/>
    <w:rsid w:val="00356F40"/>
    <w:rPr>
      <w:caps w:val="0"/>
      <w:noProof w:val="0"/>
      <w:color w:val="0000FF"/>
      <w:lang w:val="en-US"/>
    </w:rPr>
  </w:style>
  <w:style w:type="character" w:customStyle="1" w:styleId="P06-00Char">
    <w:name w:val="P 06-00 Char"/>
    <w:link w:val="P06-00"/>
    <w:rsid w:val="00356F40"/>
    <w:rPr>
      <w:rFonts w:ascii="Letter Gothic-Drafting" w:hAnsi="Letter Gothic-Drafting"/>
      <w:b/>
      <w:snapToGrid w:val="0"/>
    </w:rPr>
  </w:style>
  <w:style w:type="character" w:customStyle="1" w:styleId="SEC06-17Char">
    <w:name w:val="SEC 06-17 Char"/>
    <w:link w:val="SEC06-17"/>
    <w:rsid w:val="00356F4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8425</Words>
  <Characters>44991</Characters>
  <Application>Microsoft Office Word</Application>
  <DocSecurity>0</DocSecurity>
  <Lines>899</Lines>
  <Paragraphs>314</Paragraphs>
  <ScaleCrop>false</ScaleCrop>
  <HeadingPairs>
    <vt:vector size="2" baseType="variant">
      <vt:variant>
        <vt:lpstr>Title</vt:lpstr>
      </vt:variant>
      <vt:variant>
        <vt:i4>1</vt:i4>
      </vt:variant>
    </vt:vector>
  </HeadingPairs>
  <TitlesOfParts>
    <vt:vector size="1" baseType="lpstr">
      <vt:lpstr>32-2571; Licensure compact_x000d_</vt:lpstr>
    </vt:vector>
  </TitlesOfParts>
  <Company>LCS</Company>
  <LinksUpToDate>false</LinksUpToDate>
  <CharactersWithSpaces>53102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32-2571; Licensure compact</dc:title>
  <dc:subject>Licensure compact</dc:subject>
  <dc:creator>Arizona Legislative Council</dc:creator>
  <cp:keywords/>
  <dc:description>0003.docx - 572R - 2026</dc:description>
  <cp:lastModifiedBy>dbupdate</cp:lastModifiedBy>
  <cp:revision>2</cp:revision>
  <dcterms:created xsi:type="dcterms:W3CDTF">2026-09-09T19:20:00Z</dcterms:created>
  <dcterms:modified xsi:type="dcterms:W3CDTF">2026-09-09T19:20:00Z</dcterms:modified>
</cp:coreProperties>
</file>