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7AB14" w14:textId="517589EA" w:rsidR="00FB0572" w:rsidRPr="0069682A" w:rsidRDefault="00FB0572" w:rsidP="00FB0572">
      <w:pPr>
        <w:pStyle w:val="SEC06-18"/>
        <w:rPr>
          <w:rFonts w:ascii="Courier New" w:hAnsi="Courier New" w:cs="Courier New"/>
        </w:rPr>
      </w:pPr>
      <w:r w:rsidRPr="0069682A">
        <w:rPr>
          <w:rFonts w:ascii="Courier New" w:hAnsi="Courier New" w:cs="Courier New"/>
        </w:rPr>
        <w:fldChar w:fldCharType="begin"/>
      </w:r>
      <w:r w:rsidRPr="0069682A">
        <w:rPr>
          <w:rFonts w:ascii="Courier New" w:hAnsi="Courier New" w:cs="Courier New"/>
        </w:rPr>
        <w:instrText xml:space="preserve"> COMMENTS START_STATUTE \* MERGEFORMAT </w:instrText>
      </w:r>
      <w:r w:rsidRPr="0069682A">
        <w:rPr>
          <w:rFonts w:ascii="Courier New" w:hAnsi="Courier New" w:cs="Courier New"/>
        </w:rPr>
        <w:fldChar w:fldCharType="separate"/>
      </w:r>
      <w:r w:rsidRPr="0069682A">
        <w:rPr>
          <w:rFonts w:ascii="Courier New" w:hAnsi="Courier New" w:cs="Courier New"/>
          <w:vanish/>
        </w:rPr>
        <w:t>START_STATUTE</w:t>
      </w:r>
      <w:r w:rsidRPr="0069682A">
        <w:rPr>
          <w:rFonts w:ascii="Courier New" w:hAnsi="Courier New" w:cs="Courier New"/>
        </w:rPr>
        <w:fldChar w:fldCharType="end"/>
      </w:r>
      <w:r w:rsidRPr="0069682A">
        <w:rPr>
          <w:rStyle w:val="SNUM"/>
          <w:rFonts w:ascii="Courier New" w:hAnsi="Courier New" w:cs="Courier New"/>
        </w:rPr>
        <w:t>32-2101.</w:t>
      </w:r>
      <w:r w:rsidRPr="0069682A">
        <w:rPr>
          <w:rFonts w:ascii="Courier New" w:hAnsi="Courier New" w:cs="Courier New"/>
        </w:rPr>
        <w:t>  </w:t>
      </w:r>
      <w:r w:rsidRPr="0069682A">
        <w:rPr>
          <w:rStyle w:val="SECHEAD"/>
          <w:rFonts w:ascii="Courier New" w:hAnsi="Courier New" w:cs="Courier New"/>
        </w:rPr>
        <w:t>Definitions</w:t>
      </w:r>
    </w:p>
    <w:p w14:paraId="7E9AEC56" w14:textId="77777777" w:rsidR="00FB0572" w:rsidRPr="0069682A" w:rsidRDefault="00FB0572" w:rsidP="00FB0572">
      <w:pPr>
        <w:pStyle w:val="P06-00"/>
        <w:rPr>
          <w:rFonts w:ascii="Courier New" w:hAnsi="Courier New" w:cs="Courier New"/>
        </w:rPr>
      </w:pPr>
      <w:r w:rsidRPr="0069682A">
        <w:rPr>
          <w:rFonts w:ascii="Courier New" w:hAnsi="Courier New" w:cs="Courier New"/>
        </w:rPr>
        <w:t>In this chapter, unless the context otherwise requires:</w:t>
      </w:r>
    </w:p>
    <w:p w14:paraId="1869A9CA" w14:textId="77777777" w:rsidR="00FB0572" w:rsidRPr="0069682A" w:rsidRDefault="00FB0572" w:rsidP="00FB0572">
      <w:pPr>
        <w:pStyle w:val="P06-00"/>
        <w:rPr>
          <w:rFonts w:ascii="Courier New" w:hAnsi="Courier New" w:cs="Courier New"/>
        </w:rPr>
      </w:pPr>
      <w:r w:rsidRPr="0069682A">
        <w:rPr>
          <w:rFonts w:ascii="Courier New" w:hAnsi="Courier New" w:cs="Courier New"/>
        </w:rPr>
        <w:t>1.  "Acting in concert" means evidence of collaborating to pursue a concerted plan.</w:t>
      </w:r>
    </w:p>
    <w:p w14:paraId="28A35851" w14:textId="77777777" w:rsidR="00FB0572" w:rsidRPr="0069682A" w:rsidRDefault="00FB0572" w:rsidP="00FB0572">
      <w:pPr>
        <w:pStyle w:val="P06-00"/>
        <w:rPr>
          <w:rFonts w:ascii="Courier New" w:hAnsi="Courier New" w:cs="Courier New"/>
        </w:rPr>
      </w:pPr>
      <w:r w:rsidRPr="0069682A">
        <w:rPr>
          <w:rFonts w:ascii="Courier New" w:hAnsi="Courier New" w:cs="Courier New"/>
        </w:rPr>
        <w:t>2.  "Address of record" means any of the following:</w:t>
      </w:r>
    </w:p>
    <w:p w14:paraId="1D7FDC2B" w14:textId="77777777" w:rsidR="00FB0572" w:rsidRPr="0069682A" w:rsidRDefault="00FB0572" w:rsidP="00FB0572">
      <w:pPr>
        <w:pStyle w:val="P06-00"/>
        <w:rPr>
          <w:rFonts w:ascii="Courier New" w:hAnsi="Courier New" w:cs="Courier New"/>
        </w:rPr>
      </w:pPr>
      <w:r w:rsidRPr="0069682A">
        <w:rPr>
          <w:rFonts w:ascii="Courier New" w:hAnsi="Courier New" w:cs="Courier New"/>
        </w:rPr>
        <w:t>(a)  The address where a licensee practices or is otherwise employed.</w:t>
      </w:r>
    </w:p>
    <w:p w14:paraId="4D2E0EB3" w14:textId="77777777" w:rsidR="00FB0572" w:rsidRPr="0069682A" w:rsidRDefault="00FB0572" w:rsidP="00FB0572">
      <w:pPr>
        <w:pStyle w:val="P06-00"/>
        <w:rPr>
          <w:rFonts w:ascii="Courier New" w:hAnsi="Courier New" w:cs="Courier New"/>
        </w:rPr>
      </w:pPr>
      <w:r w:rsidRPr="0069682A">
        <w:rPr>
          <w:rFonts w:ascii="Courier New" w:hAnsi="Courier New" w:cs="Courier New"/>
        </w:rPr>
        <w:t>(b)  A licensee's residential address.</w:t>
      </w:r>
    </w:p>
    <w:p w14:paraId="7AF6C1E4" w14:textId="77777777" w:rsidR="00FB0572" w:rsidRPr="0069682A" w:rsidRDefault="00FB0572" w:rsidP="00FB0572">
      <w:pPr>
        <w:pStyle w:val="P06-00"/>
        <w:rPr>
          <w:rFonts w:ascii="Courier New" w:hAnsi="Courier New" w:cs="Courier New"/>
        </w:rPr>
      </w:pPr>
      <w:r w:rsidRPr="0069682A">
        <w:rPr>
          <w:rFonts w:ascii="Courier New" w:hAnsi="Courier New" w:cs="Courier New"/>
        </w:rPr>
        <w:t>(c)  The address of a licensee's statutory agency who is registered as the licensee's statutory agent with the corporation commission.  This subdivision applies only if notice of the statutory agent is given to the department pursuant to section 32</w:t>
      </w:r>
      <w:r w:rsidRPr="0069682A">
        <w:rPr>
          <w:rFonts w:ascii="Courier New" w:hAnsi="Courier New" w:cs="Courier New"/>
        </w:rPr>
        <w:noBreakHyphen/>
        <w:t>2126.</w:t>
      </w:r>
    </w:p>
    <w:p w14:paraId="67793200"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3.  "Advertising" means attempting by publication, dissemination, exhibition, solicitation or circulation, oral or written, or for broadcast on radio or television to induce directly or indirectly any person to enter into any obligation or acquire any title or interest in lands subject to this chapter, including the land sales contract to be used and any photographs, drawings or artist's presentations of physical conditions or facilities existing or to exist on the property.  Advertising does not include: </w:t>
      </w:r>
    </w:p>
    <w:p w14:paraId="2F8012AD" w14:textId="77777777" w:rsidR="00FB0572" w:rsidRPr="0069682A" w:rsidRDefault="00FB0572" w:rsidP="00FB0572">
      <w:pPr>
        <w:pStyle w:val="P06-00"/>
        <w:rPr>
          <w:rFonts w:ascii="Courier New" w:hAnsi="Courier New" w:cs="Courier New"/>
        </w:rPr>
      </w:pPr>
      <w:r w:rsidRPr="0069682A">
        <w:rPr>
          <w:rFonts w:ascii="Courier New" w:hAnsi="Courier New" w:cs="Courier New"/>
        </w:rPr>
        <w:t>(a)  Press releases or other communications delivered to newspapers, periodicals or other news media for general information or public relations purposes if no charge is made by the newspapers, periodicals or other news media to publish or use any part of these communications.</w:t>
      </w:r>
    </w:p>
    <w:p w14:paraId="5F59472B" w14:textId="77777777" w:rsidR="00FB0572" w:rsidRPr="0069682A" w:rsidRDefault="00FB0572" w:rsidP="00FB0572">
      <w:pPr>
        <w:pStyle w:val="P06-00"/>
        <w:rPr>
          <w:rFonts w:ascii="Courier New" w:hAnsi="Courier New" w:cs="Courier New"/>
        </w:rPr>
      </w:pPr>
      <w:r w:rsidRPr="0069682A">
        <w:rPr>
          <w:rFonts w:ascii="Courier New" w:hAnsi="Courier New" w:cs="Courier New"/>
        </w:rPr>
        <w:t>(b)  Communications to stockholders as follows:</w:t>
      </w:r>
    </w:p>
    <w:p w14:paraId="7F0C3208" w14:textId="77777777" w:rsidR="00FB0572" w:rsidRPr="0069682A" w:rsidRDefault="00FB0572" w:rsidP="00FB0572">
      <w:pPr>
        <w:pStyle w:val="P06-00"/>
        <w:rPr>
          <w:rFonts w:ascii="Courier New" w:hAnsi="Courier New" w:cs="Courier New"/>
        </w:rPr>
      </w:pPr>
      <w:r w:rsidRPr="0069682A">
        <w:rPr>
          <w:rFonts w:ascii="Courier New" w:hAnsi="Courier New" w:cs="Courier New"/>
        </w:rPr>
        <w:t>(i)  Annual reports and interim financial reports.</w:t>
      </w:r>
    </w:p>
    <w:p w14:paraId="11E84EF3" w14:textId="77777777" w:rsidR="00FB0572" w:rsidRPr="0069682A" w:rsidRDefault="00FB0572" w:rsidP="00FB0572">
      <w:pPr>
        <w:pStyle w:val="P06-00"/>
        <w:rPr>
          <w:rFonts w:ascii="Courier New" w:hAnsi="Courier New" w:cs="Courier New"/>
        </w:rPr>
      </w:pPr>
      <w:r w:rsidRPr="0069682A">
        <w:rPr>
          <w:rFonts w:ascii="Courier New" w:hAnsi="Courier New" w:cs="Courier New"/>
        </w:rPr>
        <w:t>(ii)  Proxy materials.</w:t>
      </w:r>
    </w:p>
    <w:p w14:paraId="18298570" w14:textId="77777777" w:rsidR="00FB0572" w:rsidRPr="0069682A" w:rsidRDefault="00FB0572" w:rsidP="00FB0572">
      <w:pPr>
        <w:pStyle w:val="P06-00"/>
        <w:rPr>
          <w:rFonts w:ascii="Courier New" w:hAnsi="Courier New" w:cs="Courier New"/>
        </w:rPr>
      </w:pPr>
      <w:r w:rsidRPr="0069682A">
        <w:rPr>
          <w:rFonts w:ascii="Courier New" w:hAnsi="Courier New" w:cs="Courier New"/>
        </w:rPr>
        <w:t>(iii)  Registration statements.</w:t>
      </w:r>
    </w:p>
    <w:p w14:paraId="0BF0E645" w14:textId="77777777" w:rsidR="00FB0572" w:rsidRPr="0069682A" w:rsidRDefault="00FB0572" w:rsidP="00FB0572">
      <w:pPr>
        <w:pStyle w:val="P06-00"/>
        <w:rPr>
          <w:rFonts w:ascii="Courier New" w:hAnsi="Courier New" w:cs="Courier New"/>
        </w:rPr>
      </w:pPr>
      <w:r w:rsidRPr="0069682A">
        <w:rPr>
          <w:rFonts w:ascii="Courier New" w:hAnsi="Courier New" w:cs="Courier New"/>
        </w:rPr>
        <w:t>(iv)  Securities prospectuses.</w:t>
      </w:r>
    </w:p>
    <w:p w14:paraId="33BE8A9B" w14:textId="77777777" w:rsidR="00FB0572" w:rsidRPr="0069682A" w:rsidRDefault="00FB0572" w:rsidP="00FB0572">
      <w:pPr>
        <w:pStyle w:val="P06-00"/>
        <w:rPr>
          <w:rFonts w:ascii="Courier New" w:hAnsi="Courier New" w:cs="Courier New"/>
        </w:rPr>
      </w:pPr>
      <w:r w:rsidRPr="0069682A">
        <w:rPr>
          <w:rFonts w:ascii="Courier New" w:hAnsi="Courier New" w:cs="Courier New"/>
        </w:rPr>
        <w:t>(v)  Applications for listing of securities on stock exchanges.</w:t>
      </w:r>
    </w:p>
    <w:p w14:paraId="2FD83639" w14:textId="77777777" w:rsidR="00FB0572" w:rsidRPr="0069682A" w:rsidRDefault="00FB0572" w:rsidP="00FB0572">
      <w:pPr>
        <w:pStyle w:val="P06-00"/>
        <w:rPr>
          <w:rFonts w:ascii="Courier New" w:hAnsi="Courier New" w:cs="Courier New"/>
        </w:rPr>
      </w:pPr>
      <w:r w:rsidRPr="0069682A">
        <w:rPr>
          <w:rFonts w:ascii="Courier New" w:hAnsi="Courier New" w:cs="Courier New"/>
        </w:rPr>
        <w:t>(vi)  Prospectuses.</w:t>
      </w:r>
    </w:p>
    <w:p w14:paraId="14A5015A" w14:textId="77777777" w:rsidR="00FB0572" w:rsidRPr="0069682A" w:rsidRDefault="00FB0572" w:rsidP="00FB0572">
      <w:pPr>
        <w:pStyle w:val="P06-00"/>
        <w:rPr>
          <w:rFonts w:ascii="Courier New" w:hAnsi="Courier New" w:cs="Courier New"/>
        </w:rPr>
      </w:pPr>
      <w:r w:rsidRPr="0069682A">
        <w:rPr>
          <w:rFonts w:ascii="Courier New" w:hAnsi="Courier New" w:cs="Courier New"/>
        </w:rPr>
        <w:t>(vii)  Property reports.</w:t>
      </w:r>
    </w:p>
    <w:p w14:paraId="1931889A" w14:textId="77777777" w:rsidR="00FB0572" w:rsidRPr="0069682A" w:rsidRDefault="00FB0572" w:rsidP="00FB0572">
      <w:pPr>
        <w:pStyle w:val="P06-00"/>
        <w:rPr>
          <w:rFonts w:ascii="Courier New" w:hAnsi="Courier New" w:cs="Courier New"/>
        </w:rPr>
      </w:pPr>
      <w:r w:rsidRPr="0069682A">
        <w:rPr>
          <w:rFonts w:ascii="Courier New" w:hAnsi="Courier New" w:cs="Courier New"/>
        </w:rPr>
        <w:t>(viii)  Offering statements.</w:t>
      </w:r>
    </w:p>
    <w:p w14:paraId="1C524A8C" w14:textId="77777777" w:rsidR="00FB0572" w:rsidRPr="0069682A" w:rsidRDefault="00FB0572" w:rsidP="00FB0572">
      <w:pPr>
        <w:pStyle w:val="P06-00"/>
        <w:rPr>
          <w:rFonts w:ascii="Courier New" w:hAnsi="Courier New" w:cs="Courier New"/>
        </w:rPr>
      </w:pPr>
      <w:r w:rsidRPr="0069682A">
        <w:rPr>
          <w:rFonts w:ascii="Courier New" w:hAnsi="Courier New" w:cs="Courier New"/>
        </w:rPr>
        <w:t>4.  "Affiliate" means a person who, directly or indirectly through one or more intermediaries, controls, is controlled by or is under common control with the person specified.</w:t>
      </w:r>
    </w:p>
    <w:p w14:paraId="1C02A518"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5.  "Associate broker" means a licensed broker who is employed by another broker.  Unless otherwise specifically provided, an associate broker has the same license privileges as a salesperson. </w:t>
      </w:r>
    </w:p>
    <w:p w14:paraId="2C844118" w14:textId="77777777" w:rsidR="00FB0572" w:rsidRPr="0069682A" w:rsidRDefault="00FB0572" w:rsidP="00FB0572">
      <w:pPr>
        <w:pStyle w:val="P06-00"/>
        <w:rPr>
          <w:rFonts w:ascii="Courier New" w:hAnsi="Courier New" w:cs="Courier New"/>
        </w:rPr>
      </w:pPr>
      <w:r w:rsidRPr="0069682A">
        <w:rPr>
          <w:rFonts w:ascii="Courier New" w:hAnsi="Courier New" w:cs="Courier New"/>
        </w:rPr>
        <w:t>6.  "Barrier" means a natural or man-made geographic feature that prevents parcels of land from being practicably, reasonably and economically united or reunited and that was not caused or created by the owner of the parcels.</w:t>
      </w:r>
    </w:p>
    <w:p w14:paraId="68C1F21C" w14:textId="77777777" w:rsidR="00FB0572" w:rsidRPr="0069682A" w:rsidRDefault="00FB0572" w:rsidP="00FB0572">
      <w:pPr>
        <w:pStyle w:val="P06-00"/>
        <w:rPr>
          <w:rFonts w:ascii="Courier New" w:hAnsi="Courier New" w:cs="Courier New"/>
        </w:rPr>
      </w:pPr>
      <w:r w:rsidRPr="0069682A">
        <w:rPr>
          <w:rFonts w:ascii="Courier New" w:hAnsi="Courier New" w:cs="Courier New"/>
        </w:rPr>
        <w:t>7.  "Blanket encumbrance":</w:t>
      </w:r>
    </w:p>
    <w:p w14:paraId="73720571" w14:textId="77777777" w:rsidR="00FB0572" w:rsidRPr="0069682A" w:rsidRDefault="00FB0572" w:rsidP="00FB0572">
      <w:pPr>
        <w:pStyle w:val="P06-00"/>
        <w:rPr>
          <w:rFonts w:ascii="Courier New" w:hAnsi="Courier New" w:cs="Courier New"/>
        </w:rPr>
      </w:pPr>
      <w:r w:rsidRPr="0069682A">
        <w:rPr>
          <w:rFonts w:ascii="Courier New" w:hAnsi="Courier New" w:cs="Courier New"/>
        </w:rPr>
        <w:t>(a)  Means either:</w:t>
      </w:r>
    </w:p>
    <w:p w14:paraId="7847C81E" w14:textId="77777777" w:rsidR="00FB0572" w:rsidRPr="0069682A" w:rsidRDefault="00FB0572" w:rsidP="00FB0572">
      <w:pPr>
        <w:pStyle w:val="P06-00"/>
        <w:rPr>
          <w:rFonts w:ascii="Courier New" w:hAnsi="Courier New" w:cs="Courier New"/>
        </w:rPr>
      </w:pPr>
      <w:r w:rsidRPr="0069682A">
        <w:rPr>
          <w:rFonts w:ascii="Courier New" w:hAnsi="Courier New" w:cs="Courier New"/>
        </w:rPr>
        <w:t>(i)  Any mortgage, any deed of trust or any other encumbrance or lien that secures or evidences the payment of monies and that affects more than one lot or parcel of subdivided land.</w:t>
      </w:r>
    </w:p>
    <w:p w14:paraId="74D521B4"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(ii)  An agreement that affects more than one lot or parcel by which the subdivider holds the subdivision under an option, contract to sell or trust agreement. </w:t>
      </w:r>
    </w:p>
    <w:p w14:paraId="2F7AEB81"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(b)  Does not include taxes and assessments that are levied by public authority. </w:t>
      </w:r>
    </w:p>
    <w:p w14:paraId="19A98A1C" w14:textId="77777777" w:rsidR="00FB0572" w:rsidRPr="0069682A" w:rsidRDefault="00FB0572" w:rsidP="00FB0572">
      <w:pPr>
        <w:pStyle w:val="P06-00"/>
        <w:rPr>
          <w:rFonts w:ascii="Courier New" w:hAnsi="Courier New" w:cs="Courier New"/>
        </w:rPr>
      </w:pPr>
      <w:r w:rsidRPr="0069682A">
        <w:rPr>
          <w:rFonts w:ascii="Courier New" w:hAnsi="Courier New" w:cs="Courier New"/>
        </w:rPr>
        <w:t>8.  "Board" means the real estate advisory board.</w:t>
      </w:r>
    </w:p>
    <w:p w14:paraId="18240A46" w14:textId="77777777" w:rsidR="00FB0572" w:rsidRPr="0069682A" w:rsidRDefault="00FB0572" w:rsidP="00FB0572">
      <w:pPr>
        <w:pStyle w:val="P06-00"/>
        <w:rPr>
          <w:rFonts w:ascii="Courier New" w:hAnsi="Courier New" w:cs="Courier New"/>
        </w:rPr>
      </w:pPr>
      <w:r w:rsidRPr="0069682A">
        <w:rPr>
          <w:rFonts w:ascii="Courier New" w:hAnsi="Courier New" w:cs="Courier New"/>
        </w:rPr>
        <w:t>9.  "Broker", when used without modification, means a person who is licensed as a broker under this chapter or who is required to be licensed as a broker under this chapter.</w:t>
      </w:r>
    </w:p>
    <w:p w14:paraId="39AAD873" w14:textId="77777777" w:rsidR="00FB0572" w:rsidRPr="0069682A" w:rsidRDefault="00FB0572" w:rsidP="00FB0572">
      <w:pPr>
        <w:pStyle w:val="P06-00"/>
        <w:rPr>
          <w:rFonts w:ascii="Courier New" w:hAnsi="Courier New" w:cs="Courier New"/>
        </w:rPr>
      </w:pPr>
      <w:r w:rsidRPr="0069682A">
        <w:rPr>
          <w:rFonts w:ascii="Courier New" w:hAnsi="Courier New" w:cs="Courier New"/>
        </w:rPr>
        <w:t>10.  "Business broker" means a real estate broker who acts as an intermediary or agent between sellers or buyers, or both, in the sale or purchase, or both, of businesses or business opportunities where a lease or sale of real property is either a direct or incidental part of the transaction.</w:t>
      </w:r>
    </w:p>
    <w:p w14:paraId="6A3E9661" w14:textId="77777777" w:rsidR="00FB0572" w:rsidRPr="0069682A" w:rsidRDefault="00FB0572" w:rsidP="00FB0572">
      <w:pPr>
        <w:pStyle w:val="P06-00"/>
        <w:rPr>
          <w:rFonts w:ascii="Courier New" w:hAnsi="Courier New" w:cs="Courier New"/>
        </w:rPr>
      </w:pPr>
      <w:r w:rsidRPr="0069682A">
        <w:rPr>
          <w:rFonts w:ascii="Courier New" w:hAnsi="Courier New" w:cs="Courier New"/>
        </w:rPr>
        <w:t>11.  "Camping site" means a space that is designed and promoted for the purpose of locating any trailer, tent, tent trailer, pickup camper or other similar device used for camping.</w:t>
      </w:r>
    </w:p>
    <w:p w14:paraId="7E1C08F0" w14:textId="77777777" w:rsidR="00FB0572" w:rsidRPr="0069682A" w:rsidRDefault="00FB0572" w:rsidP="00FB0572">
      <w:pPr>
        <w:pStyle w:val="P06-00"/>
        <w:rPr>
          <w:rFonts w:ascii="Courier New" w:hAnsi="Courier New" w:cs="Courier New"/>
        </w:rPr>
      </w:pPr>
      <w:r w:rsidRPr="0069682A">
        <w:rPr>
          <w:rFonts w:ascii="Courier New" w:hAnsi="Courier New" w:cs="Courier New"/>
        </w:rPr>
        <w:t>12.  "Cemetery" or "cemetery property" means any one, or a combination of more than one, of the following in a place that is used, or intended to be used, and dedicated for cemetery purposes:</w:t>
      </w:r>
    </w:p>
    <w:p w14:paraId="148FC924" w14:textId="77777777" w:rsidR="00FB0572" w:rsidRPr="0069682A" w:rsidRDefault="00FB0572" w:rsidP="00FB0572">
      <w:pPr>
        <w:pStyle w:val="P06-00"/>
        <w:rPr>
          <w:rFonts w:ascii="Courier New" w:hAnsi="Courier New" w:cs="Courier New"/>
        </w:rPr>
      </w:pPr>
      <w:r w:rsidRPr="0069682A">
        <w:rPr>
          <w:rFonts w:ascii="Courier New" w:hAnsi="Courier New" w:cs="Courier New"/>
        </w:rPr>
        <w:t>(a)  A burial park, for earth interments.</w:t>
      </w:r>
    </w:p>
    <w:p w14:paraId="6B24178F" w14:textId="77777777" w:rsidR="00FB0572" w:rsidRPr="0069682A" w:rsidRDefault="00FB0572" w:rsidP="00FB0572">
      <w:pPr>
        <w:pStyle w:val="P06-00"/>
        <w:rPr>
          <w:rFonts w:ascii="Courier New" w:hAnsi="Courier New" w:cs="Courier New"/>
        </w:rPr>
      </w:pPr>
      <w:r w:rsidRPr="0069682A">
        <w:rPr>
          <w:rFonts w:ascii="Courier New" w:hAnsi="Courier New" w:cs="Courier New"/>
        </w:rPr>
        <w:t>(b)  A mausoleum, for crypt or vault entombments.</w:t>
      </w:r>
    </w:p>
    <w:p w14:paraId="62A8AC9A" w14:textId="77777777" w:rsidR="00FB0572" w:rsidRPr="0069682A" w:rsidRDefault="00FB0572" w:rsidP="00FB0572">
      <w:pPr>
        <w:pStyle w:val="P06-00"/>
        <w:rPr>
          <w:rFonts w:ascii="Courier New" w:hAnsi="Courier New" w:cs="Courier New"/>
        </w:rPr>
      </w:pPr>
      <w:r w:rsidRPr="0069682A">
        <w:rPr>
          <w:rFonts w:ascii="Courier New" w:hAnsi="Courier New" w:cs="Courier New"/>
        </w:rPr>
        <w:t>(c)  A crematory, or a crematory and columbarium, for cinerary interments.</w:t>
      </w:r>
    </w:p>
    <w:p w14:paraId="7BF28042" w14:textId="77777777" w:rsidR="00FB0572" w:rsidRPr="0069682A" w:rsidRDefault="00FB0572" w:rsidP="00FB0572">
      <w:pPr>
        <w:pStyle w:val="P06-00"/>
        <w:rPr>
          <w:rFonts w:ascii="Courier New" w:hAnsi="Courier New" w:cs="Courier New"/>
        </w:rPr>
      </w:pPr>
      <w:r w:rsidRPr="0069682A">
        <w:rPr>
          <w:rFonts w:ascii="Courier New" w:hAnsi="Courier New" w:cs="Courier New"/>
        </w:rPr>
        <w:t>(d)  A cemetery plot, including interment rights, mausoleum crypts, niches and burial spaces.</w:t>
      </w:r>
    </w:p>
    <w:p w14:paraId="212F6EE5" w14:textId="77777777" w:rsidR="00FB0572" w:rsidRPr="0069682A" w:rsidRDefault="00FB0572" w:rsidP="00FB0572">
      <w:pPr>
        <w:pStyle w:val="P06-00"/>
        <w:rPr>
          <w:rFonts w:ascii="Courier New" w:hAnsi="Courier New" w:cs="Courier New"/>
        </w:rPr>
      </w:pPr>
      <w:r w:rsidRPr="0069682A">
        <w:rPr>
          <w:rFonts w:ascii="Courier New" w:hAnsi="Courier New" w:cs="Courier New"/>
        </w:rPr>
        <w:t>13.  "Cemetery broker" means a person other than a real estate broker or real estate salesperson who, for another, for compensation:</w:t>
      </w:r>
    </w:p>
    <w:p w14:paraId="33BE180A" w14:textId="77777777" w:rsidR="00FB0572" w:rsidRPr="0069682A" w:rsidRDefault="00FB0572" w:rsidP="00FB0572">
      <w:pPr>
        <w:pStyle w:val="P06-00"/>
        <w:rPr>
          <w:rFonts w:ascii="Courier New" w:hAnsi="Courier New" w:cs="Courier New"/>
        </w:rPr>
      </w:pPr>
      <w:r w:rsidRPr="0069682A">
        <w:rPr>
          <w:rFonts w:ascii="Courier New" w:hAnsi="Courier New" w:cs="Courier New"/>
        </w:rPr>
        <w:t>(a)  Sells, leases or exchanges cemetery property or interment services of or for another, or on the person's own account.</w:t>
      </w:r>
    </w:p>
    <w:p w14:paraId="1EAD1119" w14:textId="77777777" w:rsidR="00FB0572" w:rsidRPr="0069682A" w:rsidRDefault="00FB0572" w:rsidP="00FB0572">
      <w:pPr>
        <w:pStyle w:val="P06-00"/>
        <w:rPr>
          <w:rFonts w:ascii="Courier New" w:hAnsi="Courier New" w:cs="Courier New"/>
        </w:rPr>
      </w:pPr>
      <w:r w:rsidRPr="0069682A">
        <w:rPr>
          <w:rFonts w:ascii="Courier New" w:hAnsi="Courier New" w:cs="Courier New"/>
        </w:rPr>
        <w:t>(b)  Offers for another or for the person's own account to buy, sell, lease or exchange cemetery property or interment services.</w:t>
      </w:r>
    </w:p>
    <w:p w14:paraId="7075C146" w14:textId="77777777" w:rsidR="00FB0572" w:rsidRPr="0069682A" w:rsidRDefault="00FB0572" w:rsidP="00FB0572">
      <w:pPr>
        <w:pStyle w:val="P06-00"/>
        <w:rPr>
          <w:rFonts w:ascii="Courier New" w:hAnsi="Courier New" w:cs="Courier New"/>
        </w:rPr>
      </w:pPr>
      <w:r w:rsidRPr="0069682A">
        <w:rPr>
          <w:rFonts w:ascii="Courier New" w:hAnsi="Courier New" w:cs="Courier New"/>
        </w:rPr>
        <w:t>(c)  Negotiates the purchase and sale, lease or exchange of cemetery property or interment services.</w:t>
      </w:r>
    </w:p>
    <w:p w14:paraId="7084886C" w14:textId="77777777" w:rsidR="00FB0572" w:rsidRPr="0069682A" w:rsidRDefault="00FB0572" w:rsidP="00FB0572">
      <w:pPr>
        <w:pStyle w:val="P06-00"/>
        <w:rPr>
          <w:rFonts w:ascii="Courier New" w:hAnsi="Courier New" w:cs="Courier New"/>
        </w:rPr>
      </w:pPr>
      <w:r w:rsidRPr="0069682A">
        <w:rPr>
          <w:rFonts w:ascii="Courier New" w:hAnsi="Courier New" w:cs="Courier New"/>
        </w:rPr>
        <w:t>(d)  Negotiates the purchase or sale, lease or exchange, or lists or solicits, or negotiates a loan on or leasing of cemetery property or interment services.</w:t>
      </w:r>
    </w:p>
    <w:p w14:paraId="277289F4" w14:textId="77777777" w:rsidR="00FB0572" w:rsidRPr="0069682A" w:rsidRDefault="00FB0572" w:rsidP="00FB0572">
      <w:pPr>
        <w:pStyle w:val="P06-00"/>
        <w:rPr>
          <w:rFonts w:ascii="Courier New" w:hAnsi="Courier New" w:cs="Courier New"/>
        </w:rPr>
      </w:pPr>
      <w:r w:rsidRPr="0069682A">
        <w:rPr>
          <w:rFonts w:ascii="Courier New" w:hAnsi="Courier New" w:cs="Courier New"/>
        </w:rPr>
        <w:t>14.  "Cemetery salesperson" means a natural person who acts on the person's own behalf or through and on behalf of a professional limited liability company or a professional corporation engaged by or on behalf of a licensed cemetery or real estate broker, or through and on behalf of a corporation, partnership or limited liability company that is licensed as a cemetery or real estate broker, to perform any act or transaction included in the definition of cemetery broker.</w:t>
      </w:r>
    </w:p>
    <w:p w14:paraId="70230CB6" w14:textId="77777777" w:rsidR="00FB0572" w:rsidRPr="0069682A" w:rsidRDefault="00FB0572" w:rsidP="00FB0572">
      <w:pPr>
        <w:pStyle w:val="P06-00"/>
        <w:rPr>
          <w:rFonts w:ascii="Courier New" w:hAnsi="Courier New" w:cs="Courier New"/>
        </w:rPr>
      </w:pPr>
      <w:r w:rsidRPr="0069682A">
        <w:rPr>
          <w:rFonts w:ascii="Courier New" w:hAnsi="Courier New" w:cs="Courier New"/>
        </w:rPr>
        <w:t>15.  "Commissioner" means the state real estate commissioner.</w:t>
      </w:r>
    </w:p>
    <w:p w14:paraId="0BAB8F5E" w14:textId="77777777" w:rsidR="00FB0572" w:rsidRPr="0069682A" w:rsidRDefault="00FB0572" w:rsidP="00FB0572">
      <w:pPr>
        <w:pStyle w:val="P06-00"/>
        <w:rPr>
          <w:rFonts w:ascii="Courier New" w:hAnsi="Courier New" w:cs="Courier New"/>
        </w:rPr>
      </w:pPr>
      <w:r w:rsidRPr="0069682A">
        <w:rPr>
          <w:rFonts w:ascii="Courier New" w:hAnsi="Courier New" w:cs="Courier New"/>
        </w:rPr>
        <w:t>16.  "Common promotional plan" means a plan, undertaken by a person or a group of persons acting in concert, to offer lots for sale or lease. If the land is offered for sale by a person or group of persons acting in concert, and the land is contiguous or is known, designated or advertised as a common unit or by a common name, the land is presumed, without regard to the number of lots covered by each individual offering, as being offered for sale or lease as part of a common promotional plan.  Separate subdividers selling lots or parcels in separately platted subdivisions within a master planned community shall not be deemed to be offering their combined lots for sale or lease as part of a common promotional plan.</w:t>
      </w:r>
    </w:p>
    <w:p w14:paraId="4FA7B654" w14:textId="77777777" w:rsidR="00FB0572" w:rsidRPr="0069682A" w:rsidRDefault="00FB0572" w:rsidP="00FB0572">
      <w:pPr>
        <w:pStyle w:val="P06-00"/>
        <w:rPr>
          <w:rFonts w:ascii="Courier New" w:hAnsi="Courier New" w:cs="Courier New"/>
        </w:rPr>
      </w:pPr>
      <w:r w:rsidRPr="0069682A">
        <w:rPr>
          <w:rFonts w:ascii="Courier New" w:hAnsi="Courier New" w:cs="Courier New"/>
        </w:rPr>
        <w:t>17.  "Compensation" means any fee, commission, salary, monies or other valuable consideration for services rendered or to be rendered as well as the promise of consideration whether contingent or not.</w:t>
      </w:r>
    </w:p>
    <w:p w14:paraId="700AA2A8" w14:textId="77777777" w:rsidR="00FB0572" w:rsidRPr="0069682A" w:rsidRDefault="00FB0572" w:rsidP="00FB0572">
      <w:pPr>
        <w:pStyle w:val="P06-00"/>
        <w:rPr>
          <w:rFonts w:ascii="Courier New" w:hAnsi="Courier New" w:cs="Courier New"/>
        </w:rPr>
      </w:pPr>
      <w:r w:rsidRPr="0069682A">
        <w:rPr>
          <w:rFonts w:ascii="Courier New" w:hAnsi="Courier New" w:cs="Courier New"/>
        </w:rPr>
        <w:t>18.  "Contiguous":</w:t>
      </w:r>
    </w:p>
    <w:p w14:paraId="630F07AE" w14:textId="77777777" w:rsidR="00FB0572" w:rsidRPr="0069682A" w:rsidRDefault="00FB0572" w:rsidP="00FB0572">
      <w:pPr>
        <w:pStyle w:val="P06-00"/>
        <w:rPr>
          <w:rFonts w:ascii="Courier New" w:hAnsi="Courier New" w:cs="Courier New"/>
        </w:rPr>
      </w:pPr>
      <w:r w:rsidRPr="0069682A">
        <w:rPr>
          <w:rFonts w:ascii="Courier New" w:hAnsi="Courier New" w:cs="Courier New"/>
        </w:rPr>
        <w:t>(a)  Means lots, parcels or fractional interests that share a common boundary or point. </w:t>
      </w:r>
    </w:p>
    <w:p w14:paraId="52A699C4" w14:textId="77777777" w:rsidR="00FB0572" w:rsidRPr="0069682A" w:rsidRDefault="00FB0572" w:rsidP="00FB0572">
      <w:pPr>
        <w:pStyle w:val="P06-00"/>
        <w:rPr>
          <w:rFonts w:ascii="Courier New" w:hAnsi="Courier New" w:cs="Courier New"/>
        </w:rPr>
      </w:pPr>
      <w:r w:rsidRPr="0069682A">
        <w:rPr>
          <w:rFonts w:ascii="Courier New" w:hAnsi="Courier New" w:cs="Courier New"/>
        </w:rPr>
        <w:t>(b)  Does not include lots, parcels or fractional interests that are separated by either of the following:</w:t>
      </w:r>
    </w:p>
    <w:p w14:paraId="5C65E232" w14:textId="77777777" w:rsidR="00FB0572" w:rsidRPr="0069682A" w:rsidRDefault="00FB0572" w:rsidP="00FB0572">
      <w:pPr>
        <w:pStyle w:val="P06-00"/>
        <w:rPr>
          <w:rFonts w:ascii="Courier New" w:hAnsi="Courier New" w:cs="Courier New"/>
        </w:rPr>
      </w:pPr>
      <w:r w:rsidRPr="0069682A">
        <w:rPr>
          <w:rFonts w:ascii="Courier New" w:hAnsi="Courier New" w:cs="Courier New"/>
        </w:rPr>
        <w:t>(i)  A barrier.</w:t>
      </w:r>
    </w:p>
    <w:p w14:paraId="4BA38AE1" w14:textId="77777777" w:rsidR="00FB0572" w:rsidRPr="0069682A" w:rsidRDefault="00FB0572" w:rsidP="00FB0572">
      <w:pPr>
        <w:pStyle w:val="P06-00"/>
        <w:rPr>
          <w:rFonts w:ascii="Courier New" w:hAnsi="Courier New" w:cs="Courier New"/>
        </w:rPr>
      </w:pPr>
      <w:r w:rsidRPr="0069682A">
        <w:rPr>
          <w:rFonts w:ascii="Courier New" w:hAnsi="Courier New" w:cs="Courier New"/>
        </w:rPr>
        <w:t>(ii)  A road, street or highway that has been established by this state or by any agency or political subdivision of this state, that has been designated by the federal government as an interstate highway or that has been regularly maintained by this state or by any agency or political subdivision of this state and has been used continuously by the public for at least the last five years.</w:t>
      </w:r>
    </w:p>
    <w:p w14:paraId="5C13B719" w14:textId="77777777" w:rsidR="00FB0572" w:rsidRPr="0069682A" w:rsidRDefault="00FB0572" w:rsidP="00FB0572">
      <w:pPr>
        <w:pStyle w:val="P06-00"/>
        <w:rPr>
          <w:rFonts w:ascii="Courier New" w:hAnsi="Courier New" w:cs="Courier New"/>
        </w:rPr>
      </w:pPr>
      <w:r w:rsidRPr="0069682A">
        <w:rPr>
          <w:rFonts w:ascii="Courier New" w:hAnsi="Courier New" w:cs="Courier New"/>
        </w:rPr>
        <w:t>19.  "Control" or "controlled" means a person who, through ownership, voting rights, power of attorney, proxy, management rights, operational rights or other rights, has the right to make decisions binding on an entity, whether a corporation, a partnership or any other entity.</w:t>
      </w:r>
    </w:p>
    <w:p w14:paraId="7B64205B" w14:textId="77777777" w:rsidR="00FB0572" w:rsidRPr="0069682A" w:rsidRDefault="00FB0572" w:rsidP="00FB0572">
      <w:pPr>
        <w:pStyle w:val="P06-00"/>
        <w:rPr>
          <w:rFonts w:ascii="Courier New" w:hAnsi="Courier New" w:cs="Courier New"/>
        </w:rPr>
      </w:pPr>
      <w:r w:rsidRPr="0069682A">
        <w:rPr>
          <w:rFonts w:ascii="Courier New" w:hAnsi="Courier New" w:cs="Courier New"/>
        </w:rPr>
        <w:t>20.  "Corporation licensee" means a lawfully organized corporation that is registered with the corporation commission and that has an officer licensed as the designated broker pursuant to section 32</w:t>
      </w:r>
      <w:r w:rsidRPr="0069682A">
        <w:rPr>
          <w:rFonts w:ascii="Courier New" w:hAnsi="Courier New" w:cs="Courier New"/>
        </w:rPr>
        <w:noBreakHyphen/>
        <w:t>2125.</w:t>
      </w:r>
    </w:p>
    <w:p w14:paraId="4B3A40F0" w14:textId="77777777" w:rsidR="00FB0572" w:rsidRPr="0069682A" w:rsidRDefault="00FB0572" w:rsidP="00FB0572">
      <w:pPr>
        <w:pStyle w:val="P06-00"/>
        <w:rPr>
          <w:rFonts w:ascii="Courier New" w:hAnsi="Courier New" w:cs="Courier New"/>
        </w:rPr>
      </w:pPr>
      <w:r w:rsidRPr="0069682A">
        <w:rPr>
          <w:rFonts w:ascii="Courier New" w:hAnsi="Courier New" w:cs="Courier New"/>
        </w:rPr>
        <w:t>21.  "Department" means the state real estate department.</w:t>
      </w:r>
    </w:p>
    <w:p w14:paraId="14DA1706" w14:textId="77777777" w:rsidR="00FB0572" w:rsidRPr="0069682A" w:rsidRDefault="00FB0572" w:rsidP="00FB0572">
      <w:pPr>
        <w:pStyle w:val="P06-00"/>
        <w:rPr>
          <w:rFonts w:ascii="Courier New" w:hAnsi="Courier New" w:cs="Courier New"/>
        </w:rPr>
      </w:pPr>
      <w:r w:rsidRPr="0069682A">
        <w:rPr>
          <w:rFonts w:ascii="Courier New" w:hAnsi="Courier New" w:cs="Courier New"/>
        </w:rPr>
        <w:t>22.  "Designated broker" means a natural person who is licensed as a broker under this chapter and who is either:</w:t>
      </w:r>
    </w:p>
    <w:p w14:paraId="0DB200DF"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(a)  Designated to act on behalf of an employing real estate, cemetery or membership camping entity. </w:t>
      </w:r>
    </w:p>
    <w:p w14:paraId="00D82DA1" w14:textId="77777777" w:rsidR="00FB0572" w:rsidRPr="0069682A" w:rsidRDefault="00FB0572" w:rsidP="00FB0572">
      <w:pPr>
        <w:pStyle w:val="P06-00"/>
        <w:rPr>
          <w:rFonts w:ascii="Courier New" w:hAnsi="Courier New" w:cs="Courier New"/>
        </w:rPr>
      </w:pPr>
      <w:r w:rsidRPr="0069682A">
        <w:rPr>
          <w:rFonts w:ascii="Courier New" w:hAnsi="Courier New" w:cs="Courier New"/>
        </w:rPr>
        <w:t>(b)  Doing business as a sole proprietor.</w:t>
      </w:r>
    </w:p>
    <w:p w14:paraId="005B18F6" w14:textId="77777777" w:rsidR="00FB0572" w:rsidRPr="0069682A" w:rsidRDefault="00FB0572" w:rsidP="00FB0572">
      <w:pPr>
        <w:pStyle w:val="P06-00"/>
        <w:rPr>
          <w:rFonts w:ascii="Courier New" w:hAnsi="Courier New" w:cs="Courier New"/>
        </w:rPr>
      </w:pPr>
      <w:r w:rsidRPr="0069682A">
        <w:rPr>
          <w:rFonts w:ascii="Courier New" w:hAnsi="Courier New" w:cs="Courier New"/>
        </w:rPr>
        <w:t>23.  "Developer":</w:t>
      </w:r>
    </w:p>
    <w:p w14:paraId="41D953EF" w14:textId="77777777" w:rsidR="00FB0572" w:rsidRPr="0069682A" w:rsidRDefault="00FB0572" w:rsidP="00FB0572">
      <w:pPr>
        <w:pStyle w:val="P06-00"/>
        <w:rPr>
          <w:rFonts w:ascii="Courier New" w:hAnsi="Courier New" w:cs="Courier New"/>
        </w:rPr>
      </w:pPr>
      <w:r w:rsidRPr="0069682A">
        <w:rPr>
          <w:rFonts w:ascii="Courier New" w:hAnsi="Courier New" w:cs="Courier New"/>
        </w:rPr>
        <w:t>(a)  Means a person who offers real property in a development for sale, lease or use, either immediately or in the future, on the person's own behalf or on behalf of another person, under this chapter.</w:t>
      </w:r>
    </w:p>
    <w:p w14:paraId="4975D080" w14:textId="77777777" w:rsidR="00FB0572" w:rsidRPr="0069682A" w:rsidRDefault="00FB0572" w:rsidP="00FB0572">
      <w:pPr>
        <w:pStyle w:val="P06-00"/>
        <w:rPr>
          <w:rFonts w:ascii="Courier New" w:hAnsi="Courier New" w:cs="Courier New"/>
        </w:rPr>
      </w:pPr>
      <w:r w:rsidRPr="0069682A">
        <w:rPr>
          <w:rFonts w:ascii="Courier New" w:hAnsi="Courier New" w:cs="Courier New"/>
        </w:rPr>
        <w:t>(b)  Does not include a person whose involvement with a development is limited to listing property within the development for sale, lease or use.</w:t>
      </w:r>
    </w:p>
    <w:p w14:paraId="47CC9651" w14:textId="77777777" w:rsidR="00FB0572" w:rsidRPr="0069682A" w:rsidRDefault="00FB0572" w:rsidP="00FB0572">
      <w:pPr>
        <w:pStyle w:val="P06-00"/>
        <w:rPr>
          <w:rFonts w:ascii="Courier New" w:hAnsi="Courier New" w:cs="Courier New"/>
        </w:rPr>
      </w:pPr>
      <w:r w:rsidRPr="0069682A">
        <w:rPr>
          <w:rFonts w:ascii="Courier New" w:hAnsi="Courier New" w:cs="Courier New"/>
        </w:rPr>
        <w:t>24.  "Development" means any division, proposed division or use of real property that the department has authority to regulate, including subdivided and unsubdivided lands, cemeteries, condominiums, timeshares, membership campgrounds and stock cooperatives.</w:t>
      </w:r>
    </w:p>
    <w:p w14:paraId="0EAF76C6" w14:textId="77777777" w:rsidR="00FB0572" w:rsidRPr="0069682A" w:rsidRDefault="00FB0572" w:rsidP="00FB0572">
      <w:pPr>
        <w:pStyle w:val="P06-00"/>
        <w:rPr>
          <w:rFonts w:ascii="Courier New" w:hAnsi="Courier New" w:cs="Courier New"/>
        </w:rPr>
      </w:pPr>
      <w:r w:rsidRPr="0069682A">
        <w:rPr>
          <w:rFonts w:ascii="Courier New" w:hAnsi="Courier New" w:cs="Courier New"/>
        </w:rPr>
        <w:t>25.  "Distance learning" means continuing education or prelicensure education that is an online, planned learning experience with a geographic separation that may be synchronous or asynchronous, that does not require real</w:t>
      </w:r>
      <w:r w:rsidRPr="0069682A">
        <w:rPr>
          <w:rFonts w:ascii="Courier New" w:hAnsi="Courier New" w:cs="Courier New"/>
        </w:rPr>
        <w:noBreakHyphen/>
        <w:t>time interaction between a student and an instructor and that uses a platform with self</w:t>
      </w:r>
      <w:r w:rsidRPr="0069682A">
        <w:rPr>
          <w:rFonts w:ascii="Courier New" w:hAnsi="Courier New" w:cs="Courier New"/>
        </w:rPr>
        <w:noBreakHyphen/>
        <w:t>paced or prerecorded lessons and materials that a student can access via the internet to proceed at the student's own pace.</w:t>
      </w:r>
    </w:p>
    <w:p w14:paraId="7C6C3922"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26.  "Employing broker" means a person who is licensed or is required to be licensed as a: </w:t>
      </w:r>
    </w:p>
    <w:p w14:paraId="5ED8B7D3" w14:textId="77777777" w:rsidR="00FB0572" w:rsidRPr="0069682A" w:rsidRDefault="00FB0572" w:rsidP="00FB0572">
      <w:pPr>
        <w:pStyle w:val="P06-00"/>
        <w:rPr>
          <w:rFonts w:ascii="Courier New" w:hAnsi="Courier New" w:cs="Courier New"/>
        </w:rPr>
      </w:pPr>
      <w:r w:rsidRPr="0069682A">
        <w:rPr>
          <w:rFonts w:ascii="Courier New" w:hAnsi="Courier New" w:cs="Courier New"/>
        </w:rPr>
        <w:t>(a)  Broker entity pursuant to section 32</w:t>
      </w:r>
      <w:r w:rsidRPr="0069682A">
        <w:rPr>
          <w:rFonts w:ascii="Courier New" w:hAnsi="Courier New" w:cs="Courier New"/>
        </w:rPr>
        <w:noBreakHyphen/>
        <w:t>2125, subsection A.</w:t>
      </w:r>
    </w:p>
    <w:p w14:paraId="3B10F7D6" w14:textId="77777777" w:rsidR="00FB0572" w:rsidRPr="0069682A" w:rsidRDefault="00FB0572" w:rsidP="00FB0572">
      <w:pPr>
        <w:pStyle w:val="P06-00"/>
        <w:rPr>
          <w:rFonts w:ascii="Courier New" w:hAnsi="Courier New" w:cs="Courier New"/>
        </w:rPr>
      </w:pPr>
      <w:r w:rsidRPr="0069682A">
        <w:rPr>
          <w:rFonts w:ascii="Courier New" w:hAnsi="Courier New" w:cs="Courier New"/>
        </w:rPr>
        <w:t>(b)  Sole proprietorship if the sole proprietor is a broker licensed pursuant to this chapter.</w:t>
      </w:r>
    </w:p>
    <w:p w14:paraId="1500B2F3" w14:textId="77777777" w:rsidR="00FB0572" w:rsidRPr="0069682A" w:rsidRDefault="00FB0572" w:rsidP="00FB0572">
      <w:pPr>
        <w:pStyle w:val="P06-00"/>
        <w:rPr>
          <w:rFonts w:ascii="Courier New" w:hAnsi="Courier New" w:cs="Courier New"/>
        </w:rPr>
      </w:pPr>
      <w:r w:rsidRPr="0069682A">
        <w:rPr>
          <w:rFonts w:ascii="Courier New" w:hAnsi="Courier New" w:cs="Courier New"/>
        </w:rPr>
        <w:t>27.  "Fractional interest" means an undivided interest in improved or unimproved land, lots or parcels of any size created for the purpose of sale or lease and evidenced by any receipt, certificate, deed or other document conveying the interest. Undivided interests in land, lots or parcels created in the names of a husband and wife as community property, joint tenants or tenants in common, or in the names of other persons who, acting together as part of a single transaction, acquire the interests without a purpose to divide the interests for present or future sale or lease shall be deemed to constitute only one fractional interest.</w:t>
      </w:r>
    </w:p>
    <w:p w14:paraId="56DDBE76" w14:textId="77777777" w:rsidR="00FB0572" w:rsidRPr="0069682A" w:rsidRDefault="00FB0572" w:rsidP="00FB0572">
      <w:pPr>
        <w:pStyle w:val="P06-00"/>
        <w:rPr>
          <w:rFonts w:ascii="Courier New" w:hAnsi="Courier New" w:cs="Courier New"/>
        </w:rPr>
      </w:pPr>
      <w:r w:rsidRPr="0069682A">
        <w:rPr>
          <w:rFonts w:ascii="Courier New" w:hAnsi="Courier New" w:cs="Courier New"/>
        </w:rPr>
        <w:t>28.  "Improved lot or parcel" means a lot or parcel of a subdivision on which there is a residential, commercial or industrial building or concerning which a contract has been entered into between a subdivider and a purchaser that obligates the subdivider directly, or indirectly through a building contractor, to completely construct a residential, commercial or industrial building on the lot or parcel within two years after the date on which the contract of sale for the lot is entered into, or for a condominium as defined in section 33</w:t>
      </w:r>
      <w:r w:rsidRPr="0069682A">
        <w:rPr>
          <w:rFonts w:ascii="Courier New" w:hAnsi="Courier New" w:cs="Courier New"/>
        </w:rPr>
        <w:noBreakHyphen/>
        <w:t>1202, within four years after the date on which the contract for sale is entered into.</w:t>
      </w:r>
    </w:p>
    <w:p w14:paraId="13E098D3" w14:textId="77777777" w:rsidR="00FB0572" w:rsidRPr="0069682A" w:rsidRDefault="00FB0572" w:rsidP="00FB0572">
      <w:pPr>
        <w:pStyle w:val="P06-00"/>
        <w:keepNext/>
        <w:keepLines/>
        <w:rPr>
          <w:rFonts w:ascii="Courier New" w:hAnsi="Courier New" w:cs="Courier New"/>
        </w:rPr>
      </w:pPr>
      <w:r w:rsidRPr="0069682A">
        <w:rPr>
          <w:rFonts w:ascii="Courier New" w:hAnsi="Courier New" w:cs="Courier New"/>
        </w:rPr>
        <w:t>29.  "Inactive license" means a license that is issued pursuant to article 2 of this chapter to a licensee who is on inactive status during the current license period and who is not engaged by or on behalf of a broker.</w:t>
      </w:r>
    </w:p>
    <w:p w14:paraId="2A5395F8" w14:textId="77777777" w:rsidR="00FB0572" w:rsidRPr="0069682A" w:rsidRDefault="00FB0572" w:rsidP="00FB0572">
      <w:pPr>
        <w:pStyle w:val="P06-00"/>
        <w:rPr>
          <w:rFonts w:ascii="Courier New" w:hAnsi="Courier New" w:cs="Courier New"/>
        </w:rPr>
      </w:pPr>
      <w:r w:rsidRPr="0069682A">
        <w:rPr>
          <w:rFonts w:ascii="Courier New" w:hAnsi="Courier New" w:cs="Courier New"/>
        </w:rPr>
        <w:t>30.  "Lease" or "leasing" includes any lease, whether it is the sole, the principal or any incidental part of a transaction.</w:t>
      </w:r>
    </w:p>
    <w:p w14:paraId="63AD113A" w14:textId="77777777" w:rsidR="00FB0572" w:rsidRPr="0069682A" w:rsidRDefault="00FB0572" w:rsidP="00FB0572">
      <w:pPr>
        <w:pStyle w:val="P06-00"/>
        <w:rPr>
          <w:rFonts w:ascii="Courier New" w:hAnsi="Courier New" w:cs="Courier New"/>
        </w:rPr>
      </w:pPr>
      <w:r w:rsidRPr="0069682A">
        <w:rPr>
          <w:rFonts w:ascii="Courier New" w:hAnsi="Courier New" w:cs="Courier New"/>
        </w:rPr>
        <w:t>31.  "License" means the whole or part of any agency permit, certificate, approval, registration, public report, charter or similar form of permission required by this chapter.</w:t>
      </w:r>
    </w:p>
    <w:p w14:paraId="017AB883" w14:textId="77777777" w:rsidR="00FB0572" w:rsidRPr="0069682A" w:rsidRDefault="00FB0572" w:rsidP="00FB0572">
      <w:pPr>
        <w:pStyle w:val="P06-00"/>
        <w:rPr>
          <w:rFonts w:ascii="Courier New" w:hAnsi="Courier New" w:cs="Courier New"/>
        </w:rPr>
      </w:pPr>
      <w:r w:rsidRPr="0069682A">
        <w:rPr>
          <w:rFonts w:ascii="Courier New" w:hAnsi="Courier New" w:cs="Courier New"/>
        </w:rPr>
        <w:t>32.  "Licensee" means a person to whom a license for the current license period has been granted under any provision of this chapter, and, for the purposes of section 32</w:t>
      </w:r>
      <w:r w:rsidRPr="0069682A">
        <w:rPr>
          <w:rFonts w:ascii="Courier New" w:hAnsi="Courier New" w:cs="Courier New"/>
        </w:rPr>
        <w:noBreakHyphen/>
        <w:t>2153, subsection A, includes original license applicants.</w:t>
      </w:r>
    </w:p>
    <w:p w14:paraId="5C053648" w14:textId="77777777" w:rsidR="00FB0572" w:rsidRPr="0069682A" w:rsidRDefault="00FB0572" w:rsidP="00FB0572">
      <w:pPr>
        <w:pStyle w:val="P06-00"/>
        <w:rPr>
          <w:rFonts w:ascii="Courier New" w:hAnsi="Courier New" w:cs="Courier New"/>
        </w:rPr>
      </w:pPr>
      <w:r w:rsidRPr="0069682A">
        <w:rPr>
          <w:rFonts w:ascii="Courier New" w:hAnsi="Courier New" w:cs="Courier New"/>
        </w:rPr>
        <w:t>33.  "License period" means the two-year period beginning with the date of original issue or renewal of a particular license and ending on the expiration date, if any.</w:t>
      </w:r>
    </w:p>
    <w:p w14:paraId="4F0046F1" w14:textId="77777777" w:rsidR="00FB0572" w:rsidRPr="0069682A" w:rsidRDefault="00FB0572" w:rsidP="00FB0572">
      <w:pPr>
        <w:pStyle w:val="P06-00"/>
        <w:rPr>
          <w:rFonts w:ascii="Courier New" w:hAnsi="Courier New" w:cs="Courier New"/>
        </w:rPr>
      </w:pPr>
      <w:r w:rsidRPr="0069682A">
        <w:rPr>
          <w:rFonts w:ascii="Courier New" w:hAnsi="Courier New" w:cs="Courier New"/>
        </w:rPr>
        <w:t>34.  "Limited liability company licensee" means a lawfully organized limited liability company that has a member or manager who is a natural person and who is licensed as the designated broker pursuant to section 32</w:t>
      </w:r>
      <w:r w:rsidRPr="0069682A">
        <w:rPr>
          <w:rFonts w:ascii="Courier New" w:hAnsi="Courier New" w:cs="Courier New"/>
        </w:rPr>
        <w:noBreakHyphen/>
        <w:t>2125.</w:t>
      </w:r>
    </w:p>
    <w:p w14:paraId="58AE683C" w14:textId="77777777" w:rsidR="00FB0572" w:rsidRPr="0069682A" w:rsidRDefault="00FB0572" w:rsidP="00FB0572">
      <w:pPr>
        <w:pStyle w:val="P06-00"/>
        <w:rPr>
          <w:rFonts w:ascii="Courier New" w:hAnsi="Courier New" w:cs="Courier New"/>
        </w:rPr>
      </w:pPr>
      <w:r w:rsidRPr="0069682A">
        <w:rPr>
          <w:rFonts w:ascii="Courier New" w:hAnsi="Courier New" w:cs="Courier New"/>
        </w:rPr>
        <w:t>35.  "Live classroom course" means a course or instructional segment delivered in either an in</w:t>
      </w:r>
      <w:r w:rsidRPr="0069682A">
        <w:rPr>
          <w:rFonts w:ascii="Courier New" w:hAnsi="Courier New" w:cs="Courier New"/>
        </w:rPr>
        <w:noBreakHyphen/>
        <w:t>person classroom instructional format or a synchronous remote instructional format that allows students to observe and participate remotely in an instructional segment via livestreaming.</w:t>
      </w:r>
    </w:p>
    <w:p w14:paraId="35E1BA16" w14:textId="77777777" w:rsidR="00FB0572" w:rsidRPr="0069682A" w:rsidRDefault="00FB0572" w:rsidP="00FB0572">
      <w:pPr>
        <w:pStyle w:val="P06-00"/>
        <w:rPr>
          <w:rFonts w:ascii="Courier New" w:hAnsi="Courier New" w:cs="Courier New"/>
        </w:rPr>
      </w:pPr>
      <w:r w:rsidRPr="0069682A">
        <w:rPr>
          <w:rFonts w:ascii="Courier New" w:hAnsi="Courier New" w:cs="Courier New"/>
        </w:rPr>
        <w:t>36.  "Lot reservation" means an expression of interest by a prospective purchaser in buying at some time in the future a subdivided or unsubdivided lot, unit or parcel in this state.  In all cases, a subsequent affirmative action by the prospective purchaser must be taken to create a contractual obligation to purchase.</w:t>
      </w:r>
    </w:p>
    <w:p w14:paraId="2FACB43C" w14:textId="77777777" w:rsidR="00FB0572" w:rsidRPr="0069682A" w:rsidRDefault="00FB0572" w:rsidP="00FB0572">
      <w:pPr>
        <w:pStyle w:val="P06-00"/>
        <w:rPr>
          <w:rFonts w:ascii="Courier New" w:hAnsi="Courier New" w:cs="Courier New"/>
        </w:rPr>
      </w:pPr>
      <w:r w:rsidRPr="0069682A">
        <w:rPr>
          <w:rFonts w:ascii="Courier New" w:hAnsi="Courier New" w:cs="Courier New"/>
        </w:rPr>
        <w:t>37.  "Master planned community" means a development that consists of two or more separately platted subdivisions and that is either subject to a master declaration of covenants, conditions or restrictions, is subject to restrictive covenants sufficiently uniform in character to clearly indicate a general scheme for improving or developing real property or is governed or administered by a master owner's association.</w:t>
      </w:r>
    </w:p>
    <w:p w14:paraId="0F8B3E43" w14:textId="77777777" w:rsidR="00FB0572" w:rsidRPr="0069682A" w:rsidRDefault="00FB0572" w:rsidP="00FB0572">
      <w:pPr>
        <w:pStyle w:val="P06-00"/>
        <w:rPr>
          <w:rFonts w:ascii="Courier New" w:hAnsi="Courier New" w:cs="Courier New"/>
        </w:rPr>
      </w:pPr>
      <w:r w:rsidRPr="0069682A">
        <w:rPr>
          <w:rFonts w:ascii="Courier New" w:hAnsi="Courier New" w:cs="Courier New"/>
        </w:rPr>
        <w:t>38.  "Member" means a member of the real estate advisory board.</w:t>
      </w:r>
    </w:p>
    <w:p w14:paraId="6BE0495C" w14:textId="77777777" w:rsidR="00FB0572" w:rsidRPr="0069682A" w:rsidRDefault="00FB0572" w:rsidP="00FB0572">
      <w:pPr>
        <w:pStyle w:val="P06-00"/>
        <w:rPr>
          <w:rFonts w:ascii="Courier New" w:hAnsi="Courier New" w:cs="Courier New"/>
        </w:rPr>
      </w:pPr>
      <w:r w:rsidRPr="0069682A">
        <w:rPr>
          <w:rFonts w:ascii="Courier New" w:hAnsi="Courier New" w:cs="Courier New"/>
        </w:rPr>
        <w:t>39.  "Membership camping broker" means a person, other than a salesperson, who, for compensation:</w:t>
      </w:r>
    </w:p>
    <w:p w14:paraId="166B3108" w14:textId="77777777" w:rsidR="00FB0572" w:rsidRPr="0069682A" w:rsidRDefault="00FB0572" w:rsidP="00FB0572">
      <w:pPr>
        <w:pStyle w:val="P06-00"/>
        <w:rPr>
          <w:rFonts w:ascii="Courier New" w:hAnsi="Courier New" w:cs="Courier New"/>
        </w:rPr>
      </w:pPr>
      <w:r w:rsidRPr="0069682A">
        <w:rPr>
          <w:rFonts w:ascii="Courier New" w:hAnsi="Courier New" w:cs="Courier New"/>
        </w:rPr>
        <w:t>(a)  Sells, purchases, lists, exchanges or leases membership camping contracts.</w:t>
      </w:r>
    </w:p>
    <w:p w14:paraId="2944B4E2" w14:textId="77777777" w:rsidR="00FB0572" w:rsidRPr="0069682A" w:rsidRDefault="00FB0572" w:rsidP="00FB0572">
      <w:pPr>
        <w:pStyle w:val="P06-00"/>
        <w:rPr>
          <w:rFonts w:ascii="Courier New" w:hAnsi="Courier New" w:cs="Courier New"/>
        </w:rPr>
      </w:pPr>
      <w:r w:rsidRPr="0069682A">
        <w:rPr>
          <w:rFonts w:ascii="Courier New" w:hAnsi="Courier New" w:cs="Courier New"/>
        </w:rPr>
        <w:t>(b)  Offers to sell, purchase, exchange or lease membership camping contracts.</w:t>
      </w:r>
    </w:p>
    <w:p w14:paraId="4BDC05B0" w14:textId="77777777" w:rsidR="00FB0572" w:rsidRPr="0069682A" w:rsidRDefault="00FB0572" w:rsidP="00FB0572">
      <w:pPr>
        <w:pStyle w:val="P06-00"/>
        <w:rPr>
          <w:rFonts w:ascii="Courier New" w:hAnsi="Courier New" w:cs="Courier New"/>
        </w:rPr>
      </w:pPr>
      <w:r w:rsidRPr="0069682A">
        <w:rPr>
          <w:rFonts w:ascii="Courier New" w:hAnsi="Courier New" w:cs="Courier New"/>
        </w:rPr>
        <w:t>(c)  Negotiates or offers, attempts or agrees to negotiate the sale, purchase, exchange or lease of membership camping contracts.</w:t>
      </w:r>
    </w:p>
    <w:p w14:paraId="52D304A2" w14:textId="77777777" w:rsidR="00FB0572" w:rsidRPr="0069682A" w:rsidRDefault="00FB0572" w:rsidP="00FB0572">
      <w:pPr>
        <w:pStyle w:val="P06-00"/>
        <w:rPr>
          <w:rFonts w:ascii="Courier New" w:hAnsi="Courier New" w:cs="Courier New"/>
        </w:rPr>
      </w:pPr>
      <w:r w:rsidRPr="0069682A">
        <w:rPr>
          <w:rFonts w:ascii="Courier New" w:hAnsi="Courier New" w:cs="Courier New"/>
        </w:rPr>
        <w:t>(d)  Advertises or holds himself out as being engaged in the business of selling, buying, exchanging or leasing membership camping contracts or counseling or advising regarding membership camping contracts.</w:t>
      </w:r>
    </w:p>
    <w:p w14:paraId="04659093" w14:textId="77777777" w:rsidR="00FB0572" w:rsidRPr="0069682A" w:rsidRDefault="00FB0572" w:rsidP="00FB0572">
      <w:pPr>
        <w:pStyle w:val="P06-00"/>
        <w:rPr>
          <w:rFonts w:ascii="Courier New" w:hAnsi="Courier New" w:cs="Courier New"/>
        </w:rPr>
      </w:pPr>
      <w:r w:rsidRPr="0069682A">
        <w:rPr>
          <w:rFonts w:ascii="Courier New" w:hAnsi="Courier New" w:cs="Courier New"/>
        </w:rPr>
        <w:t>(e)  Assists or directs in procuring prospects calculated or intended to result in the sale, purchase, listing, exchange or lease of membership camping contracts.</w:t>
      </w:r>
    </w:p>
    <w:p w14:paraId="47680316" w14:textId="77777777" w:rsidR="00FB0572" w:rsidRPr="0069682A" w:rsidRDefault="00FB0572" w:rsidP="00FB0572">
      <w:pPr>
        <w:pStyle w:val="P06-00"/>
        <w:rPr>
          <w:rFonts w:ascii="Courier New" w:hAnsi="Courier New" w:cs="Courier New"/>
        </w:rPr>
      </w:pPr>
      <w:r w:rsidRPr="0069682A">
        <w:rPr>
          <w:rFonts w:ascii="Courier New" w:hAnsi="Courier New" w:cs="Courier New"/>
        </w:rPr>
        <w:t>(f)  Performs any of the foregoing acts as an employee or on behalf of a membership camping operator or membership contract owner.</w:t>
      </w:r>
    </w:p>
    <w:p w14:paraId="7C4B38DB" w14:textId="77777777" w:rsidR="00FB0572" w:rsidRPr="0069682A" w:rsidRDefault="00FB0572" w:rsidP="00FB0572">
      <w:pPr>
        <w:pStyle w:val="P06-00"/>
        <w:rPr>
          <w:rFonts w:ascii="Courier New" w:hAnsi="Courier New" w:cs="Courier New"/>
        </w:rPr>
      </w:pPr>
      <w:r w:rsidRPr="0069682A">
        <w:rPr>
          <w:rFonts w:ascii="Courier New" w:hAnsi="Courier New" w:cs="Courier New"/>
        </w:rPr>
        <w:t>40.  "Membership camping contract" means an agreement that is offered or sold in this state evidencing a purchaser's right or license to use the camping or outdoor recreation facilities of a membership camping operator and includes a membership that provides for this use.</w:t>
      </w:r>
    </w:p>
    <w:p w14:paraId="6CD12FE7" w14:textId="77777777" w:rsidR="00FB0572" w:rsidRPr="0069682A" w:rsidRDefault="00FB0572" w:rsidP="00FB0572">
      <w:pPr>
        <w:pStyle w:val="P06-00"/>
        <w:rPr>
          <w:rFonts w:ascii="Courier New" w:hAnsi="Courier New" w:cs="Courier New"/>
        </w:rPr>
      </w:pPr>
      <w:r w:rsidRPr="0069682A">
        <w:rPr>
          <w:rFonts w:ascii="Courier New" w:hAnsi="Courier New" w:cs="Courier New"/>
        </w:rPr>
        <w:t>41.  "Membership camping operator":</w:t>
      </w:r>
    </w:p>
    <w:p w14:paraId="3027A4FC"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(a)  Means an enterprise, other than one that is tax exempt under section 501(c)(3) of the internal revenue code of 1986, as amended, that solicits membership paid for by a fee or periodic payments and has as one of its purposes camping or outdoor recreation, including the use of camping sites primarily by members. </w:t>
      </w:r>
    </w:p>
    <w:p w14:paraId="7BF118F5" w14:textId="77777777" w:rsidR="00FB0572" w:rsidRPr="0069682A" w:rsidRDefault="00FB0572" w:rsidP="00FB0572">
      <w:pPr>
        <w:pStyle w:val="P06-00"/>
        <w:rPr>
          <w:rFonts w:ascii="Courier New" w:hAnsi="Courier New" w:cs="Courier New"/>
        </w:rPr>
      </w:pPr>
      <w:r w:rsidRPr="0069682A">
        <w:rPr>
          <w:rFonts w:ascii="Courier New" w:hAnsi="Courier New" w:cs="Courier New"/>
        </w:rPr>
        <w:t>(b)  Does not include camping or recreational trailer parks that are open to the general public and that contain camping sites rented for a per use fee or a mobile home park.</w:t>
      </w:r>
    </w:p>
    <w:p w14:paraId="6B575ECB" w14:textId="77777777" w:rsidR="00FB0572" w:rsidRPr="0069682A" w:rsidRDefault="00FB0572" w:rsidP="00FB0572">
      <w:pPr>
        <w:pStyle w:val="P06-00"/>
        <w:rPr>
          <w:rFonts w:ascii="Courier New" w:hAnsi="Courier New" w:cs="Courier New"/>
        </w:rPr>
      </w:pPr>
      <w:r w:rsidRPr="0069682A">
        <w:rPr>
          <w:rFonts w:ascii="Courier New" w:hAnsi="Courier New" w:cs="Courier New"/>
        </w:rPr>
        <w:t>42.  "Membership camping salesperson" means a natural person who acts on the person's own behalf or through and on behalf of a professional limited liability company or a professional corporation engaged by or on behalf of a licensed membership camping or real estate broker, or by or on behalf of a corporation, partnership or limited liability company that is licensed as a membership camping or real estate broker, to perform any act or participate in any transaction in a manner included in the definition of membership camping broker.</w:t>
      </w:r>
    </w:p>
    <w:p w14:paraId="11DC9240" w14:textId="77777777" w:rsidR="00FB0572" w:rsidRPr="0069682A" w:rsidRDefault="00FB0572" w:rsidP="00FB0572">
      <w:pPr>
        <w:pStyle w:val="P06-00"/>
        <w:rPr>
          <w:rFonts w:ascii="Courier New" w:hAnsi="Courier New" w:cs="Courier New"/>
        </w:rPr>
      </w:pPr>
      <w:r w:rsidRPr="0069682A">
        <w:rPr>
          <w:rFonts w:ascii="Courier New" w:hAnsi="Courier New" w:cs="Courier New"/>
        </w:rPr>
        <w:t>43.  "Partnership licensee" means a partnership with a managing general partner who is licensed as the designated broker pursuant to section 32</w:t>
      </w:r>
      <w:r w:rsidRPr="0069682A">
        <w:rPr>
          <w:rFonts w:ascii="Courier New" w:hAnsi="Courier New" w:cs="Courier New"/>
        </w:rPr>
        <w:noBreakHyphen/>
        <w:t>2125.</w:t>
      </w:r>
    </w:p>
    <w:p w14:paraId="55E36881" w14:textId="77777777" w:rsidR="00FB0572" w:rsidRPr="0069682A" w:rsidRDefault="00FB0572" w:rsidP="00FB0572">
      <w:pPr>
        <w:pStyle w:val="P06-00"/>
        <w:rPr>
          <w:rFonts w:ascii="Courier New" w:hAnsi="Courier New" w:cs="Courier New"/>
        </w:rPr>
      </w:pPr>
      <w:r w:rsidRPr="0069682A">
        <w:rPr>
          <w:rFonts w:ascii="Courier New" w:hAnsi="Courier New" w:cs="Courier New"/>
        </w:rPr>
        <w:t>44.  "Permanent access", as required under article 4 of this chapter, means permanent access from the subdivision to any federal, state or county highway.</w:t>
      </w:r>
    </w:p>
    <w:p w14:paraId="102D131A" w14:textId="77777777" w:rsidR="00FB0572" w:rsidRPr="0069682A" w:rsidRDefault="00FB0572" w:rsidP="00FB0572">
      <w:pPr>
        <w:pStyle w:val="P06-00"/>
        <w:rPr>
          <w:rFonts w:ascii="Courier New" w:hAnsi="Courier New" w:cs="Courier New"/>
        </w:rPr>
      </w:pPr>
      <w:r w:rsidRPr="0069682A">
        <w:rPr>
          <w:rFonts w:ascii="Courier New" w:hAnsi="Courier New" w:cs="Courier New"/>
        </w:rPr>
        <w:t>45.  "Perpetual care" or "endowed care":</w:t>
      </w:r>
    </w:p>
    <w:p w14:paraId="2C42980D"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(a)  Means maintaining and caring, in all places where interments have been made, for the trees, shrubs, roads, streets and other improvements and embellishments contained within or forming a part of the cemetery. </w:t>
      </w:r>
    </w:p>
    <w:p w14:paraId="11CFE8C4" w14:textId="77777777" w:rsidR="00FB0572" w:rsidRPr="0069682A" w:rsidRDefault="00FB0572" w:rsidP="00FB0572">
      <w:pPr>
        <w:pStyle w:val="P06-00"/>
        <w:rPr>
          <w:rFonts w:ascii="Courier New" w:hAnsi="Courier New" w:cs="Courier New"/>
        </w:rPr>
      </w:pPr>
      <w:r w:rsidRPr="0069682A">
        <w:rPr>
          <w:rFonts w:ascii="Courier New" w:hAnsi="Courier New" w:cs="Courier New"/>
        </w:rPr>
        <w:t>(b)  Does not include maintaining or repairing monuments, tombs, copings or other man</w:t>
      </w:r>
      <w:r w:rsidRPr="0069682A">
        <w:rPr>
          <w:rFonts w:ascii="Courier New" w:hAnsi="Courier New" w:cs="Courier New"/>
        </w:rPr>
        <w:noBreakHyphen/>
        <w:t>made ornaments as associated with individual burial spaces.</w:t>
      </w:r>
    </w:p>
    <w:p w14:paraId="702169F6" w14:textId="77777777" w:rsidR="00FB0572" w:rsidRPr="0069682A" w:rsidRDefault="00FB0572" w:rsidP="00FB0572">
      <w:pPr>
        <w:pStyle w:val="P06-00"/>
        <w:rPr>
          <w:rFonts w:ascii="Courier New" w:hAnsi="Courier New" w:cs="Courier New"/>
        </w:rPr>
      </w:pPr>
      <w:r w:rsidRPr="0069682A">
        <w:rPr>
          <w:rFonts w:ascii="Courier New" w:hAnsi="Courier New" w:cs="Courier New"/>
        </w:rPr>
        <w:t>46.  "Perpetual or endowed</w:t>
      </w:r>
      <w:r w:rsidRPr="0069682A">
        <w:rPr>
          <w:rFonts w:ascii="Courier New" w:hAnsi="Courier New" w:cs="Courier New"/>
        </w:rPr>
        <w:noBreakHyphen/>
        <w:t>care cemetery" means a cemetery in which lots or other burial spaces are sold or transferred under the representation that the cemetery will receive perpetual care or endowed care free of further cost to the purchaser after payment of the original purchase price for the lot, burial space or interment right.</w:t>
      </w:r>
    </w:p>
    <w:p w14:paraId="4CEAFC80" w14:textId="77777777" w:rsidR="00FB0572" w:rsidRPr="0069682A" w:rsidRDefault="00FB0572" w:rsidP="00FB0572">
      <w:pPr>
        <w:pStyle w:val="P06-00"/>
        <w:rPr>
          <w:rFonts w:ascii="Courier New" w:hAnsi="Courier New" w:cs="Courier New"/>
        </w:rPr>
      </w:pPr>
      <w:r w:rsidRPr="0069682A">
        <w:rPr>
          <w:rFonts w:ascii="Courier New" w:hAnsi="Courier New" w:cs="Courier New"/>
        </w:rPr>
        <w:t>47.  "Person" means any individual, corporation, partnership or company and any other form of multiple organization for carrying on business, foreign or domestic.</w:t>
      </w:r>
    </w:p>
    <w:p w14:paraId="6DE59755" w14:textId="77777777" w:rsidR="00FB0572" w:rsidRPr="0069682A" w:rsidRDefault="00FB0572" w:rsidP="00FB0572">
      <w:pPr>
        <w:pStyle w:val="P06-00"/>
        <w:rPr>
          <w:rFonts w:ascii="Courier New" w:hAnsi="Courier New" w:cs="Courier New"/>
        </w:rPr>
      </w:pPr>
      <w:r w:rsidRPr="0069682A">
        <w:rPr>
          <w:rFonts w:ascii="Courier New" w:hAnsi="Courier New" w:cs="Courier New"/>
        </w:rPr>
        <w:t>48.  "Private cemetery" means a cemetery or place that is not licensed under article 6 of this chapter, where burials or interments of human remains are made, in which sales or transfers of interment rights or burial plots are not made to the public and in which not more than ten interments or burials occur annually.</w:t>
      </w:r>
    </w:p>
    <w:p w14:paraId="1BEB9A1B" w14:textId="77777777" w:rsidR="00FB0572" w:rsidRPr="0069682A" w:rsidRDefault="00FB0572" w:rsidP="00FB0572">
      <w:pPr>
        <w:pStyle w:val="P06-00"/>
        <w:rPr>
          <w:rFonts w:ascii="Courier New" w:hAnsi="Courier New" w:cs="Courier New"/>
        </w:rPr>
      </w:pPr>
      <w:r w:rsidRPr="0069682A">
        <w:rPr>
          <w:rFonts w:ascii="Courier New" w:hAnsi="Courier New" w:cs="Courier New"/>
        </w:rPr>
        <w:t>49.  "Promotion" or "promotional practice" means advertising and any other act, practice, device or scheme to induce directly or indirectly any person to enter into any obligation or acquire any title or interest in or use of real property subject to this chapter, including meetings with prospective purchasers, arrangements for prospective purchasers to visit real property, travel allowances and discount, exchange, refund and cancellation privileges.</w:t>
      </w:r>
    </w:p>
    <w:p w14:paraId="3883CBF6" w14:textId="77777777" w:rsidR="00FB0572" w:rsidRPr="0069682A" w:rsidRDefault="00FB0572" w:rsidP="00FB0572">
      <w:pPr>
        <w:pStyle w:val="P06-00"/>
        <w:rPr>
          <w:rFonts w:ascii="Courier New" w:hAnsi="Courier New" w:cs="Courier New"/>
        </w:rPr>
      </w:pPr>
      <w:r w:rsidRPr="0069682A">
        <w:rPr>
          <w:rFonts w:ascii="Courier New" w:hAnsi="Courier New" w:cs="Courier New"/>
        </w:rPr>
        <w:t>50.  "Real estate" includes leasehold</w:t>
      </w:r>
      <w:r w:rsidRPr="0069682A">
        <w:rPr>
          <w:rFonts w:ascii="Courier New" w:hAnsi="Courier New" w:cs="Courier New"/>
        </w:rPr>
        <w:noBreakHyphen/>
        <w:t>interests and any estates in land as defined in title 33, chapter 2, articles 1 and 2, regardless of whether located in this state.</w:t>
      </w:r>
    </w:p>
    <w:p w14:paraId="33346127" w14:textId="77777777" w:rsidR="00FB0572" w:rsidRPr="0069682A" w:rsidRDefault="00FB0572" w:rsidP="00FB0572">
      <w:pPr>
        <w:pStyle w:val="P06-00"/>
        <w:rPr>
          <w:rFonts w:ascii="Courier New" w:hAnsi="Courier New" w:cs="Courier New"/>
        </w:rPr>
      </w:pPr>
      <w:r w:rsidRPr="0069682A">
        <w:rPr>
          <w:rFonts w:ascii="Courier New" w:hAnsi="Courier New" w:cs="Courier New"/>
        </w:rPr>
        <w:t>51.  "Real estate broker" means a person, other than a salesperson, who, for another and for compensation:</w:t>
      </w:r>
    </w:p>
    <w:p w14:paraId="7B7FE543" w14:textId="77777777" w:rsidR="00FB0572" w:rsidRPr="0069682A" w:rsidRDefault="00FB0572" w:rsidP="00FB0572">
      <w:pPr>
        <w:pStyle w:val="P06-00"/>
        <w:rPr>
          <w:rFonts w:ascii="Courier New" w:hAnsi="Courier New" w:cs="Courier New"/>
        </w:rPr>
      </w:pPr>
      <w:r w:rsidRPr="0069682A">
        <w:rPr>
          <w:rFonts w:ascii="Courier New" w:hAnsi="Courier New" w:cs="Courier New"/>
        </w:rPr>
        <w:t>(a)  Sells, exchanges, purchases, rents or leases real estate, businesses and business opportunities or timeshare interests.</w:t>
      </w:r>
    </w:p>
    <w:p w14:paraId="748B4235" w14:textId="77777777" w:rsidR="00FB0572" w:rsidRPr="0069682A" w:rsidRDefault="00FB0572" w:rsidP="00FB0572">
      <w:pPr>
        <w:pStyle w:val="P06-00"/>
        <w:rPr>
          <w:rFonts w:ascii="Courier New" w:hAnsi="Courier New" w:cs="Courier New"/>
        </w:rPr>
      </w:pPr>
      <w:r w:rsidRPr="0069682A">
        <w:rPr>
          <w:rFonts w:ascii="Courier New" w:hAnsi="Courier New" w:cs="Courier New"/>
        </w:rPr>
        <w:t>(b)  Offers to sell, exchange, purchase, rent or lease real estate, businesses and business opportunities or timeshare interests.</w:t>
      </w:r>
    </w:p>
    <w:p w14:paraId="1D77E9A9" w14:textId="77777777" w:rsidR="00FB0572" w:rsidRPr="0069682A" w:rsidRDefault="00FB0572" w:rsidP="00FB0572">
      <w:pPr>
        <w:pStyle w:val="P06-00"/>
        <w:rPr>
          <w:rFonts w:ascii="Courier New" w:hAnsi="Courier New" w:cs="Courier New"/>
        </w:rPr>
      </w:pPr>
      <w:r w:rsidRPr="0069682A">
        <w:rPr>
          <w:rFonts w:ascii="Courier New" w:hAnsi="Courier New" w:cs="Courier New"/>
        </w:rPr>
        <w:t>(c)  Negotiates or offers, attempts or agrees to negotiate the sale, exchange, purchase, rental or leasing of real estate, businesses and business opportunities or timeshare interests.</w:t>
      </w:r>
    </w:p>
    <w:p w14:paraId="1C4BBC5B" w14:textId="77777777" w:rsidR="00FB0572" w:rsidRPr="0069682A" w:rsidRDefault="00FB0572" w:rsidP="00FB0572">
      <w:pPr>
        <w:pStyle w:val="P06-00"/>
        <w:rPr>
          <w:rFonts w:ascii="Courier New" w:hAnsi="Courier New" w:cs="Courier New"/>
        </w:rPr>
      </w:pPr>
      <w:r w:rsidRPr="0069682A">
        <w:rPr>
          <w:rFonts w:ascii="Courier New" w:hAnsi="Courier New" w:cs="Courier New"/>
        </w:rPr>
        <w:t>(d)  Lists or offers, attempts or agrees to list real estate, businesses and business opportunities or timeshare interests for sale, lease or exchange.</w:t>
      </w:r>
    </w:p>
    <w:p w14:paraId="2085BF3C" w14:textId="77777777" w:rsidR="00FB0572" w:rsidRPr="0069682A" w:rsidRDefault="00FB0572" w:rsidP="00FB0572">
      <w:pPr>
        <w:pStyle w:val="P06-00"/>
        <w:rPr>
          <w:rFonts w:ascii="Courier New" w:hAnsi="Courier New" w:cs="Courier New"/>
        </w:rPr>
      </w:pPr>
      <w:r w:rsidRPr="0069682A">
        <w:rPr>
          <w:rFonts w:ascii="Courier New" w:hAnsi="Courier New" w:cs="Courier New"/>
        </w:rPr>
        <w:t>(e)  Auctions or offers, attempts or agrees to auction real estate, businesses and business opportunities or timeshare interests.</w:t>
      </w:r>
    </w:p>
    <w:p w14:paraId="460621E9" w14:textId="77777777" w:rsidR="00FB0572" w:rsidRPr="0069682A" w:rsidRDefault="00FB0572" w:rsidP="00FB0572">
      <w:pPr>
        <w:pStyle w:val="P06-00"/>
        <w:rPr>
          <w:rFonts w:ascii="Courier New" w:hAnsi="Courier New" w:cs="Courier New"/>
        </w:rPr>
      </w:pPr>
      <w:r w:rsidRPr="0069682A">
        <w:rPr>
          <w:rFonts w:ascii="Courier New" w:hAnsi="Courier New" w:cs="Courier New"/>
        </w:rPr>
        <w:t>(f)  Buys, sells, offers to buy or sell or otherwise deals in options on real estate, businesses and business opportunities or timeshare interests or improvements to real estate, businesses and business opportunities or timeshare interests.</w:t>
      </w:r>
    </w:p>
    <w:p w14:paraId="744FBB90" w14:textId="77777777" w:rsidR="00FB0572" w:rsidRPr="0069682A" w:rsidRDefault="00FB0572" w:rsidP="00FB0572">
      <w:pPr>
        <w:pStyle w:val="P06-00"/>
        <w:rPr>
          <w:rFonts w:ascii="Courier New" w:hAnsi="Courier New" w:cs="Courier New"/>
        </w:rPr>
      </w:pPr>
      <w:r w:rsidRPr="0069682A">
        <w:rPr>
          <w:rFonts w:ascii="Courier New" w:hAnsi="Courier New" w:cs="Courier New"/>
        </w:rPr>
        <w:t>(g)  Collects or offers, attempts or agrees to collect rent for the use of real estate, businesses and business opportunities or timeshare interests.  This subdivision does not apply to a person who is not a licensee, who works for a real estate broker or a real estate salesperson, who collects in-person rent and related fees on behalf of the real estate broker or real estate salesperson for the use of real estate as part of the person's clerical duties and who provides a receipt when rent is paid.</w:t>
      </w:r>
    </w:p>
    <w:p w14:paraId="31DB6DF0" w14:textId="77777777" w:rsidR="00FB0572" w:rsidRPr="0069682A" w:rsidRDefault="00FB0572" w:rsidP="00FB0572">
      <w:pPr>
        <w:pStyle w:val="P06-00"/>
        <w:rPr>
          <w:rFonts w:ascii="Courier New" w:hAnsi="Courier New" w:cs="Courier New"/>
        </w:rPr>
      </w:pPr>
      <w:r w:rsidRPr="0069682A">
        <w:rPr>
          <w:rFonts w:ascii="Courier New" w:hAnsi="Courier New" w:cs="Courier New"/>
        </w:rPr>
        <w:t>(h)  Advertises or holds himself out as being engaged in the business of buying, selling, exchanging, renting or leasing real estate, businesses and business opportunities or timeshare interests or counseling or advising regarding real estate, businesses and business opportunities or timeshare interests.</w:t>
      </w:r>
    </w:p>
    <w:p w14:paraId="4A1555F2" w14:textId="77777777" w:rsidR="00FB0572" w:rsidRPr="0069682A" w:rsidRDefault="00FB0572" w:rsidP="00FB0572">
      <w:pPr>
        <w:pStyle w:val="P06-00"/>
        <w:rPr>
          <w:rFonts w:ascii="Courier New" w:hAnsi="Courier New" w:cs="Courier New"/>
        </w:rPr>
      </w:pPr>
      <w:r w:rsidRPr="0069682A">
        <w:rPr>
          <w:rFonts w:ascii="Courier New" w:hAnsi="Courier New" w:cs="Courier New"/>
        </w:rPr>
        <w:t>(i)  Assists or directs in procuring prospects that are calculated to result in the sale, exchange, leasing or rental of real estate, businesses and business opportunities or timeshare interests.</w:t>
      </w:r>
    </w:p>
    <w:p w14:paraId="2F8F02E0" w14:textId="77777777" w:rsidR="00FB0572" w:rsidRPr="0069682A" w:rsidRDefault="00FB0572" w:rsidP="00FB0572">
      <w:pPr>
        <w:pStyle w:val="P06-00"/>
        <w:rPr>
          <w:rFonts w:ascii="Courier New" w:hAnsi="Courier New" w:cs="Courier New"/>
        </w:rPr>
      </w:pPr>
      <w:r w:rsidRPr="0069682A">
        <w:rPr>
          <w:rFonts w:ascii="Courier New" w:hAnsi="Courier New" w:cs="Courier New"/>
        </w:rPr>
        <w:t>(j)  Assists or directs in negotiating any transaction calculated or intended to result in the sale, exchange, leasing or rental of real estate, businesses and business opportunities or timeshare interests.</w:t>
      </w:r>
    </w:p>
    <w:p w14:paraId="1C6E1CAD" w14:textId="77777777" w:rsidR="00FB0572" w:rsidRPr="0069682A" w:rsidRDefault="00FB0572" w:rsidP="00FB0572">
      <w:pPr>
        <w:pStyle w:val="P06-00"/>
        <w:rPr>
          <w:rFonts w:ascii="Courier New" w:hAnsi="Courier New" w:cs="Courier New"/>
        </w:rPr>
      </w:pPr>
      <w:r w:rsidRPr="0069682A">
        <w:rPr>
          <w:rFonts w:ascii="Courier New" w:hAnsi="Courier New" w:cs="Courier New"/>
        </w:rPr>
        <w:t>(k)  Incident to the sale of real estate, businesses and business opportunities negotiates or offers, attempts or agrees to negotiate a loan secured or to be secured by any mortgage or other encumbrance on or transfer of real estate, businesses and business opportunities or timeshare interests subject to section 32</w:t>
      </w:r>
      <w:r w:rsidRPr="0069682A">
        <w:rPr>
          <w:rFonts w:ascii="Courier New" w:hAnsi="Courier New" w:cs="Courier New"/>
        </w:rPr>
        <w:noBreakHyphen/>
        <w:t>2155, subsection D.  This subdivision does not apply to mortgage brokers as defined in and subject to title 6, chapter 9, article 1.</w:t>
      </w:r>
    </w:p>
    <w:p w14:paraId="474ECF65" w14:textId="77777777" w:rsidR="00FB0572" w:rsidRPr="0069682A" w:rsidRDefault="00FB0572" w:rsidP="00FB0572">
      <w:pPr>
        <w:pStyle w:val="P06-00"/>
        <w:rPr>
          <w:rFonts w:ascii="Courier New" w:hAnsi="Courier New" w:cs="Courier New"/>
        </w:rPr>
      </w:pPr>
      <w:r w:rsidRPr="0069682A">
        <w:rPr>
          <w:rFonts w:ascii="Courier New" w:hAnsi="Courier New" w:cs="Courier New"/>
        </w:rPr>
        <w:t>(l)  Engages in the business of assisting or offering to assist another in filing an application for the purchase or lease of, or in locating or entering on, lands owned by the state or federal government.</w:t>
      </w:r>
    </w:p>
    <w:p w14:paraId="35773886" w14:textId="77777777" w:rsidR="00FB0572" w:rsidRPr="0069682A" w:rsidRDefault="00FB0572" w:rsidP="00FB0572">
      <w:pPr>
        <w:pStyle w:val="P06-00"/>
        <w:rPr>
          <w:rFonts w:ascii="Courier New" w:hAnsi="Courier New" w:cs="Courier New"/>
        </w:rPr>
      </w:pPr>
      <w:r w:rsidRPr="0069682A">
        <w:rPr>
          <w:rFonts w:ascii="Courier New" w:hAnsi="Courier New" w:cs="Courier New"/>
        </w:rPr>
        <w:t>(m)  Claims, demands, charges, receives, collects or contracts to collect an advance fee in connection with any employment enumerated in this section, including employment undertaken to promote the sale or lease of real property by advance fee listing, by furnishing rental information to a prospective tenant for a fee paid by the prospective tenant, by advertising or by any other offering to sell, lease, exchange or rent real property or selling kits connected therewith.  This does not include the activities of any communications media of general circulation or coverage not primarily engaged in advertising real estate or any communications media activities that are specifically exempt from applicability of this article under section 32</w:t>
      </w:r>
      <w:r w:rsidRPr="0069682A">
        <w:rPr>
          <w:rFonts w:ascii="Courier New" w:hAnsi="Courier New" w:cs="Courier New"/>
        </w:rPr>
        <w:noBreakHyphen/>
        <w:t>2121.</w:t>
      </w:r>
    </w:p>
    <w:p w14:paraId="39C0368F" w14:textId="77777777" w:rsidR="00FB0572" w:rsidRPr="0069682A" w:rsidRDefault="00FB0572" w:rsidP="00FB0572">
      <w:pPr>
        <w:pStyle w:val="P06-00"/>
        <w:rPr>
          <w:rFonts w:ascii="Courier New" w:hAnsi="Courier New" w:cs="Courier New"/>
        </w:rPr>
      </w:pPr>
      <w:r w:rsidRPr="0069682A">
        <w:rPr>
          <w:rFonts w:ascii="Courier New" w:hAnsi="Courier New" w:cs="Courier New"/>
        </w:rPr>
        <w:t>(n)  Engages in any of the acts listed in subdivisions (a) through (m) of this paragraph for the sale or lease of other than real property if a real property sale or lease is a part of, contingent on or ancillary to the transaction.</w:t>
      </w:r>
    </w:p>
    <w:p w14:paraId="1DF9E989" w14:textId="77777777" w:rsidR="00FB0572" w:rsidRPr="0069682A" w:rsidRDefault="00FB0572" w:rsidP="00FB0572">
      <w:pPr>
        <w:pStyle w:val="P06-00"/>
        <w:rPr>
          <w:rFonts w:ascii="Courier New" w:hAnsi="Courier New" w:cs="Courier New"/>
        </w:rPr>
      </w:pPr>
      <w:r w:rsidRPr="0069682A">
        <w:rPr>
          <w:rFonts w:ascii="Courier New" w:hAnsi="Courier New" w:cs="Courier New"/>
        </w:rPr>
        <w:t>(o)  Performs any of the acts listed in subdivisions (a) through (m) of this paragraph as an employee of, or in behalf of, the owner of real estate, or interest in the real estate, or improvements affixed on the real estate, for compensation.</w:t>
      </w:r>
    </w:p>
    <w:p w14:paraId="17810197" w14:textId="77777777" w:rsidR="00FB0572" w:rsidRPr="0069682A" w:rsidRDefault="00FB0572" w:rsidP="00FB0572">
      <w:pPr>
        <w:pStyle w:val="P06-00"/>
        <w:rPr>
          <w:rFonts w:ascii="Courier New" w:hAnsi="Courier New" w:cs="Courier New"/>
        </w:rPr>
      </w:pPr>
      <w:r w:rsidRPr="0069682A">
        <w:rPr>
          <w:rFonts w:ascii="Courier New" w:hAnsi="Courier New" w:cs="Courier New"/>
        </w:rPr>
        <w:t>(p)  Acts as a business broker.</w:t>
      </w:r>
    </w:p>
    <w:p w14:paraId="4B26C902" w14:textId="77777777" w:rsidR="00FB0572" w:rsidRPr="0069682A" w:rsidRDefault="00FB0572" w:rsidP="00FB0572">
      <w:pPr>
        <w:pStyle w:val="P06-00"/>
        <w:rPr>
          <w:rFonts w:ascii="Courier New" w:hAnsi="Courier New" w:cs="Courier New"/>
        </w:rPr>
      </w:pPr>
      <w:r w:rsidRPr="0069682A">
        <w:rPr>
          <w:rFonts w:ascii="Courier New" w:hAnsi="Courier New" w:cs="Courier New"/>
        </w:rPr>
        <w:t>52.  "Real estate sales contract" means an agreement in which one party agrees to convey title to real estate to another party on the satisfaction of specified conditions set forth in the contract.</w:t>
      </w:r>
    </w:p>
    <w:p w14:paraId="29FA32AF" w14:textId="77777777" w:rsidR="00FB0572" w:rsidRPr="0069682A" w:rsidRDefault="00FB0572" w:rsidP="00FB0572">
      <w:pPr>
        <w:pStyle w:val="P06-00"/>
        <w:rPr>
          <w:rFonts w:ascii="Courier New" w:hAnsi="Courier New" w:cs="Courier New"/>
        </w:rPr>
      </w:pPr>
      <w:r w:rsidRPr="0069682A">
        <w:rPr>
          <w:rFonts w:ascii="Courier New" w:hAnsi="Courier New" w:cs="Courier New"/>
        </w:rPr>
        <w:t>53.  "Real estate salesperson" means a natural person who acts on the person's own behalf or through and on behalf of a professional limited liability company or a professional corporation engaged by or on behalf of a licensed real estate broker, or by or on behalf of a limited liability company, partnership or corporation that is licensed as a real estate broker, to perform any act or participate in any transaction in a manner included in the definition of real estate broker subject to section 32</w:t>
      </w:r>
      <w:r w:rsidRPr="0069682A">
        <w:rPr>
          <w:rFonts w:ascii="Courier New" w:hAnsi="Courier New" w:cs="Courier New"/>
        </w:rPr>
        <w:noBreakHyphen/>
        <w:t>2155.</w:t>
      </w:r>
    </w:p>
    <w:p w14:paraId="7E773F0F" w14:textId="77777777" w:rsidR="00FB0572" w:rsidRPr="0069682A" w:rsidRDefault="00FB0572" w:rsidP="00FB0572">
      <w:pPr>
        <w:pStyle w:val="P06-00"/>
        <w:rPr>
          <w:rFonts w:ascii="Courier New" w:hAnsi="Courier New" w:cs="Courier New"/>
        </w:rPr>
      </w:pPr>
      <w:r w:rsidRPr="0069682A">
        <w:rPr>
          <w:rFonts w:ascii="Courier New" w:hAnsi="Courier New" w:cs="Courier New"/>
        </w:rPr>
        <w:t>54.  "Sale" or "lease" includes every disposition, transfer, option or offer or attempt to dispose of or transfer real property, or an interest, use or estate in the real property, including offering the property as a prize or gift if a monetary charge or consideration for whatever purpose is required.</w:t>
      </w:r>
    </w:p>
    <w:p w14:paraId="3FBB1A56" w14:textId="77777777" w:rsidR="00FB0572" w:rsidRPr="0069682A" w:rsidRDefault="00FB0572" w:rsidP="00FB0572">
      <w:pPr>
        <w:pStyle w:val="P06-00"/>
        <w:rPr>
          <w:rFonts w:ascii="Courier New" w:hAnsi="Courier New" w:cs="Courier New"/>
        </w:rPr>
      </w:pPr>
      <w:r w:rsidRPr="0069682A">
        <w:rPr>
          <w:rFonts w:ascii="Courier New" w:hAnsi="Courier New" w:cs="Courier New"/>
        </w:rPr>
        <w:t>55.  "Salesperson", when used without modification, means a natural person who acts on the person's own behalf or through and on behalf of a professional limited liability company or a professional corporation licensed under this chapter or any person required to be licensed as a salesperson under this chapter.</w:t>
      </w:r>
    </w:p>
    <w:p w14:paraId="07EE20B3" w14:textId="77777777" w:rsidR="00FB0572" w:rsidRPr="0069682A" w:rsidRDefault="00FB0572" w:rsidP="00FB0572">
      <w:pPr>
        <w:pStyle w:val="P06-00"/>
        <w:rPr>
          <w:rFonts w:ascii="Courier New" w:hAnsi="Courier New" w:cs="Courier New"/>
        </w:rPr>
      </w:pPr>
      <w:r w:rsidRPr="0069682A">
        <w:rPr>
          <w:rFonts w:ascii="Courier New" w:hAnsi="Courier New" w:cs="Courier New"/>
        </w:rPr>
        <w:t>56.  "School" means a person or entity that offers a course of study toward completion of the education requirements leading to licensure or renewal of licensure under this chapter.</w:t>
      </w:r>
    </w:p>
    <w:p w14:paraId="55692321" w14:textId="77777777" w:rsidR="00FB0572" w:rsidRPr="0069682A" w:rsidRDefault="00FB0572" w:rsidP="00FB0572">
      <w:pPr>
        <w:pStyle w:val="P06-00"/>
        <w:rPr>
          <w:rFonts w:ascii="Courier New" w:hAnsi="Courier New" w:cs="Courier New"/>
        </w:rPr>
      </w:pPr>
      <w:r w:rsidRPr="0069682A">
        <w:rPr>
          <w:rFonts w:ascii="Courier New" w:hAnsi="Courier New" w:cs="Courier New"/>
        </w:rPr>
        <w:t>57.  "Stock cooperative" means a corporation to which all of the following apply:</w:t>
      </w:r>
    </w:p>
    <w:p w14:paraId="3D759A5B" w14:textId="77777777" w:rsidR="00FB0572" w:rsidRPr="0069682A" w:rsidRDefault="00FB0572" w:rsidP="00FB0572">
      <w:pPr>
        <w:pStyle w:val="P06-00"/>
        <w:rPr>
          <w:rFonts w:ascii="Courier New" w:hAnsi="Courier New" w:cs="Courier New"/>
        </w:rPr>
      </w:pPr>
      <w:r w:rsidRPr="0069682A">
        <w:rPr>
          <w:rFonts w:ascii="Courier New" w:hAnsi="Courier New" w:cs="Courier New"/>
        </w:rPr>
        <w:t>(a)  The corporation is formed or used to hold title to improved real property in fee simple or for a term of years.</w:t>
      </w:r>
    </w:p>
    <w:p w14:paraId="63AF6814" w14:textId="77777777" w:rsidR="00FB0572" w:rsidRPr="0069682A" w:rsidRDefault="00FB0572" w:rsidP="00FB0572">
      <w:pPr>
        <w:pStyle w:val="P06-00"/>
        <w:rPr>
          <w:rFonts w:ascii="Courier New" w:hAnsi="Courier New" w:cs="Courier New"/>
        </w:rPr>
      </w:pPr>
      <w:r w:rsidRPr="0069682A">
        <w:rPr>
          <w:rFonts w:ascii="Courier New" w:hAnsi="Courier New" w:cs="Courier New"/>
        </w:rPr>
        <w:t>(b)  All or substantially all of the shareholders of the corporation each receive a right of exclusive occupancy in a portion of the real property to which the corporation holds title.</w:t>
      </w:r>
    </w:p>
    <w:p w14:paraId="5B38AAFE" w14:textId="77777777" w:rsidR="00FB0572" w:rsidRPr="0069682A" w:rsidRDefault="00FB0572" w:rsidP="00FB0572">
      <w:pPr>
        <w:pStyle w:val="P06-00"/>
        <w:rPr>
          <w:rFonts w:ascii="Courier New" w:hAnsi="Courier New" w:cs="Courier New"/>
        </w:rPr>
      </w:pPr>
      <w:r w:rsidRPr="0069682A">
        <w:rPr>
          <w:rFonts w:ascii="Courier New" w:hAnsi="Courier New" w:cs="Courier New"/>
        </w:rPr>
        <w:t>(c)  The right of occupancy may only be transferred with the concurrent transfer of the shares of stock in the corporation held by the person having the right of occupancy.</w:t>
      </w:r>
    </w:p>
    <w:p w14:paraId="2804C969" w14:textId="77777777" w:rsidR="00FB0572" w:rsidRPr="0069682A" w:rsidRDefault="00FB0572" w:rsidP="00FB0572">
      <w:pPr>
        <w:pStyle w:val="P06-00"/>
        <w:rPr>
          <w:rFonts w:ascii="Courier New" w:hAnsi="Courier New" w:cs="Courier New"/>
        </w:rPr>
      </w:pPr>
      <w:r w:rsidRPr="0069682A">
        <w:rPr>
          <w:rFonts w:ascii="Courier New" w:hAnsi="Courier New" w:cs="Courier New"/>
        </w:rPr>
        <w:t>58.  "Subdivider":</w:t>
      </w:r>
    </w:p>
    <w:p w14:paraId="5AAF93A4"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(a)  Means any person who offers for sale or lease six or more lots, parcels or fractional interests in a subdivision or who causes land to be subdivided into a subdivision for the subdivider or for others, or who undertakes to develop a subdivision. </w:t>
      </w:r>
    </w:p>
    <w:p w14:paraId="1CBFD3E5" w14:textId="77777777" w:rsidR="00FB0572" w:rsidRPr="0069682A" w:rsidRDefault="00FB0572" w:rsidP="00FB0572">
      <w:pPr>
        <w:pStyle w:val="P06-00"/>
        <w:rPr>
          <w:rFonts w:ascii="Courier New" w:hAnsi="Courier New" w:cs="Courier New"/>
        </w:rPr>
      </w:pPr>
      <w:r w:rsidRPr="0069682A">
        <w:rPr>
          <w:rFonts w:ascii="Courier New" w:hAnsi="Courier New" w:cs="Courier New"/>
        </w:rPr>
        <w:t>(b)  Does not include a public agency or officer authorized by law to create subdivisions.</w:t>
      </w:r>
    </w:p>
    <w:p w14:paraId="0630BF74" w14:textId="77777777" w:rsidR="00FB0572" w:rsidRPr="0069682A" w:rsidRDefault="00FB0572" w:rsidP="00FB0572">
      <w:pPr>
        <w:pStyle w:val="P06-00"/>
        <w:rPr>
          <w:rFonts w:ascii="Courier New" w:hAnsi="Courier New" w:cs="Courier New"/>
        </w:rPr>
      </w:pPr>
      <w:r w:rsidRPr="0069682A">
        <w:rPr>
          <w:rFonts w:ascii="Courier New" w:hAnsi="Courier New" w:cs="Courier New"/>
        </w:rPr>
        <w:t>59.  "Subdivision" or "subdivided lands":</w:t>
      </w:r>
    </w:p>
    <w:p w14:paraId="172D6EA7" w14:textId="77777777" w:rsidR="00FB0572" w:rsidRPr="0069682A" w:rsidRDefault="00FB0572" w:rsidP="00FB0572">
      <w:pPr>
        <w:pStyle w:val="P06-00"/>
        <w:rPr>
          <w:rFonts w:ascii="Courier New" w:hAnsi="Courier New" w:cs="Courier New"/>
        </w:rPr>
      </w:pPr>
      <w:r w:rsidRPr="0069682A">
        <w:rPr>
          <w:rFonts w:ascii="Courier New" w:hAnsi="Courier New" w:cs="Courier New"/>
        </w:rPr>
        <w:t>(a)  Means improved or unimproved land or lands divided or proposed to be divided for the purpose of sale or lease, whether immediate or future, into six or more lots, parcels or fractional interests.</w:t>
      </w:r>
    </w:p>
    <w:p w14:paraId="44FAC845" w14:textId="77777777" w:rsidR="00FB0572" w:rsidRPr="0069682A" w:rsidRDefault="00FB0572" w:rsidP="00FB0572">
      <w:pPr>
        <w:pStyle w:val="P06-00"/>
        <w:rPr>
          <w:rFonts w:ascii="Courier New" w:hAnsi="Courier New" w:cs="Courier New"/>
        </w:rPr>
      </w:pPr>
      <w:r w:rsidRPr="0069682A">
        <w:rPr>
          <w:rFonts w:ascii="Courier New" w:hAnsi="Courier New" w:cs="Courier New"/>
        </w:rPr>
        <w:t>(b)  Includes a stock cooperative, lands divided or proposed to be divided as part of a common promotional plan and residential condominiums as defined in title 33, chapter 9.</w:t>
      </w:r>
    </w:p>
    <w:p w14:paraId="63E1E378" w14:textId="77777777" w:rsidR="00FB0572" w:rsidRPr="0069682A" w:rsidRDefault="00FB0572" w:rsidP="00FB0572">
      <w:pPr>
        <w:pStyle w:val="P06-00"/>
        <w:rPr>
          <w:rFonts w:ascii="Courier New" w:hAnsi="Courier New" w:cs="Courier New"/>
        </w:rPr>
      </w:pPr>
      <w:r w:rsidRPr="0069682A">
        <w:rPr>
          <w:rFonts w:ascii="Courier New" w:hAnsi="Courier New" w:cs="Courier New"/>
        </w:rPr>
        <w:t>(c)  Does not include:</w:t>
      </w:r>
    </w:p>
    <w:p w14:paraId="6BE05BB7"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(i)  Leasehold offerings of one year or less. </w:t>
      </w:r>
    </w:p>
    <w:p w14:paraId="192B759E" w14:textId="77777777" w:rsidR="00FB0572" w:rsidRPr="0069682A" w:rsidRDefault="00FB0572" w:rsidP="00FB0572">
      <w:pPr>
        <w:pStyle w:val="P06-00"/>
        <w:rPr>
          <w:rFonts w:ascii="Courier New" w:hAnsi="Courier New" w:cs="Courier New"/>
        </w:rPr>
      </w:pPr>
      <w:r w:rsidRPr="0069682A">
        <w:rPr>
          <w:rFonts w:ascii="Courier New" w:hAnsi="Courier New" w:cs="Courier New"/>
        </w:rPr>
        <w:t>(ii)  The division or proposed division of land located in this state into lots or parcels each of which is or will be thirty</w:t>
      </w:r>
      <w:r w:rsidRPr="0069682A">
        <w:rPr>
          <w:rFonts w:ascii="Courier New" w:hAnsi="Courier New" w:cs="Courier New"/>
        </w:rPr>
        <w:noBreakHyphen/>
        <w:t xml:space="preserve">six acres or more in area including to the centerline of dedicated roads or easements, if any, contiguous to the lot or parcel. </w:t>
      </w:r>
    </w:p>
    <w:p w14:paraId="334BE4DF" w14:textId="77777777" w:rsidR="00FB0572" w:rsidRPr="0069682A" w:rsidRDefault="00FB0572" w:rsidP="00FB0572">
      <w:pPr>
        <w:pStyle w:val="P06-00"/>
        <w:rPr>
          <w:rFonts w:ascii="Courier New" w:hAnsi="Courier New" w:cs="Courier New"/>
        </w:rPr>
      </w:pPr>
      <w:r w:rsidRPr="0069682A">
        <w:rPr>
          <w:rFonts w:ascii="Courier New" w:hAnsi="Courier New" w:cs="Courier New"/>
        </w:rPr>
        <w:t xml:space="preserve">(iii)  The leasing of agricultural lands or apartments, offices, stores, hotels, motels, pads or similar space within an apartment building, industrial building, rental recreational vehicle community, rental manufactured home community, rental mobile home park or commercial building. </w:t>
      </w:r>
    </w:p>
    <w:p w14:paraId="01981AE1" w14:textId="77777777" w:rsidR="00FB0572" w:rsidRPr="0069682A" w:rsidRDefault="00FB0572" w:rsidP="00FB0572">
      <w:pPr>
        <w:pStyle w:val="P06-00"/>
        <w:rPr>
          <w:rFonts w:ascii="Courier New" w:hAnsi="Courier New" w:cs="Courier New"/>
        </w:rPr>
      </w:pPr>
      <w:r w:rsidRPr="0069682A">
        <w:rPr>
          <w:rFonts w:ascii="Courier New" w:hAnsi="Courier New" w:cs="Courier New"/>
        </w:rPr>
        <w:t>(iv)  The subdivision into or development of parcels, plots or fractional portions within the boundaries of a cemetery that has been formed and approved pursuant to this chapter.</w:t>
      </w:r>
    </w:p>
    <w:p w14:paraId="434BD160" w14:textId="77777777" w:rsidR="00FB0572" w:rsidRPr="0069682A" w:rsidRDefault="00FB0572" w:rsidP="00FB0572">
      <w:pPr>
        <w:pStyle w:val="P06-00"/>
        <w:rPr>
          <w:rFonts w:ascii="Courier New" w:hAnsi="Courier New" w:cs="Courier New"/>
        </w:rPr>
      </w:pPr>
      <w:r w:rsidRPr="0069682A">
        <w:rPr>
          <w:rFonts w:ascii="Courier New" w:hAnsi="Courier New" w:cs="Courier New"/>
        </w:rPr>
        <w:t>(v)  A sale or lease of a lot, parcel or fractional interest that occurs ten or more years after the sale or lease of another lot, parcel or fractional interest if the other lot, parcel or fractional interest is not subject to this article and is treated as an independent parcel unless, on investigation by the commissioner, there is evidence of intent to subdivide.</w:t>
      </w:r>
    </w:p>
    <w:p w14:paraId="4EAC2D16" w14:textId="77777777" w:rsidR="00FB0572" w:rsidRPr="0069682A" w:rsidRDefault="00FB0572" w:rsidP="00FB0572">
      <w:pPr>
        <w:pStyle w:val="P06-00"/>
        <w:rPr>
          <w:rFonts w:ascii="Courier New" w:hAnsi="Courier New" w:cs="Courier New"/>
        </w:rPr>
      </w:pPr>
      <w:r w:rsidRPr="0069682A">
        <w:rPr>
          <w:rFonts w:ascii="Courier New" w:hAnsi="Courier New" w:cs="Courier New"/>
        </w:rPr>
        <w:t>60.  "Timeshare" or "timeshare property" means real property ownership or right of occupancy in real property pursuant to article 9 of this chapter.  For the purposes of this chapter, a timeshare is not a security unless it meets the definition of a security under section 44</w:t>
      </w:r>
      <w:r w:rsidRPr="0069682A">
        <w:rPr>
          <w:rFonts w:ascii="Courier New" w:hAnsi="Courier New" w:cs="Courier New"/>
        </w:rPr>
        <w:noBreakHyphen/>
        <w:t>1801.</w:t>
      </w:r>
    </w:p>
    <w:p w14:paraId="3E4A88CC" w14:textId="77777777" w:rsidR="00FB0572" w:rsidRPr="0069682A" w:rsidRDefault="00FB0572" w:rsidP="00FB0572">
      <w:pPr>
        <w:pStyle w:val="P06-00"/>
        <w:rPr>
          <w:rFonts w:ascii="Courier New" w:hAnsi="Courier New" w:cs="Courier New"/>
        </w:rPr>
      </w:pPr>
      <w:r w:rsidRPr="0069682A">
        <w:rPr>
          <w:rFonts w:ascii="Courier New" w:hAnsi="Courier New" w:cs="Courier New"/>
        </w:rPr>
        <w:t>61.  "Timeshare salesperson" means a natural person who acts under the supervision of a licensed real estate broker to sell or exchange timeshare properties on behalf of a timeshare plan developer or other person.</w:t>
      </w:r>
    </w:p>
    <w:p w14:paraId="4C6ED1DA" w14:textId="55A90F2C" w:rsidR="00FB0572" w:rsidRPr="0069682A" w:rsidRDefault="00FB0572" w:rsidP="00FB0572">
      <w:pPr>
        <w:pStyle w:val="P06-00"/>
        <w:rPr>
          <w:rFonts w:ascii="Courier New" w:hAnsi="Courier New" w:cs="Courier New"/>
        </w:rPr>
      </w:pPr>
      <w:r w:rsidRPr="0069682A">
        <w:rPr>
          <w:rFonts w:ascii="Courier New" w:hAnsi="Courier New" w:cs="Courier New"/>
        </w:rPr>
        <w:t>62.  "Trustee":</w:t>
      </w:r>
    </w:p>
    <w:p w14:paraId="52756692" w14:textId="77777777" w:rsidR="00FB0572" w:rsidRPr="0069682A" w:rsidRDefault="00FB0572" w:rsidP="00FB0572">
      <w:pPr>
        <w:pStyle w:val="P06-00"/>
        <w:rPr>
          <w:rFonts w:ascii="Courier New" w:hAnsi="Courier New" w:cs="Courier New"/>
        </w:rPr>
      </w:pPr>
      <w:r w:rsidRPr="0069682A">
        <w:rPr>
          <w:rFonts w:ascii="Courier New" w:hAnsi="Courier New" w:cs="Courier New"/>
        </w:rPr>
        <w:t>(a)  Means a person who either:</w:t>
      </w:r>
    </w:p>
    <w:p w14:paraId="7CECC8BA" w14:textId="77777777" w:rsidR="00FB0572" w:rsidRPr="0069682A" w:rsidRDefault="00FB0572" w:rsidP="00FB0572">
      <w:pPr>
        <w:pStyle w:val="P06-00"/>
        <w:rPr>
          <w:rFonts w:ascii="Courier New" w:hAnsi="Courier New" w:cs="Courier New"/>
        </w:rPr>
      </w:pPr>
      <w:r w:rsidRPr="0069682A">
        <w:rPr>
          <w:rFonts w:ascii="Courier New" w:hAnsi="Courier New" w:cs="Courier New"/>
        </w:rPr>
        <w:t>(i)  Is designated under section 32</w:t>
      </w:r>
      <w:r w:rsidRPr="0069682A">
        <w:rPr>
          <w:rFonts w:ascii="Courier New" w:hAnsi="Courier New" w:cs="Courier New"/>
        </w:rPr>
        <w:noBreakHyphen/>
        <w:t>2194.27 to act as a trustee for an endowment</w:t>
      </w:r>
      <w:r w:rsidRPr="0069682A">
        <w:rPr>
          <w:rFonts w:ascii="Courier New" w:hAnsi="Courier New" w:cs="Courier New"/>
        </w:rPr>
        <w:noBreakHyphen/>
        <w:t>care cemetery fund.</w:t>
      </w:r>
    </w:p>
    <w:p w14:paraId="22DD71AC" w14:textId="77777777" w:rsidR="00FB0572" w:rsidRPr="0069682A" w:rsidRDefault="00FB0572" w:rsidP="00FB0572">
      <w:pPr>
        <w:pStyle w:val="P06-00"/>
        <w:rPr>
          <w:rFonts w:ascii="Courier New" w:hAnsi="Courier New" w:cs="Courier New"/>
        </w:rPr>
      </w:pPr>
      <w:r w:rsidRPr="0069682A">
        <w:rPr>
          <w:rFonts w:ascii="Courier New" w:hAnsi="Courier New" w:cs="Courier New"/>
        </w:rPr>
        <w:t>(ii)  Holds bare legal title to real property under a subdivision trust.</w:t>
      </w:r>
    </w:p>
    <w:p w14:paraId="245E8EC1" w14:textId="77777777" w:rsidR="00FB0572" w:rsidRPr="0069682A" w:rsidRDefault="00FB0572" w:rsidP="00FB0572">
      <w:pPr>
        <w:pStyle w:val="P06-00"/>
        <w:rPr>
          <w:rFonts w:ascii="Courier New" w:hAnsi="Courier New" w:cs="Courier New"/>
        </w:rPr>
      </w:pPr>
      <w:r w:rsidRPr="0069682A">
        <w:rPr>
          <w:rFonts w:ascii="Courier New" w:hAnsi="Courier New" w:cs="Courier New"/>
        </w:rPr>
        <w:t>(b)  Does not include a developer, subdivider, broker or salesperson within this chapter.</w:t>
      </w:r>
    </w:p>
    <w:p w14:paraId="5A974F96" w14:textId="1943783C" w:rsidR="00FB0572" w:rsidRPr="0069682A" w:rsidRDefault="00FB0572" w:rsidP="00FB0572">
      <w:pPr>
        <w:pStyle w:val="P06-00"/>
        <w:rPr>
          <w:rFonts w:ascii="Courier New" w:hAnsi="Courier New" w:cs="Courier New"/>
        </w:rPr>
      </w:pPr>
      <w:r w:rsidRPr="0069682A">
        <w:rPr>
          <w:rFonts w:ascii="Courier New" w:hAnsi="Courier New" w:cs="Courier New"/>
        </w:rPr>
        <w:t>63.  "Unimproved lot or parcel" means a lot or parcel of a subdivision that is not an improved lot or parcel.</w:t>
      </w:r>
    </w:p>
    <w:p w14:paraId="79D526A6" w14:textId="2ED640B2" w:rsidR="00FB0572" w:rsidRPr="0069682A" w:rsidRDefault="00FB0572" w:rsidP="00FB0572">
      <w:pPr>
        <w:pStyle w:val="P06-00"/>
        <w:keepNext/>
        <w:keepLines/>
        <w:rPr>
          <w:rFonts w:ascii="Courier New" w:hAnsi="Courier New" w:cs="Courier New"/>
        </w:rPr>
      </w:pPr>
      <w:r w:rsidRPr="0069682A">
        <w:rPr>
          <w:rFonts w:ascii="Courier New" w:hAnsi="Courier New" w:cs="Courier New"/>
        </w:rPr>
        <w:t>64.  "Unsubdivided lands":</w:t>
      </w:r>
    </w:p>
    <w:p w14:paraId="0138A37F" w14:textId="77777777" w:rsidR="00FB0572" w:rsidRPr="0069682A" w:rsidRDefault="00FB0572" w:rsidP="00FB0572">
      <w:pPr>
        <w:pStyle w:val="P06-00"/>
        <w:keepNext/>
        <w:keepLines/>
        <w:rPr>
          <w:rFonts w:ascii="Courier New" w:hAnsi="Courier New" w:cs="Courier New"/>
        </w:rPr>
      </w:pPr>
      <w:r w:rsidRPr="0069682A">
        <w:rPr>
          <w:rFonts w:ascii="Courier New" w:hAnsi="Courier New" w:cs="Courier New"/>
        </w:rPr>
        <w:t>(a)  Means land or lands divided or proposed to be divided for the purpose of sale or lease, whether immediate or future, into six or more lots, parcels or fractional interests and the lots or parcels are thirty</w:t>
      </w:r>
      <w:r w:rsidRPr="0069682A">
        <w:rPr>
          <w:rFonts w:ascii="Courier New" w:hAnsi="Courier New" w:cs="Courier New"/>
        </w:rPr>
        <w:noBreakHyphen/>
        <w:t>six acres or more each but less than one hundred sixty acres each, or that are offered, known or advertised under a common promotional plan for sale or lease, except that agricultural leases shall not be included in this definition.</w:t>
      </w:r>
    </w:p>
    <w:p w14:paraId="0EBABD05" w14:textId="397463B1" w:rsidR="00F540AD" w:rsidRPr="0069682A" w:rsidRDefault="00FB0572" w:rsidP="00FB0572">
      <w:pPr>
        <w:pStyle w:val="P06-00"/>
        <w:rPr>
          <w:rFonts w:ascii="Courier New" w:hAnsi="Courier New" w:cs="Courier New"/>
        </w:rPr>
      </w:pPr>
      <w:r w:rsidRPr="0069682A">
        <w:rPr>
          <w:rFonts w:ascii="Courier New" w:hAnsi="Courier New" w:cs="Courier New"/>
        </w:rPr>
        <w:t>(b)  Includes any land that is sold and that would otherwise constitute the sixth lot, parcel or fractional interest if the sale occurs ten or more years after the earliest of the previous five sales and if all of the sales consist of property that was originally contained within the same parcel that is thirty</w:t>
      </w:r>
      <w:r w:rsidRPr="0069682A">
        <w:rPr>
          <w:rFonts w:ascii="Courier New" w:hAnsi="Courier New" w:cs="Courier New"/>
        </w:rPr>
        <w:noBreakHyphen/>
        <w:t xml:space="preserve">six acres or more and less than one hundred sixty acres. </w:t>
      </w:r>
      <w:r w:rsidRPr="0069682A">
        <w:rPr>
          <w:rFonts w:ascii="Courier New" w:hAnsi="Courier New" w:cs="Courier New"/>
        </w:rPr>
        <w:fldChar w:fldCharType="begin"/>
      </w:r>
      <w:r w:rsidRPr="0069682A">
        <w:rPr>
          <w:rFonts w:ascii="Courier New" w:hAnsi="Courier New" w:cs="Courier New"/>
        </w:rPr>
        <w:instrText xml:space="preserve"> COMMENTS END_STATUTE \* MERGEFORMAT </w:instrText>
      </w:r>
      <w:r w:rsidRPr="0069682A">
        <w:rPr>
          <w:rFonts w:ascii="Courier New" w:hAnsi="Courier New" w:cs="Courier New"/>
        </w:rPr>
        <w:fldChar w:fldCharType="separate"/>
      </w:r>
      <w:r w:rsidRPr="0069682A">
        <w:rPr>
          <w:rFonts w:ascii="Courier New" w:hAnsi="Courier New" w:cs="Courier New"/>
          <w:vanish/>
        </w:rPr>
        <w:t>END_STATUTE</w:t>
      </w:r>
      <w:r w:rsidRPr="0069682A">
        <w:rPr>
          <w:rFonts w:ascii="Courier New" w:hAnsi="Courier New" w:cs="Courier New"/>
        </w:rPr>
        <w:fldChar w:fldCharType="end"/>
      </w:r>
    </w:p>
    <w:sectPr w:rsidR="00F540AD" w:rsidRPr="0069682A" w:rsidSect="00FB057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07985" w14:textId="77777777" w:rsidR="000D5E0C" w:rsidRDefault="000D5E0C">
      <w:r>
        <w:separator/>
      </w:r>
    </w:p>
  </w:endnote>
  <w:endnote w:type="continuationSeparator" w:id="0">
    <w:p w14:paraId="61A64CA8" w14:textId="77777777" w:rsidR="000D5E0C" w:rsidRDefault="000D5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577EA" w14:textId="77777777" w:rsidR="000D5E0C" w:rsidRDefault="000D5E0C">
      <w:r>
        <w:separator/>
      </w:r>
    </w:p>
  </w:footnote>
  <w:footnote w:type="continuationSeparator" w:id="0">
    <w:p w14:paraId="1FDC3661" w14:textId="77777777" w:rsidR="000D5E0C" w:rsidRDefault="000D5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23219208">
    <w:abstractNumId w:val="8"/>
  </w:num>
  <w:num w:numId="2" w16cid:durableId="1337416809">
    <w:abstractNumId w:val="8"/>
  </w:num>
  <w:num w:numId="3" w16cid:durableId="1403407469">
    <w:abstractNumId w:val="7"/>
  </w:num>
  <w:num w:numId="4" w16cid:durableId="414478156">
    <w:abstractNumId w:val="7"/>
  </w:num>
  <w:num w:numId="5" w16cid:durableId="885222315">
    <w:abstractNumId w:val="10"/>
  </w:num>
  <w:num w:numId="6" w16cid:durableId="2073656351">
    <w:abstractNumId w:val="11"/>
  </w:num>
  <w:num w:numId="7" w16cid:durableId="1233199354">
    <w:abstractNumId w:val="12"/>
  </w:num>
  <w:num w:numId="8" w16cid:durableId="223378080">
    <w:abstractNumId w:val="9"/>
  </w:num>
  <w:num w:numId="9" w16cid:durableId="1393887312">
    <w:abstractNumId w:val="6"/>
  </w:num>
  <w:num w:numId="10" w16cid:durableId="175660992">
    <w:abstractNumId w:val="5"/>
  </w:num>
  <w:num w:numId="11" w16cid:durableId="1353729706">
    <w:abstractNumId w:val="4"/>
  </w:num>
  <w:num w:numId="12" w16cid:durableId="1142382272">
    <w:abstractNumId w:val="3"/>
  </w:num>
  <w:num w:numId="13" w16cid:durableId="1266617367">
    <w:abstractNumId w:val="2"/>
  </w:num>
  <w:num w:numId="14" w16cid:durableId="829247131">
    <w:abstractNumId w:val="1"/>
  </w:num>
  <w:num w:numId="15" w16cid:durableId="162846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72"/>
    <w:rsid w:val="00010503"/>
    <w:rsid w:val="00033AE7"/>
    <w:rsid w:val="000D5E0C"/>
    <w:rsid w:val="003B24C3"/>
    <w:rsid w:val="003D4065"/>
    <w:rsid w:val="004D5EC4"/>
    <w:rsid w:val="004F57A0"/>
    <w:rsid w:val="0065488E"/>
    <w:rsid w:val="0069682A"/>
    <w:rsid w:val="00D1209B"/>
    <w:rsid w:val="00E41B6D"/>
    <w:rsid w:val="00E623A6"/>
    <w:rsid w:val="00F540AD"/>
    <w:rsid w:val="00FB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6715A"/>
  <w15:chartTrackingRefBased/>
  <w15:docId w15:val="{3EDF4E40-4D6C-4AEB-B08D-B447F383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B0572"/>
    <w:rPr>
      <w:rFonts w:ascii="Letter Gothic-Drafting" w:hAnsi="Letter Gothic-Drafting"/>
      <w:b/>
      <w:snapToGrid w:val="0"/>
    </w:rPr>
  </w:style>
  <w:style w:type="character" w:customStyle="1" w:styleId="SEC06-18Char">
    <w:name w:val="SEC 06-18 Char"/>
    <w:link w:val="SEC06-18"/>
    <w:rsid w:val="00FB057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4283</Words>
  <Characters>22403</Characters>
  <Application>Microsoft Office Word</Application>
  <DocSecurity>0</DocSecurity>
  <Lines>457</Lines>
  <Paragraphs>175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32-2101; Definitions</dc:title>
  <dc:subject>Definitions</dc:subject>
  <dc:creator>Arizona Legislative Council</dc:creator>
  <cp:keywords/>
  <dc:description>0220.docx - 572R - 2026</dc:description>
  <cp:lastModifiedBy>dbupdate</cp:lastModifiedBy>
  <cp:revision>2</cp:revision>
  <dcterms:created xsi:type="dcterms:W3CDTF">2026-09-09T18:46:00Z</dcterms:created>
  <dcterms:modified xsi:type="dcterms:W3CDTF">2026-09-09T18:46:00Z</dcterms:modified>
</cp:coreProperties>
</file>