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4D200" w14:textId="4911026D" w:rsidR="001B33AD" w:rsidRPr="00C91E31" w:rsidRDefault="001B33AD" w:rsidP="001B33AD">
      <w:pPr>
        <w:pStyle w:val="SEC06-17"/>
        <w:rPr>
          <w:rFonts w:ascii="Courier New" w:hAnsi="Courier New" w:cs="Courier New"/>
        </w:rPr>
      </w:pPr>
      <w:r w:rsidRPr="00C91E31">
        <w:rPr>
          <w:rFonts w:ascii="Courier New" w:hAnsi="Courier New" w:cs="Courier New"/>
        </w:rPr>
        <w:fldChar w:fldCharType="begin"/>
      </w:r>
      <w:r w:rsidRPr="00C91E31">
        <w:rPr>
          <w:rFonts w:ascii="Courier New" w:hAnsi="Courier New" w:cs="Courier New"/>
        </w:rPr>
        <w:instrText xml:space="preserve"> COMMENTS START_STATUTE \* MERGEFORMAT </w:instrText>
      </w:r>
      <w:r w:rsidRPr="00C91E31">
        <w:rPr>
          <w:rFonts w:ascii="Courier New" w:hAnsi="Courier New" w:cs="Courier New"/>
        </w:rPr>
        <w:fldChar w:fldCharType="separate"/>
      </w:r>
      <w:r w:rsidRPr="00C91E31">
        <w:rPr>
          <w:rFonts w:ascii="Courier New" w:hAnsi="Courier New" w:cs="Courier New"/>
          <w:vanish/>
        </w:rPr>
        <w:t>START_STATUTE</w:t>
      </w:r>
      <w:r w:rsidRPr="00C91E31">
        <w:rPr>
          <w:rFonts w:ascii="Courier New" w:hAnsi="Courier New" w:cs="Courier New"/>
        </w:rPr>
        <w:fldChar w:fldCharType="end"/>
      </w:r>
      <w:r w:rsidRPr="00C91E31">
        <w:rPr>
          <w:rStyle w:val="SNUM"/>
          <w:rFonts w:ascii="Courier New" w:hAnsi="Courier New" w:cs="Courier New"/>
        </w:rPr>
        <w:t>30-651.</w:t>
      </w:r>
      <w:r w:rsidRPr="00C91E31">
        <w:rPr>
          <w:rFonts w:ascii="Courier New" w:hAnsi="Courier New" w:cs="Courier New"/>
        </w:rPr>
        <w:t>  </w:t>
      </w:r>
      <w:r w:rsidRPr="00C91E31">
        <w:rPr>
          <w:rStyle w:val="SECHEAD"/>
          <w:rFonts w:ascii="Courier New" w:hAnsi="Courier New" w:cs="Courier New"/>
        </w:rPr>
        <w:t>Definitions</w:t>
      </w:r>
    </w:p>
    <w:p w14:paraId="40D90664" w14:textId="77777777" w:rsidR="001B33AD" w:rsidRPr="00C91E31" w:rsidRDefault="001B33AD" w:rsidP="001B33AD">
      <w:pPr>
        <w:pStyle w:val="P06-00"/>
        <w:rPr>
          <w:rFonts w:ascii="Courier New" w:hAnsi="Courier New" w:cs="Courier New"/>
        </w:rPr>
      </w:pPr>
      <w:r w:rsidRPr="00C91E31">
        <w:rPr>
          <w:rFonts w:ascii="Courier New" w:hAnsi="Courier New" w:cs="Courier New"/>
        </w:rPr>
        <w:t>In this chapter, unless the context otherwise requires:</w:t>
      </w:r>
    </w:p>
    <w:p w14:paraId="60D7139A" w14:textId="77777777" w:rsidR="001B33AD" w:rsidRPr="00C91E31" w:rsidRDefault="001B33AD" w:rsidP="001B33AD">
      <w:pPr>
        <w:pStyle w:val="P06-00"/>
        <w:rPr>
          <w:rFonts w:ascii="Courier New" w:hAnsi="Courier New" w:cs="Courier New"/>
        </w:rPr>
      </w:pPr>
      <w:r w:rsidRPr="00C91E31">
        <w:rPr>
          <w:rFonts w:ascii="Courier New" w:hAnsi="Courier New" w:cs="Courier New"/>
        </w:rPr>
        <w:t>1.  "Atomic energy" means all forms of energy released in the course of nuclear transformations, nuclear fission and nuclear fusion.</w:t>
      </w:r>
    </w:p>
    <w:p w14:paraId="3617DCA7" w14:textId="269648B9" w:rsidR="001B33AD" w:rsidRPr="00C91E31" w:rsidRDefault="001B33AD" w:rsidP="001B33AD">
      <w:pPr>
        <w:pStyle w:val="P06-00"/>
        <w:rPr>
          <w:rFonts w:ascii="Courier New" w:hAnsi="Courier New" w:cs="Courier New"/>
        </w:rPr>
      </w:pPr>
      <w:r w:rsidRPr="00C91E31">
        <w:rPr>
          <w:rFonts w:ascii="Courier New" w:hAnsi="Courier New" w:cs="Courier New"/>
        </w:rPr>
        <w:t>2.  "By</w:t>
      </w:r>
      <w:r w:rsidRPr="00C91E31">
        <w:rPr>
          <w:rFonts w:ascii="Courier New" w:hAnsi="Courier New" w:cs="Courier New"/>
        </w:rPr>
        <w:noBreakHyphen/>
        <w:t>product material" means any radioactive material, except special nuclear material, yielded in or made radioactive by exposure to the radiation incident to the process of producing or using special nuclear material and the tailings or wastes produced by the extraction or concentration of uranium ore thorium from any ore processed primarily for its source material content.</w:t>
      </w:r>
    </w:p>
    <w:p w14:paraId="4C78C71D" w14:textId="77777777" w:rsidR="001B33AD" w:rsidRPr="00C91E31" w:rsidRDefault="001B33AD" w:rsidP="001B33AD">
      <w:pPr>
        <w:pStyle w:val="P06-00"/>
        <w:rPr>
          <w:rFonts w:ascii="Courier New" w:hAnsi="Courier New" w:cs="Courier New"/>
        </w:rPr>
      </w:pPr>
      <w:r w:rsidRPr="00C91E31">
        <w:rPr>
          <w:rFonts w:ascii="Courier New" w:hAnsi="Courier New" w:cs="Courier New"/>
        </w:rPr>
        <w:t>3.  "Department" means the department of health services.</w:t>
      </w:r>
    </w:p>
    <w:p w14:paraId="507B7236" w14:textId="77777777" w:rsidR="001B33AD" w:rsidRPr="00C91E31" w:rsidRDefault="001B33AD" w:rsidP="001B33AD">
      <w:pPr>
        <w:pStyle w:val="P06-00"/>
        <w:rPr>
          <w:rFonts w:ascii="Courier New" w:hAnsi="Courier New" w:cs="Courier New"/>
        </w:rPr>
      </w:pPr>
      <w:r w:rsidRPr="00C91E31">
        <w:rPr>
          <w:rFonts w:ascii="Courier New" w:hAnsi="Courier New" w:cs="Courier New"/>
        </w:rPr>
        <w:t>4.  "Diagnostic mammography" means an x</w:t>
      </w:r>
      <w:r w:rsidRPr="00C91E31">
        <w:rPr>
          <w:rFonts w:ascii="Courier New" w:hAnsi="Courier New" w:cs="Courier New"/>
        </w:rPr>
        <w:noBreakHyphen/>
        <w:t>ray imaging of the breast performed on persons who have symptoms or physical signs indicative of breast disease.</w:t>
      </w:r>
    </w:p>
    <w:p w14:paraId="2AD950D1" w14:textId="3CC2C8A3" w:rsidR="001B33AD" w:rsidRPr="00C91E31" w:rsidRDefault="001B33AD" w:rsidP="001B33AD">
      <w:pPr>
        <w:pStyle w:val="P06-00"/>
        <w:rPr>
          <w:rFonts w:ascii="Courier New" w:hAnsi="Courier New" w:cs="Courier New"/>
        </w:rPr>
      </w:pPr>
      <w:r w:rsidRPr="00C91E31">
        <w:rPr>
          <w:rFonts w:ascii="Courier New" w:hAnsi="Courier New" w:cs="Courier New"/>
        </w:rPr>
        <w:t>5.  "Digital breast tomosynthesis" means multiple low</w:t>
      </w:r>
      <w:r w:rsidR="00774884" w:rsidRPr="00C91E31">
        <w:rPr>
          <w:rFonts w:ascii="Courier New" w:hAnsi="Courier New" w:cs="Courier New"/>
        </w:rPr>
        <w:noBreakHyphen/>
      </w:r>
      <w:r w:rsidRPr="00C91E31">
        <w:rPr>
          <w:rFonts w:ascii="Courier New" w:hAnsi="Courier New" w:cs="Courier New"/>
        </w:rPr>
        <w:t>dose images of the breast as an x</w:t>
      </w:r>
      <w:r w:rsidRPr="00C91E31">
        <w:rPr>
          <w:rFonts w:ascii="Courier New" w:hAnsi="Courier New" w:cs="Courier New"/>
        </w:rPr>
        <w:noBreakHyphen/>
        <w:t>ray tube moves around an arc.  The images are then reconstructed to produce a volume rendering of the breast.</w:t>
      </w:r>
    </w:p>
    <w:p w14:paraId="6DFE3B8A" w14:textId="7240F9B8" w:rsidR="001B33AD" w:rsidRPr="00C91E31" w:rsidRDefault="001B33AD" w:rsidP="001B33AD">
      <w:pPr>
        <w:pStyle w:val="P06-00"/>
        <w:rPr>
          <w:rFonts w:ascii="Courier New" w:hAnsi="Courier New" w:cs="Courier New"/>
        </w:rPr>
      </w:pPr>
      <w:r w:rsidRPr="00C91E31">
        <w:rPr>
          <w:rFonts w:ascii="Courier New" w:hAnsi="Courier New" w:cs="Courier New"/>
        </w:rPr>
        <w:t>6.  "Director" means the director of the department.</w:t>
      </w:r>
    </w:p>
    <w:p w14:paraId="4D3F0043" w14:textId="6F6E6906" w:rsidR="001B33AD" w:rsidRPr="00C91E31" w:rsidRDefault="001B33AD" w:rsidP="001B33AD">
      <w:pPr>
        <w:pStyle w:val="P06-00"/>
        <w:rPr>
          <w:rFonts w:ascii="Courier New" w:hAnsi="Courier New" w:cs="Courier New"/>
        </w:rPr>
      </w:pPr>
      <w:r w:rsidRPr="00C91E31">
        <w:rPr>
          <w:rFonts w:ascii="Courier New" w:hAnsi="Courier New" w:cs="Courier New"/>
        </w:rPr>
        <w:t>7.  "Electronic product" means:</w:t>
      </w:r>
    </w:p>
    <w:p w14:paraId="04F9F02C" w14:textId="77777777" w:rsidR="001B33AD" w:rsidRPr="00C91E31" w:rsidRDefault="001B33AD" w:rsidP="001B33AD">
      <w:pPr>
        <w:pStyle w:val="P06-00"/>
        <w:rPr>
          <w:rFonts w:ascii="Courier New" w:hAnsi="Courier New" w:cs="Courier New"/>
        </w:rPr>
      </w:pPr>
      <w:r w:rsidRPr="00C91E31">
        <w:rPr>
          <w:rFonts w:ascii="Courier New" w:hAnsi="Courier New" w:cs="Courier New"/>
        </w:rPr>
        <w:t>(a)  Any machine or device designed to produce a beam of ionizing radiation as the result of the operation of an electronic circuit or component.</w:t>
      </w:r>
    </w:p>
    <w:p w14:paraId="037F75B2" w14:textId="52C196FA" w:rsidR="001B33AD" w:rsidRPr="00C91E31" w:rsidRDefault="001B33AD" w:rsidP="001B33AD">
      <w:pPr>
        <w:pStyle w:val="P06-00"/>
        <w:rPr>
          <w:rFonts w:ascii="Courier New" w:hAnsi="Courier New" w:cs="Courier New"/>
        </w:rPr>
      </w:pPr>
      <w:r w:rsidRPr="00C91E31">
        <w:rPr>
          <w:rFonts w:ascii="Courier New" w:hAnsi="Courier New" w:cs="Courier New"/>
        </w:rPr>
        <w:t>(b)  Class III</w:t>
      </w:r>
      <w:r w:rsidR="00AF0805" w:rsidRPr="00C91E31">
        <w:rPr>
          <w:rFonts w:ascii="Courier New" w:hAnsi="Courier New" w:cs="Courier New"/>
        </w:rPr>
        <w:t>B</w:t>
      </w:r>
      <w:r w:rsidRPr="00C91E31">
        <w:rPr>
          <w:rFonts w:ascii="Courier New" w:hAnsi="Courier New" w:cs="Courier New"/>
        </w:rPr>
        <w:t xml:space="preserve"> and IV lasers, as classified by the United States food and drug administration.</w:t>
      </w:r>
    </w:p>
    <w:p w14:paraId="4BD2D97F" w14:textId="77777777" w:rsidR="001B33AD" w:rsidRPr="00C91E31" w:rsidRDefault="001B33AD" w:rsidP="001B33AD">
      <w:pPr>
        <w:pStyle w:val="P06-00"/>
        <w:rPr>
          <w:rFonts w:ascii="Courier New" w:hAnsi="Courier New" w:cs="Courier New"/>
        </w:rPr>
      </w:pPr>
      <w:r w:rsidRPr="00C91E31">
        <w:rPr>
          <w:rFonts w:ascii="Courier New" w:hAnsi="Courier New" w:cs="Courier New"/>
        </w:rPr>
        <w:t>(c)  Radio frequency heaters, dryers and sealers.</w:t>
      </w:r>
    </w:p>
    <w:p w14:paraId="72EEC0F0" w14:textId="77777777" w:rsidR="001B33AD" w:rsidRPr="00C91E31" w:rsidRDefault="001B33AD" w:rsidP="001B33AD">
      <w:pPr>
        <w:pStyle w:val="P06-00"/>
        <w:rPr>
          <w:rFonts w:ascii="Courier New" w:hAnsi="Courier New" w:cs="Courier New"/>
        </w:rPr>
      </w:pPr>
      <w:r w:rsidRPr="00C91E31">
        <w:rPr>
          <w:rFonts w:ascii="Courier New" w:hAnsi="Courier New" w:cs="Courier New"/>
        </w:rPr>
        <w:t>(d)  Any device employing a source of radio frequency electromagnetic radiation within a protective enclosure and used for heating or curing materials in industrial or manufacturing applications and in restaurants or food vending establishments.  This subdivision does not include microwave ovens manufactured as consumer products and used for home food preparation.</w:t>
      </w:r>
    </w:p>
    <w:p w14:paraId="4C6CB54B" w14:textId="77777777" w:rsidR="001B33AD" w:rsidRPr="00C91E31" w:rsidRDefault="001B33AD" w:rsidP="001B33AD">
      <w:pPr>
        <w:pStyle w:val="P06-00"/>
        <w:rPr>
          <w:rFonts w:ascii="Courier New" w:hAnsi="Courier New" w:cs="Courier New"/>
        </w:rPr>
      </w:pPr>
      <w:r w:rsidRPr="00C91E31">
        <w:rPr>
          <w:rFonts w:ascii="Courier New" w:hAnsi="Courier New" w:cs="Courier New"/>
        </w:rPr>
        <w:t>(e)  Microwave and shortwave diathermy.</w:t>
      </w:r>
    </w:p>
    <w:p w14:paraId="0173CCB3" w14:textId="77777777" w:rsidR="001B33AD" w:rsidRPr="00C91E31" w:rsidRDefault="001B33AD" w:rsidP="001B33AD">
      <w:pPr>
        <w:pStyle w:val="P06-00"/>
        <w:rPr>
          <w:rFonts w:ascii="Courier New" w:hAnsi="Courier New" w:cs="Courier New"/>
        </w:rPr>
      </w:pPr>
      <w:r w:rsidRPr="00C91E31">
        <w:rPr>
          <w:rFonts w:ascii="Courier New" w:hAnsi="Courier New" w:cs="Courier New"/>
        </w:rPr>
        <w:t>(f)  Mercury vapor, metal halide and high</w:t>
      </w:r>
      <w:r w:rsidRPr="00C91E31">
        <w:rPr>
          <w:rFonts w:ascii="Courier New" w:hAnsi="Courier New" w:cs="Courier New"/>
        </w:rPr>
        <w:noBreakHyphen/>
        <w:t>pressure sodium lamps used for commercial lighting and industrial manufacturing processes or sunlamps used in commercial establishments for the intentional irradiation of humans.</w:t>
      </w:r>
    </w:p>
    <w:p w14:paraId="5280A952" w14:textId="77777777" w:rsidR="001B33AD" w:rsidRPr="00C91E31" w:rsidRDefault="001B33AD" w:rsidP="001B33AD">
      <w:pPr>
        <w:pStyle w:val="P06-00"/>
        <w:rPr>
          <w:rFonts w:ascii="Courier New" w:hAnsi="Courier New" w:cs="Courier New"/>
        </w:rPr>
      </w:pPr>
      <w:r w:rsidRPr="00C91E31">
        <w:rPr>
          <w:rFonts w:ascii="Courier New" w:hAnsi="Courier New" w:cs="Courier New"/>
        </w:rPr>
        <w:t>(g)  Therapeutic ultrasound devices.</w:t>
      </w:r>
    </w:p>
    <w:p w14:paraId="2CEC94C5" w14:textId="77777777" w:rsidR="001B33AD" w:rsidRPr="00C91E31" w:rsidRDefault="001B33AD" w:rsidP="001B33AD">
      <w:pPr>
        <w:pStyle w:val="P06-00"/>
        <w:rPr>
          <w:rFonts w:ascii="Courier New" w:hAnsi="Courier New" w:cs="Courier New"/>
        </w:rPr>
      </w:pPr>
      <w:r w:rsidRPr="00C91E31">
        <w:rPr>
          <w:rFonts w:ascii="Courier New" w:hAnsi="Courier New" w:cs="Courier New"/>
        </w:rPr>
        <w:t>(h)  Industrial ultrasonic welders and sealers.</w:t>
      </w:r>
    </w:p>
    <w:p w14:paraId="0B1410AD" w14:textId="46825E9D" w:rsidR="001B33AD" w:rsidRPr="00C91E31" w:rsidRDefault="001B33AD" w:rsidP="001B33AD">
      <w:pPr>
        <w:pStyle w:val="P06-00"/>
        <w:rPr>
          <w:rFonts w:ascii="Courier New" w:hAnsi="Courier New" w:cs="Courier New"/>
        </w:rPr>
      </w:pPr>
      <w:r w:rsidRPr="00C91E31">
        <w:rPr>
          <w:rFonts w:ascii="Courier New" w:hAnsi="Courier New" w:cs="Courier New"/>
        </w:rPr>
        <w:t>8.  "Electronic product radiation" means:</w:t>
      </w:r>
    </w:p>
    <w:p w14:paraId="1BD07EC9" w14:textId="77777777" w:rsidR="001B33AD" w:rsidRPr="00C91E31" w:rsidRDefault="001B33AD" w:rsidP="001B33AD">
      <w:pPr>
        <w:pStyle w:val="P06-00"/>
        <w:rPr>
          <w:rFonts w:ascii="Courier New" w:hAnsi="Courier New" w:cs="Courier New"/>
        </w:rPr>
      </w:pPr>
      <w:r w:rsidRPr="00C91E31">
        <w:rPr>
          <w:rFonts w:ascii="Courier New" w:hAnsi="Courier New" w:cs="Courier New"/>
        </w:rPr>
        <w:t>(a)  Any ionizing or nonionizing electromagnetic or particulate radiation that is emitted from an electronic product.</w:t>
      </w:r>
    </w:p>
    <w:p w14:paraId="289CB8DE" w14:textId="77777777" w:rsidR="001B33AD" w:rsidRPr="00C91E31" w:rsidRDefault="001B33AD" w:rsidP="001B33AD">
      <w:pPr>
        <w:pStyle w:val="P06-00"/>
        <w:rPr>
          <w:rFonts w:ascii="Courier New" w:hAnsi="Courier New" w:cs="Courier New"/>
        </w:rPr>
      </w:pPr>
      <w:r w:rsidRPr="00C91E31">
        <w:rPr>
          <w:rFonts w:ascii="Courier New" w:hAnsi="Courier New" w:cs="Courier New"/>
        </w:rPr>
        <w:t>(b)  Any sonic, infrasonic or ultrasonic wave that is emitted from an electronic product as the result of the operation of an electronic circuit in the product.</w:t>
      </w:r>
    </w:p>
    <w:p w14:paraId="1F6CD9F1" w14:textId="1D723983" w:rsidR="001B33AD" w:rsidRPr="00C91E31" w:rsidRDefault="001B33AD" w:rsidP="001B33AD">
      <w:pPr>
        <w:pStyle w:val="P06-00"/>
        <w:rPr>
          <w:rFonts w:ascii="Courier New" w:hAnsi="Courier New" w:cs="Courier New"/>
        </w:rPr>
      </w:pPr>
      <w:r w:rsidRPr="00C91E31">
        <w:rPr>
          <w:rFonts w:ascii="Courier New" w:hAnsi="Courier New" w:cs="Courier New"/>
        </w:rPr>
        <w:t>9.  "Ionizing radiation" means gamma rays and x</w:t>
      </w:r>
      <w:r w:rsidRPr="00C91E31">
        <w:rPr>
          <w:rFonts w:ascii="Courier New" w:hAnsi="Courier New" w:cs="Courier New"/>
        </w:rPr>
        <w:noBreakHyphen/>
        <w:t>rays, alpha and beta particles, high speed electrons, neutrons, protons and other nuclear particles or rays.</w:t>
      </w:r>
    </w:p>
    <w:p w14:paraId="2DF1BC5B" w14:textId="3EB3E2E1" w:rsidR="001B33AD" w:rsidRPr="00C91E31" w:rsidRDefault="001B33AD" w:rsidP="001B33AD">
      <w:pPr>
        <w:pStyle w:val="P06-00"/>
        <w:rPr>
          <w:rFonts w:ascii="Courier New" w:hAnsi="Courier New" w:cs="Courier New"/>
        </w:rPr>
      </w:pPr>
      <w:r w:rsidRPr="00C91E31">
        <w:rPr>
          <w:rFonts w:ascii="Courier New" w:hAnsi="Courier New" w:cs="Courier New"/>
        </w:rPr>
        <w:t>10.  "Operation" means adjustments or procedures by the user required for the equipment to perform its intended functions.</w:t>
      </w:r>
    </w:p>
    <w:p w14:paraId="2DD3C5AD" w14:textId="0B3CE35B" w:rsidR="001B33AD" w:rsidRPr="00C91E31" w:rsidRDefault="001B33AD" w:rsidP="001B33AD">
      <w:pPr>
        <w:pStyle w:val="P06-00"/>
        <w:rPr>
          <w:rFonts w:ascii="Courier New" w:hAnsi="Courier New" w:cs="Courier New"/>
        </w:rPr>
      </w:pPr>
      <w:r w:rsidRPr="00C91E31">
        <w:rPr>
          <w:rFonts w:ascii="Courier New" w:hAnsi="Courier New" w:cs="Courier New"/>
        </w:rPr>
        <w:t>11.  "Person" means any individual, corporation, partnership, firm, association, trust, estate, public or private institution, group, agency or political subdivision of this state, or any other state or political subdivision or agency of such state, and any legal successor, representative, agent, or agency of the foregoing, other than the United States nuclear regulatory commission or any successor, and other than federal government agencies and any other entities licensed by the United States nuclear regulatory commission or any successor.</w:t>
      </w:r>
    </w:p>
    <w:p w14:paraId="305356CA" w14:textId="00434DCA" w:rsidR="001B33AD" w:rsidRPr="00C91E31" w:rsidRDefault="001B33AD" w:rsidP="001B33AD">
      <w:pPr>
        <w:pStyle w:val="P06-00"/>
        <w:rPr>
          <w:rFonts w:ascii="Courier New" w:hAnsi="Courier New" w:cs="Courier New"/>
        </w:rPr>
      </w:pPr>
      <w:r w:rsidRPr="00C91E31">
        <w:rPr>
          <w:rFonts w:ascii="Courier New" w:hAnsi="Courier New" w:cs="Courier New"/>
        </w:rPr>
        <w:t>12.  "Radiation" means:</w:t>
      </w:r>
    </w:p>
    <w:p w14:paraId="08354E2A" w14:textId="77777777" w:rsidR="001B33AD" w:rsidRPr="00C91E31" w:rsidRDefault="001B33AD" w:rsidP="001B33AD">
      <w:pPr>
        <w:pStyle w:val="P06-00"/>
        <w:rPr>
          <w:rFonts w:ascii="Courier New" w:hAnsi="Courier New" w:cs="Courier New"/>
        </w:rPr>
      </w:pPr>
      <w:r w:rsidRPr="00C91E31">
        <w:rPr>
          <w:rFonts w:ascii="Courier New" w:hAnsi="Courier New" w:cs="Courier New"/>
        </w:rPr>
        <w:t>(a)  Ionizing radiation, including gamma rays, x</w:t>
      </w:r>
      <w:r w:rsidRPr="00C91E31">
        <w:rPr>
          <w:rFonts w:ascii="Courier New" w:hAnsi="Courier New" w:cs="Courier New"/>
        </w:rPr>
        <w:noBreakHyphen/>
        <w:t>rays, alpha and beta particles, high speed electrons, neutrons, protons and other nuclear particles or rays.</w:t>
      </w:r>
    </w:p>
    <w:p w14:paraId="00045F61" w14:textId="77777777" w:rsidR="001B33AD" w:rsidRPr="00C91E31" w:rsidRDefault="001B33AD" w:rsidP="001B33AD">
      <w:pPr>
        <w:pStyle w:val="P06-00"/>
        <w:rPr>
          <w:rFonts w:ascii="Courier New" w:hAnsi="Courier New" w:cs="Courier New"/>
        </w:rPr>
      </w:pPr>
      <w:r w:rsidRPr="00C91E31">
        <w:rPr>
          <w:rFonts w:ascii="Courier New" w:hAnsi="Courier New" w:cs="Courier New"/>
        </w:rPr>
        <w:t>(b)  Any electromagnetic radiation that may be produced by the operation of an electronic product.</w:t>
      </w:r>
    </w:p>
    <w:p w14:paraId="42CBAF9B" w14:textId="77777777" w:rsidR="001B33AD" w:rsidRPr="00C91E31" w:rsidRDefault="001B33AD" w:rsidP="001B33AD">
      <w:pPr>
        <w:pStyle w:val="P06-00"/>
        <w:rPr>
          <w:rFonts w:ascii="Courier New" w:hAnsi="Courier New" w:cs="Courier New"/>
        </w:rPr>
      </w:pPr>
      <w:r w:rsidRPr="00C91E31">
        <w:rPr>
          <w:rFonts w:ascii="Courier New" w:hAnsi="Courier New" w:cs="Courier New"/>
        </w:rPr>
        <w:t>(c)  Any sonic, ultrasonic or infrasonic wave that may be produced by the operation of an electronic product.</w:t>
      </w:r>
    </w:p>
    <w:p w14:paraId="1B1C9CF6" w14:textId="32FC8E94" w:rsidR="001B33AD" w:rsidRPr="00C91E31" w:rsidRDefault="001B33AD" w:rsidP="001B33AD">
      <w:pPr>
        <w:pStyle w:val="P06-00"/>
        <w:rPr>
          <w:rFonts w:ascii="Courier New" w:hAnsi="Courier New" w:cs="Courier New"/>
        </w:rPr>
      </w:pPr>
      <w:r w:rsidRPr="00C91E31">
        <w:rPr>
          <w:rFonts w:ascii="Courier New" w:hAnsi="Courier New" w:cs="Courier New"/>
        </w:rPr>
        <w:t>13.  "Radiation machine" means any manufactured devices or products producing any of the following:</w:t>
      </w:r>
    </w:p>
    <w:p w14:paraId="33BE4DED" w14:textId="77777777" w:rsidR="001B33AD" w:rsidRPr="00C91E31" w:rsidRDefault="001B33AD" w:rsidP="001B33AD">
      <w:pPr>
        <w:pStyle w:val="P06-00"/>
        <w:rPr>
          <w:rFonts w:ascii="Courier New" w:hAnsi="Courier New" w:cs="Courier New"/>
        </w:rPr>
      </w:pPr>
      <w:r w:rsidRPr="00C91E31">
        <w:rPr>
          <w:rFonts w:ascii="Courier New" w:hAnsi="Courier New" w:cs="Courier New"/>
        </w:rPr>
        <w:t>(a)  X</w:t>
      </w:r>
      <w:r w:rsidRPr="00C91E31">
        <w:rPr>
          <w:rFonts w:ascii="Courier New" w:hAnsi="Courier New" w:cs="Courier New"/>
        </w:rPr>
        <w:noBreakHyphen/>
        <w:t>rays for medical, industrial, research and development or educational purposes.</w:t>
      </w:r>
    </w:p>
    <w:p w14:paraId="26C05EA8" w14:textId="77777777" w:rsidR="001B33AD" w:rsidRPr="00C91E31" w:rsidRDefault="001B33AD" w:rsidP="001B33AD">
      <w:pPr>
        <w:pStyle w:val="P06-00"/>
        <w:rPr>
          <w:rFonts w:ascii="Courier New" w:hAnsi="Courier New" w:cs="Courier New"/>
        </w:rPr>
      </w:pPr>
      <w:r w:rsidRPr="00C91E31">
        <w:rPr>
          <w:rFonts w:ascii="Courier New" w:hAnsi="Courier New" w:cs="Courier New"/>
        </w:rPr>
        <w:t>(b)  Electromagnetic radiation from an electronic product.</w:t>
      </w:r>
    </w:p>
    <w:p w14:paraId="3CFC198A" w14:textId="6F84E92B" w:rsidR="001B33AD" w:rsidRPr="00C91E31" w:rsidRDefault="001B33AD" w:rsidP="001B33AD">
      <w:pPr>
        <w:pStyle w:val="P06-00"/>
        <w:rPr>
          <w:rFonts w:ascii="Courier New" w:hAnsi="Courier New" w:cs="Courier New"/>
        </w:rPr>
      </w:pPr>
      <w:r w:rsidRPr="00C91E31">
        <w:rPr>
          <w:rFonts w:ascii="Courier New" w:hAnsi="Courier New" w:cs="Courier New"/>
        </w:rPr>
        <w:t>(c)  Laser devices classified as class III</w:t>
      </w:r>
      <w:r w:rsidR="00AF0805" w:rsidRPr="00C91E31">
        <w:rPr>
          <w:rFonts w:ascii="Courier New" w:hAnsi="Courier New" w:cs="Courier New"/>
        </w:rPr>
        <w:t>B</w:t>
      </w:r>
      <w:r w:rsidRPr="00C91E31">
        <w:rPr>
          <w:rFonts w:ascii="Courier New" w:hAnsi="Courier New" w:cs="Courier New"/>
        </w:rPr>
        <w:t xml:space="preserve"> or IV by the United States food and drug administration.</w:t>
      </w:r>
    </w:p>
    <w:p w14:paraId="2E6C9A0D" w14:textId="77777777" w:rsidR="001B33AD" w:rsidRPr="00C91E31" w:rsidRDefault="001B33AD" w:rsidP="001B33AD">
      <w:pPr>
        <w:pStyle w:val="P06-00"/>
        <w:rPr>
          <w:rFonts w:ascii="Courier New" w:hAnsi="Courier New" w:cs="Courier New"/>
        </w:rPr>
      </w:pPr>
      <w:r w:rsidRPr="00C91E31">
        <w:rPr>
          <w:rFonts w:ascii="Courier New" w:hAnsi="Courier New" w:cs="Courier New"/>
        </w:rPr>
        <w:t>(d)  Diathermy machines.</w:t>
      </w:r>
    </w:p>
    <w:p w14:paraId="175EB32D" w14:textId="175428A4" w:rsidR="001B33AD" w:rsidRPr="00C91E31" w:rsidRDefault="001B33AD" w:rsidP="001B33AD">
      <w:pPr>
        <w:pStyle w:val="P06-00"/>
        <w:rPr>
          <w:rFonts w:ascii="Courier New" w:hAnsi="Courier New" w:cs="Courier New"/>
        </w:rPr>
      </w:pPr>
      <w:r w:rsidRPr="00C91E31">
        <w:rPr>
          <w:rFonts w:ascii="Courier New" w:hAnsi="Courier New" w:cs="Courier New"/>
        </w:rPr>
        <w:t>14.  "Radioactive material" means any material or materials, solid, liquid or gaseous, that emit radiation spontaneously.</w:t>
      </w:r>
    </w:p>
    <w:p w14:paraId="270C7FA5" w14:textId="4C90C8CE" w:rsidR="001B33AD" w:rsidRPr="00C91E31" w:rsidRDefault="001B33AD" w:rsidP="001B33AD">
      <w:pPr>
        <w:pStyle w:val="P06-00"/>
        <w:rPr>
          <w:rFonts w:ascii="Courier New" w:hAnsi="Courier New" w:cs="Courier New"/>
        </w:rPr>
      </w:pPr>
      <w:r w:rsidRPr="00C91E31">
        <w:rPr>
          <w:rFonts w:ascii="Courier New" w:hAnsi="Courier New" w:cs="Courier New"/>
        </w:rPr>
        <w:t>15.  "Screening mammography":</w:t>
      </w:r>
    </w:p>
    <w:p w14:paraId="25899C8F" w14:textId="77777777" w:rsidR="001B33AD" w:rsidRPr="00C91E31" w:rsidRDefault="001B33AD" w:rsidP="001B33AD">
      <w:pPr>
        <w:pStyle w:val="P06-00"/>
        <w:rPr>
          <w:rFonts w:ascii="Courier New" w:hAnsi="Courier New" w:cs="Courier New"/>
        </w:rPr>
      </w:pPr>
      <w:r w:rsidRPr="00C91E31">
        <w:rPr>
          <w:rFonts w:ascii="Courier New" w:hAnsi="Courier New" w:cs="Courier New"/>
        </w:rPr>
        <w:t>(a)  Means x</w:t>
      </w:r>
      <w:r w:rsidRPr="00C91E31">
        <w:rPr>
          <w:rFonts w:ascii="Courier New" w:hAnsi="Courier New" w:cs="Courier New"/>
        </w:rPr>
        <w:noBreakHyphen/>
        <w:t>ray imaging of the breast of asymptomatic persons.</w:t>
      </w:r>
    </w:p>
    <w:p w14:paraId="2B47D598" w14:textId="77777777" w:rsidR="001B33AD" w:rsidRPr="00C91E31" w:rsidRDefault="001B33AD" w:rsidP="001B33AD">
      <w:pPr>
        <w:pStyle w:val="P06-00"/>
        <w:rPr>
          <w:rFonts w:ascii="Courier New" w:hAnsi="Courier New" w:cs="Courier New"/>
        </w:rPr>
      </w:pPr>
      <w:r w:rsidRPr="00C91E31">
        <w:rPr>
          <w:rFonts w:ascii="Courier New" w:hAnsi="Courier New" w:cs="Courier New"/>
        </w:rPr>
        <w:t>(b)  Includes digital breast tomosynthesis.</w:t>
      </w:r>
    </w:p>
    <w:p w14:paraId="7DD9F22B" w14:textId="340BF7B9" w:rsidR="001B33AD" w:rsidRPr="00C91E31" w:rsidRDefault="001B33AD" w:rsidP="001B33AD">
      <w:pPr>
        <w:pStyle w:val="P06-00"/>
        <w:rPr>
          <w:rFonts w:ascii="Courier New" w:hAnsi="Courier New" w:cs="Courier New"/>
        </w:rPr>
      </w:pPr>
      <w:r w:rsidRPr="00C91E31">
        <w:rPr>
          <w:rFonts w:ascii="Courier New" w:hAnsi="Courier New" w:cs="Courier New"/>
        </w:rPr>
        <w:t>16.  "Service" means major adjustments or repairs, usually requiring specialized training or tools, or both.</w:t>
      </w:r>
    </w:p>
    <w:p w14:paraId="2D2C668A" w14:textId="78FF43CE" w:rsidR="001B33AD" w:rsidRPr="00C91E31" w:rsidRDefault="001B33AD" w:rsidP="001B33AD">
      <w:pPr>
        <w:pStyle w:val="P06-00"/>
        <w:rPr>
          <w:rFonts w:ascii="Courier New" w:hAnsi="Courier New" w:cs="Courier New"/>
        </w:rPr>
      </w:pPr>
      <w:r w:rsidRPr="00C91E31">
        <w:rPr>
          <w:rFonts w:ascii="Courier New" w:hAnsi="Courier New" w:cs="Courier New"/>
        </w:rPr>
        <w:t>17.  "Source material" means:</w:t>
      </w:r>
    </w:p>
    <w:p w14:paraId="1B668CFC" w14:textId="77777777" w:rsidR="001B33AD" w:rsidRPr="00C91E31" w:rsidRDefault="001B33AD" w:rsidP="001B33AD">
      <w:pPr>
        <w:pStyle w:val="P06-00"/>
        <w:rPr>
          <w:rFonts w:ascii="Courier New" w:hAnsi="Courier New" w:cs="Courier New"/>
        </w:rPr>
      </w:pPr>
      <w:r w:rsidRPr="00C91E31">
        <w:rPr>
          <w:rFonts w:ascii="Courier New" w:hAnsi="Courier New" w:cs="Courier New"/>
        </w:rPr>
        <w:t>(a)  Uranium, thorium or any other material that the governor declares by order to be source material after the United States nuclear regulatory commission or any successor has determined the material to be source material.</w:t>
      </w:r>
    </w:p>
    <w:p w14:paraId="483B52A6" w14:textId="77777777" w:rsidR="001B33AD" w:rsidRPr="00C91E31" w:rsidRDefault="001B33AD" w:rsidP="001B33AD">
      <w:pPr>
        <w:pStyle w:val="P06-00"/>
        <w:rPr>
          <w:rFonts w:ascii="Courier New" w:hAnsi="Courier New" w:cs="Courier New"/>
        </w:rPr>
      </w:pPr>
      <w:r w:rsidRPr="00C91E31">
        <w:rPr>
          <w:rFonts w:ascii="Courier New" w:hAnsi="Courier New" w:cs="Courier New"/>
        </w:rPr>
        <w:t>(b)  Ores containing one or more of the materials, as provided in subdivision (a) of this paragraph, in such a concentration as the governor declares by order to be source material after the United States nuclear regulatory commission or any successor has determined the material in such a concentration to be source material.</w:t>
      </w:r>
    </w:p>
    <w:p w14:paraId="26DE7F80" w14:textId="5A796D5D" w:rsidR="001B33AD" w:rsidRPr="00C91E31" w:rsidRDefault="001B33AD" w:rsidP="001B33AD">
      <w:pPr>
        <w:pStyle w:val="P06-00"/>
        <w:rPr>
          <w:rFonts w:ascii="Courier New" w:hAnsi="Courier New" w:cs="Courier New"/>
        </w:rPr>
      </w:pPr>
      <w:r w:rsidRPr="00C91E31">
        <w:rPr>
          <w:rFonts w:ascii="Courier New" w:hAnsi="Courier New" w:cs="Courier New"/>
        </w:rPr>
        <w:t>18.  "Sources of radiation" means radioactive materials, radiation machines and electronic products.</w:t>
      </w:r>
    </w:p>
    <w:p w14:paraId="40CE1922" w14:textId="714E713B" w:rsidR="001B33AD" w:rsidRPr="00C91E31" w:rsidRDefault="001B33AD" w:rsidP="001B33AD">
      <w:pPr>
        <w:pStyle w:val="P06-00"/>
        <w:rPr>
          <w:rFonts w:ascii="Courier New" w:hAnsi="Courier New" w:cs="Courier New"/>
        </w:rPr>
      </w:pPr>
      <w:r w:rsidRPr="00C91E31">
        <w:rPr>
          <w:rFonts w:ascii="Courier New" w:hAnsi="Courier New" w:cs="Courier New"/>
        </w:rPr>
        <w:t>19.  "Special nuclear material":</w:t>
      </w:r>
    </w:p>
    <w:p w14:paraId="3DA6F9B4" w14:textId="77777777" w:rsidR="001B33AD" w:rsidRPr="00C91E31" w:rsidRDefault="001B33AD" w:rsidP="001B33AD">
      <w:pPr>
        <w:pStyle w:val="P06-00"/>
        <w:rPr>
          <w:rFonts w:ascii="Courier New" w:hAnsi="Courier New" w:cs="Courier New"/>
        </w:rPr>
      </w:pPr>
      <w:r w:rsidRPr="00C91E31">
        <w:rPr>
          <w:rFonts w:ascii="Courier New" w:hAnsi="Courier New" w:cs="Courier New"/>
        </w:rPr>
        <w:t>(a)  Means:</w:t>
      </w:r>
    </w:p>
    <w:p w14:paraId="49C64BC0" w14:textId="5E7DD8E9" w:rsidR="001B33AD" w:rsidRPr="00C91E31" w:rsidRDefault="001B33AD" w:rsidP="001B33AD">
      <w:pPr>
        <w:pStyle w:val="P06-00"/>
        <w:rPr>
          <w:rFonts w:ascii="Courier New" w:hAnsi="Courier New" w:cs="Courier New"/>
        </w:rPr>
      </w:pPr>
      <w:r w:rsidRPr="00C91E31">
        <w:rPr>
          <w:rFonts w:ascii="Courier New" w:hAnsi="Courier New" w:cs="Courier New"/>
        </w:rPr>
        <w:t>(i)  Plutonium, uranium 233, uranium enriched in the isotope 233 or in the isotope 235 and any other material that the governor declares by order to be special nuclear material after the United States nuclear regulatory commission or any successor has determined the material to be special nuclear material.</w:t>
      </w:r>
    </w:p>
    <w:p w14:paraId="211CB68A" w14:textId="77777777" w:rsidR="00B141F5" w:rsidRPr="00C91E31" w:rsidRDefault="001B33AD" w:rsidP="001B33AD">
      <w:pPr>
        <w:pStyle w:val="P06-00"/>
        <w:rPr>
          <w:rFonts w:ascii="Courier New" w:hAnsi="Courier New" w:cs="Courier New"/>
        </w:rPr>
      </w:pPr>
      <w:r w:rsidRPr="00C91E31">
        <w:rPr>
          <w:rFonts w:ascii="Courier New" w:hAnsi="Courier New" w:cs="Courier New"/>
        </w:rPr>
        <w:t>(ii)  Any material artificially enriched by any of the material provided in item (i) of this subdivision.</w:t>
      </w:r>
    </w:p>
    <w:p w14:paraId="171E7649" w14:textId="66FAD0B0" w:rsidR="00F540AD" w:rsidRPr="00C91E31" w:rsidRDefault="00B141F5" w:rsidP="001B33AD">
      <w:pPr>
        <w:pStyle w:val="P06-00"/>
        <w:rPr>
          <w:rFonts w:ascii="Courier New" w:hAnsi="Courier New" w:cs="Courier New"/>
        </w:rPr>
      </w:pPr>
      <w:r w:rsidRPr="00C91E31">
        <w:rPr>
          <w:rFonts w:ascii="Courier New" w:hAnsi="Courier New" w:cs="Courier New"/>
        </w:rPr>
        <w:t>(</w:t>
      </w:r>
      <w:r w:rsidR="001B33AD" w:rsidRPr="00C91E31">
        <w:rPr>
          <w:rFonts w:ascii="Courier New" w:hAnsi="Courier New" w:cs="Courier New"/>
        </w:rPr>
        <w:t xml:space="preserve">b)  Does not include source material. </w:t>
      </w:r>
      <w:r w:rsidR="001B33AD" w:rsidRPr="00C91E31">
        <w:rPr>
          <w:rFonts w:ascii="Courier New" w:hAnsi="Courier New" w:cs="Courier New"/>
        </w:rPr>
        <w:fldChar w:fldCharType="begin"/>
      </w:r>
      <w:r w:rsidR="001B33AD" w:rsidRPr="00C91E31">
        <w:rPr>
          <w:rFonts w:ascii="Courier New" w:hAnsi="Courier New" w:cs="Courier New"/>
        </w:rPr>
        <w:instrText xml:space="preserve"> COMMENTS END_STATUTE \* MERGEFORMAT </w:instrText>
      </w:r>
      <w:r w:rsidR="001B33AD" w:rsidRPr="00C91E31">
        <w:rPr>
          <w:rFonts w:ascii="Courier New" w:hAnsi="Courier New" w:cs="Courier New"/>
        </w:rPr>
        <w:fldChar w:fldCharType="separate"/>
      </w:r>
      <w:r w:rsidR="001B33AD" w:rsidRPr="00C91E31">
        <w:rPr>
          <w:rFonts w:ascii="Courier New" w:hAnsi="Courier New" w:cs="Courier New"/>
          <w:vanish/>
        </w:rPr>
        <w:t>END_STATUTE</w:t>
      </w:r>
      <w:r w:rsidR="001B33AD" w:rsidRPr="00C91E31">
        <w:rPr>
          <w:rFonts w:ascii="Courier New" w:hAnsi="Courier New" w:cs="Courier New"/>
        </w:rPr>
        <w:fldChar w:fldCharType="end"/>
      </w:r>
    </w:p>
    <w:sectPr w:rsidR="00F540AD" w:rsidRPr="00C91E31" w:rsidSect="001B33AD">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32874" w14:textId="77777777" w:rsidR="00C823FB" w:rsidRDefault="00C823FB">
      <w:r>
        <w:separator/>
      </w:r>
    </w:p>
  </w:endnote>
  <w:endnote w:type="continuationSeparator" w:id="0">
    <w:p w14:paraId="1B9A22A0" w14:textId="77777777" w:rsidR="00C823FB" w:rsidRDefault="00C8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5E9EB" w14:textId="77777777" w:rsidR="00C823FB" w:rsidRDefault="00C823FB">
      <w:r>
        <w:separator/>
      </w:r>
    </w:p>
  </w:footnote>
  <w:footnote w:type="continuationSeparator" w:id="0">
    <w:p w14:paraId="7E1C86AF" w14:textId="77777777" w:rsidR="00C823FB" w:rsidRDefault="00C823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88289000">
    <w:abstractNumId w:val="8"/>
  </w:num>
  <w:num w:numId="2" w16cid:durableId="1244070936">
    <w:abstractNumId w:val="8"/>
  </w:num>
  <w:num w:numId="3" w16cid:durableId="1080560110">
    <w:abstractNumId w:val="7"/>
  </w:num>
  <w:num w:numId="4" w16cid:durableId="1025911824">
    <w:abstractNumId w:val="7"/>
  </w:num>
  <w:num w:numId="5" w16cid:durableId="791479259">
    <w:abstractNumId w:val="10"/>
  </w:num>
  <w:num w:numId="6" w16cid:durableId="982544698">
    <w:abstractNumId w:val="11"/>
  </w:num>
  <w:num w:numId="7" w16cid:durableId="442574853">
    <w:abstractNumId w:val="12"/>
  </w:num>
  <w:num w:numId="8" w16cid:durableId="680813057">
    <w:abstractNumId w:val="9"/>
  </w:num>
  <w:num w:numId="9" w16cid:durableId="1801461115">
    <w:abstractNumId w:val="6"/>
  </w:num>
  <w:num w:numId="10" w16cid:durableId="1984383297">
    <w:abstractNumId w:val="5"/>
  </w:num>
  <w:num w:numId="11" w16cid:durableId="1447190052">
    <w:abstractNumId w:val="4"/>
  </w:num>
  <w:num w:numId="12" w16cid:durableId="883249593">
    <w:abstractNumId w:val="3"/>
  </w:num>
  <w:num w:numId="13" w16cid:durableId="1041049859">
    <w:abstractNumId w:val="2"/>
  </w:num>
  <w:num w:numId="14" w16cid:durableId="1677150186">
    <w:abstractNumId w:val="1"/>
  </w:num>
  <w:num w:numId="15" w16cid:durableId="205526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3AD"/>
    <w:rsid w:val="00010503"/>
    <w:rsid w:val="00033AE7"/>
    <w:rsid w:val="001B33AD"/>
    <w:rsid w:val="001C1875"/>
    <w:rsid w:val="00774884"/>
    <w:rsid w:val="00AF0805"/>
    <w:rsid w:val="00B141F5"/>
    <w:rsid w:val="00C823FB"/>
    <w:rsid w:val="00C91E31"/>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C5D15E"/>
  <w15:chartTrackingRefBased/>
  <w15:docId w15:val="{5D761593-685E-4F2D-AEDC-3036395B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B33AD"/>
    <w:rPr>
      <w:rFonts w:ascii="Letter Gothic-Drafting" w:hAnsi="Letter Gothic-Drafting"/>
      <w:b/>
      <w:snapToGrid w:val="0"/>
    </w:rPr>
  </w:style>
  <w:style w:type="character" w:customStyle="1" w:styleId="SEC06-17Char">
    <w:name w:val="SEC 06-17 Char"/>
    <w:link w:val="SEC06-17"/>
    <w:rsid w:val="001B33AD"/>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836</Words>
  <Characters>4822</Characters>
  <Application>Microsoft Office Word</Application>
  <DocSecurity>0</DocSecurity>
  <Lines>107</Lines>
  <Paragraphs>55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30-651; Definitions</dc:title>
  <dc:subject>Definitions</dc:subject>
  <dc:creator>Arizona Legislative Council</dc:creator>
  <cp:keywords/>
  <dc:description>0122.docx - 561R - 2023</dc:description>
  <cp:lastModifiedBy>dbupdate</cp:lastModifiedBy>
  <cp:revision>2</cp:revision>
  <dcterms:created xsi:type="dcterms:W3CDTF">2026-09-09T16:57:00Z</dcterms:created>
  <dcterms:modified xsi:type="dcterms:W3CDTF">2026-09-09T16:57:00Z</dcterms:modified>
</cp:coreProperties>
</file>