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976B6" w14:textId="77777777" w:rsidR="00C05EFB" w:rsidRPr="00CF35F6" w:rsidRDefault="006E6903">
      <w:pPr>
        <w:pStyle w:val="SEC06-17"/>
        <w:rPr>
          <w:rFonts w:ascii="Courier New" w:hAnsi="Courier New"/>
          <w:noProof w:val="0"/>
        </w:rPr>
      </w:pPr>
      <w:r w:rsidRPr="00CF35F6">
        <w:rPr>
          <w:rFonts w:ascii="Courier New" w:hAnsi="Courier New"/>
          <w:vanish/>
        </w:rPr>
        <w:fldChar w:fldCharType="begin"/>
      </w:r>
      <w:r w:rsidRPr="00CF35F6">
        <w:rPr>
          <w:rFonts w:ascii="Courier New" w:hAnsi="Courier New"/>
          <w:vanish/>
        </w:rPr>
        <w:instrText xml:space="preserve"> COMMENTS START_STATUTE \* MERGEFORMAT </w:instrText>
      </w:r>
      <w:r w:rsidRPr="00CF35F6">
        <w:rPr>
          <w:rFonts w:ascii="Courier New" w:hAnsi="Courier New"/>
          <w:vanish/>
        </w:rPr>
        <w:fldChar w:fldCharType="separate"/>
      </w:r>
      <w:r w:rsidRPr="00CF35F6">
        <w:rPr>
          <w:rFonts w:ascii="Courier New" w:hAnsi="Courier New"/>
          <w:vanish/>
        </w:rPr>
        <w:t>START_STATUTE</w:t>
      </w:r>
      <w:r w:rsidRPr="00CF35F6">
        <w:rPr>
          <w:rFonts w:ascii="Courier New" w:hAnsi="Courier New"/>
          <w:vanish/>
        </w:rPr>
        <w:fldChar w:fldCharType="end"/>
      </w:r>
      <w:r w:rsidR="00C05EFB" w:rsidRPr="00CF35F6">
        <w:rPr>
          <w:rStyle w:val="SNUM"/>
          <w:rFonts w:ascii="Courier New" w:hAnsi="Courier New"/>
          <w:noProof w:val="0"/>
        </w:rPr>
        <w:t>27-666</w:t>
      </w:r>
      <w:r w:rsidR="00C05EFB" w:rsidRPr="00CF35F6">
        <w:rPr>
          <w:rFonts w:ascii="Courier New" w:hAnsi="Courier New"/>
          <w:noProof w:val="0"/>
        </w:rPr>
        <w:t>.  </w:t>
      </w:r>
      <w:r w:rsidR="00C05EFB" w:rsidRPr="00CF35F6">
        <w:rPr>
          <w:rStyle w:val="SECHEAD"/>
          <w:rFonts w:ascii="Courier New" w:hAnsi="Courier New"/>
          <w:noProof w:val="0"/>
        </w:rPr>
        <w:t>Pooling</w:t>
      </w:r>
    </w:p>
    <w:p w14:paraId="501BF710" w14:textId="77777777" w:rsidR="00C05EFB" w:rsidRPr="00CF35F6" w:rsidRDefault="00C05EFB">
      <w:pPr>
        <w:pStyle w:val="P06-00"/>
        <w:rPr>
          <w:rFonts w:ascii="Courier New" w:hAnsi="Courier New"/>
          <w:noProof w:val="0"/>
        </w:rPr>
      </w:pPr>
      <w:r w:rsidRPr="00CF35F6">
        <w:rPr>
          <w:rFonts w:ascii="Courier New" w:hAnsi="Courier New"/>
          <w:noProof w:val="0"/>
        </w:rPr>
        <w:t>A.  When two or more separately owned tracts of land are embraced within an established drilling unit, persons owning the drilling rights therein and the right to share in the production therefrom may agree to pool their interests and develop their lands as a drilling unit.  If the persons do not agree to pool their interests, the commission may, upon application of one or more owners within the drilling unit in question and for prevention of waste, for protection of correlative rights, or to avoid drilling of unnecessary wells, enter an order pooling and integrating their interests for the development of their lands as a drilling unit.  Orders effectuating such pooling shall be made after notice and hearing, and shall be upon terms and conditions which will afford the owner of each tract the opportunity to recover or receive his just and equitable share of the geothermal resources in the pool without unnecessary expense.  Operations incident to drilling a well upon any portion of a unit covered by a pooling order shall be deemed for all purposes to be the conduct of such operations upon each separately owned tract in the unit by the several owners thereof.  The portion of the production allocated to the owner of each tract included in a drilling unit formed by a pooling order shall, when produced, be considered as if it had been produced from the tract by a well drilled thereon.  If such pooling is effectuated, the cost of development and operation of the pooled unit chargeable by the operator to other interested owners shall be limited to the actual and reasonable expenditures required for that purpose, including a reasonable charge for supervision.  As to owners who refuse to agree upon pooling, the order shall provide for reimbursement for costs chargeable to each such owner out of, and only out of, production from the unit belonging to such owner.  In event of dispute relative to such costs, the commission shall, upon notice to all interested parties and hearing thereon, determine the proper costs.  Appeals may be taken from the determination as from any other order of the commission.  If one or more of the owners drills and operates, or pays the expense of drilling and operating the well for the benefit of others, then, in addition to any other rights conferred by the pooling order, the owner or owners so drilling or operating shall have a lien on the share of production from the unit accruing to the interest of each of the other owners for the payment of his proportionate share of the expenses.  All the geothermal production subject to the lien, or so much thereof as necessary, shall be marketed and sold by the creditor and the proceeds applied in payment of the expenses secured by the lien, with the balance if any payable to the debtor.</w:t>
      </w:r>
    </w:p>
    <w:p w14:paraId="5BE1FD93" w14:textId="77777777" w:rsidR="00C05EFB" w:rsidRPr="00CF35F6" w:rsidRDefault="00C05EFB">
      <w:pPr>
        <w:pStyle w:val="P06-00"/>
        <w:rPr>
          <w:rFonts w:ascii="Courier New" w:hAnsi="Courier New"/>
          <w:noProof w:val="0"/>
        </w:rPr>
      </w:pPr>
      <w:r w:rsidRPr="00CF35F6">
        <w:rPr>
          <w:rFonts w:ascii="Courier New" w:hAnsi="Courier New"/>
          <w:noProof w:val="0"/>
        </w:rPr>
        <w:t>B.  The commission shall, in all instances where a unit has been formed from lands or areas of more than one ownership, require the operator, upon request of an owner, but subject to the right of the operator to market production and collect the proceeds with respect to an owner in default, as provided in subsection A.</w:t>
      </w:r>
    </w:p>
    <w:p w14:paraId="07C9C54D" w14:textId="77777777" w:rsidR="00C05EFB" w:rsidRPr="00CF35F6" w:rsidRDefault="00C05EFB">
      <w:pPr>
        <w:pStyle w:val="P06-00"/>
        <w:rPr>
          <w:rFonts w:ascii="Courier New" w:hAnsi="Courier New"/>
          <w:noProof w:val="0"/>
        </w:rPr>
      </w:pPr>
      <w:r w:rsidRPr="00CF35F6">
        <w:rPr>
          <w:rFonts w:ascii="Courier New" w:hAnsi="Courier New"/>
          <w:noProof w:val="0"/>
        </w:rPr>
        <w:t xml:space="preserve">C.  If the persons owning and drilling or exercising other rights in separate tracts embraced within a drilling unit fail to agree upon the pooling of the tracts and drilling of a well on the unit, and if the commission is without authority to require pooling as provided by this section, then, subject to all other applicable provisions of this article, the owner of each tract embraced within the drilling unit may drill on his tract, but the allowable production from the tract shall be the proportion of the allowable production for the full drilling unit as the area of such separately owned tract bears to the full drilling unit. </w:t>
      </w:r>
      <w:r w:rsidR="006E6903" w:rsidRPr="00CF35F6">
        <w:rPr>
          <w:rFonts w:ascii="Courier New" w:hAnsi="Courier New"/>
          <w:vanish/>
        </w:rPr>
        <w:fldChar w:fldCharType="begin"/>
      </w:r>
      <w:r w:rsidR="006E6903" w:rsidRPr="00CF35F6">
        <w:rPr>
          <w:rFonts w:ascii="Courier New" w:hAnsi="Courier New"/>
          <w:vanish/>
        </w:rPr>
        <w:instrText xml:space="preserve"> COMMENTS END_STATUTE \* MERGEFORMAT </w:instrText>
      </w:r>
      <w:r w:rsidR="006E6903" w:rsidRPr="00CF35F6">
        <w:rPr>
          <w:rFonts w:ascii="Courier New" w:hAnsi="Courier New"/>
          <w:vanish/>
        </w:rPr>
        <w:fldChar w:fldCharType="separate"/>
      </w:r>
      <w:r w:rsidR="006E6903" w:rsidRPr="00CF35F6">
        <w:rPr>
          <w:rFonts w:ascii="Courier New" w:hAnsi="Courier New"/>
          <w:vanish/>
        </w:rPr>
        <w:t>END_STATUTE</w:t>
      </w:r>
      <w:r w:rsidR="006E6903" w:rsidRPr="00CF35F6">
        <w:rPr>
          <w:rFonts w:ascii="Courier New" w:hAnsi="Courier New"/>
          <w:vanish/>
        </w:rPr>
        <w:fldChar w:fldCharType="end"/>
      </w:r>
    </w:p>
    <w:sectPr w:rsidR="00C05EFB" w:rsidRPr="00CF35F6">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0FE11" w14:textId="77777777" w:rsidR="00D20429" w:rsidRDefault="00D20429">
      <w:r>
        <w:separator/>
      </w:r>
    </w:p>
  </w:endnote>
  <w:endnote w:type="continuationSeparator" w:id="0">
    <w:p w14:paraId="213F14D6" w14:textId="77777777" w:rsidR="00D20429" w:rsidRDefault="00D20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9ED59" w14:textId="77777777" w:rsidR="00D20429" w:rsidRDefault="00D20429">
      <w:r>
        <w:separator/>
      </w:r>
    </w:p>
  </w:footnote>
  <w:footnote w:type="continuationSeparator" w:id="0">
    <w:p w14:paraId="1C63CA56" w14:textId="77777777" w:rsidR="00D20429" w:rsidRDefault="00D204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903"/>
    <w:rsid w:val="006E6903"/>
    <w:rsid w:val="00C05EFB"/>
    <w:rsid w:val="00CF35F6"/>
    <w:rsid w:val="00D20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ADB7F"/>
  <w15:chartTrackingRefBased/>
  <w15:docId w15:val="{EAC86660-FB02-46F5-A80B-6F0088DF1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665</Words>
  <Characters>3211</Characters>
  <Application>Microsoft Office Word</Application>
  <DocSecurity>0</DocSecurity>
  <Lines>55</Lines>
  <Paragraphs>4</Paragraphs>
  <ScaleCrop>false</ScaleCrop>
  <HeadingPairs>
    <vt:vector size="2" baseType="variant">
      <vt:variant>
        <vt:lpstr>Title</vt:lpstr>
      </vt:variant>
      <vt:variant>
        <vt:i4>1</vt:i4>
      </vt:variant>
    </vt:vector>
  </HeadingPairs>
  <TitlesOfParts>
    <vt:vector size="1" baseType="lpstr">
      <vt:lpstr>27-666</vt:lpstr>
    </vt:vector>
  </TitlesOfParts>
  <Company>LCS</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27-666; Pooling</dc:title>
  <dc:subject>Pooling</dc:subject>
  <dc:creator>Arizona Legislative Council</dc:creator>
  <cp:keywords/>
  <dc:description>27_x001e_666</dc:description>
  <cp:lastModifiedBy>dbupdate</cp:lastModifiedBy>
  <cp:revision>2</cp:revision>
  <cp:lastPrinted>1999-03-22T18:35:00Z</cp:lastPrinted>
  <dcterms:created xsi:type="dcterms:W3CDTF">2026-09-09T13:20:00Z</dcterms:created>
  <dcterms:modified xsi:type="dcterms:W3CDTF">2026-09-09T13:20:00Z</dcterms:modified>
</cp:coreProperties>
</file>