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24C18" w14:textId="77777777" w:rsidR="00F866BE" w:rsidRPr="004A03A8" w:rsidRDefault="007230E2">
      <w:pPr>
        <w:pStyle w:val="SEC06-18"/>
        <w:rPr>
          <w:rFonts w:ascii="Courier New" w:hAnsi="Courier New"/>
          <w:noProof w:val="0"/>
        </w:rPr>
      </w:pPr>
      <w:r w:rsidRPr="004A03A8">
        <w:rPr>
          <w:rFonts w:ascii="Courier New" w:hAnsi="Courier New"/>
          <w:vanish/>
        </w:rPr>
        <w:fldChar w:fldCharType="begin"/>
      </w:r>
      <w:r w:rsidRPr="004A03A8">
        <w:rPr>
          <w:rFonts w:ascii="Courier New" w:hAnsi="Courier New"/>
          <w:vanish/>
        </w:rPr>
        <w:instrText xml:space="preserve"> COMMENTS START_STATUTE \* MERGEFORMAT </w:instrText>
      </w:r>
      <w:r w:rsidRPr="004A03A8">
        <w:rPr>
          <w:rFonts w:ascii="Courier New" w:hAnsi="Courier New"/>
          <w:vanish/>
        </w:rPr>
        <w:fldChar w:fldCharType="separate"/>
      </w:r>
      <w:r w:rsidRPr="004A03A8">
        <w:rPr>
          <w:rFonts w:ascii="Courier New" w:hAnsi="Courier New"/>
          <w:vanish/>
        </w:rPr>
        <w:t>START_STATUTE</w:t>
      </w:r>
      <w:r w:rsidRPr="004A03A8">
        <w:rPr>
          <w:rFonts w:ascii="Courier New" w:hAnsi="Courier New"/>
          <w:vanish/>
        </w:rPr>
        <w:fldChar w:fldCharType="end"/>
      </w:r>
      <w:r w:rsidR="00F866BE" w:rsidRPr="004A03A8">
        <w:rPr>
          <w:rStyle w:val="SNUM"/>
          <w:rFonts w:ascii="Courier New" w:hAnsi="Courier New"/>
          <w:noProof w:val="0"/>
        </w:rPr>
        <w:t>20-2219</w:t>
      </w:r>
      <w:r w:rsidR="00F866BE" w:rsidRPr="004A03A8">
        <w:rPr>
          <w:rFonts w:ascii="Courier New" w:hAnsi="Courier New"/>
          <w:noProof w:val="0"/>
        </w:rPr>
        <w:t>.  </w:t>
      </w:r>
      <w:r w:rsidR="00F866BE" w:rsidRPr="004A03A8">
        <w:rPr>
          <w:rStyle w:val="SECHEAD"/>
          <w:rFonts w:ascii="Courier New" w:hAnsi="Courier New"/>
          <w:noProof w:val="0"/>
        </w:rPr>
        <w:t>Liability of the association</w:t>
      </w:r>
    </w:p>
    <w:p w14:paraId="7B0E2675" w14:textId="77777777" w:rsidR="00F866BE" w:rsidRPr="004A03A8" w:rsidRDefault="00F866BE">
      <w:pPr>
        <w:pStyle w:val="P06-00"/>
        <w:rPr>
          <w:rFonts w:ascii="Courier New" w:hAnsi="Courier New"/>
          <w:noProof w:val="0"/>
        </w:rPr>
      </w:pPr>
      <w:r w:rsidRPr="004A03A8">
        <w:rPr>
          <w:rFonts w:ascii="Courier New" w:hAnsi="Courier New"/>
          <w:noProof w:val="0"/>
        </w:rPr>
        <w:t xml:space="preserve">There is no liability on the part of nor does any cause of action accrue against the association or its members, the director or his authorized representatives or any other person or organization for any acts or omissions made in good faith by them during any proceeding or concerning any matters within the scope of this chapter.  The association is a legal entity separate and distinct from its members. </w:t>
      </w:r>
      <w:r w:rsidR="007230E2" w:rsidRPr="004A03A8">
        <w:rPr>
          <w:rFonts w:ascii="Courier New" w:hAnsi="Courier New"/>
          <w:vanish/>
        </w:rPr>
        <w:fldChar w:fldCharType="begin"/>
      </w:r>
      <w:r w:rsidR="007230E2" w:rsidRPr="004A03A8">
        <w:rPr>
          <w:rFonts w:ascii="Courier New" w:hAnsi="Courier New"/>
          <w:vanish/>
        </w:rPr>
        <w:instrText xml:space="preserve"> COMMENTS END_STATUTE \* MERGEFORMAT </w:instrText>
      </w:r>
      <w:r w:rsidR="007230E2" w:rsidRPr="004A03A8">
        <w:rPr>
          <w:rFonts w:ascii="Courier New" w:hAnsi="Courier New"/>
          <w:vanish/>
        </w:rPr>
        <w:fldChar w:fldCharType="separate"/>
      </w:r>
      <w:r w:rsidR="007230E2" w:rsidRPr="004A03A8">
        <w:rPr>
          <w:rFonts w:ascii="Courier New" w:hAnsi="Courier New"/>
          <w:vanish/>
        </w:rPr>
        <w:t>END_STATUTE</w:t>
      </w:r>
      <w:r w:rsidR="007230E2" w:rsidRPr="004A03A8">
        <w:rPr>
          <w:rFonts w:ascii="Courier New" w:hAnsi="Courier New"/>
          <w:vanish/>
        </w:rPr>
        <w:fldChar w:fldCharType="end"/>
      </w:r>
    </w:p>
    <w:sectPr w:rsidR="00F866BE" w:rsidRPr="004A03A8">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78035" w14:textId="77777777" w:rsidR="00657EF4" w:rsidRDefault="00657EF4">
      <w:r>
        <w:separator/>
      </w:r>
    </w:p>
  </w:endnote>
  <w:endnote w:type="continuationSeparator" w:id="0">
    <w:p w14:paraId="70601567" w14:textId="77777777" w:rsidR="00657EF4" w:rsidRDefault="00657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1F527" w14:textId="77777777" w:rsidR="00F866BE" w:rsidRDefault="00F866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34DCE" w14:textId="77777777" w:rsidR="00F866BE" w:rsidRDefault="00F866BE">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D08E1" w14:textId="77777777" w:rsidR="00F866BE" w:rsidRDefault="00F866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C69DF" w14:textId="77777777" w:rsidR="00657EF4" w:rsidRDefault="00657EF4">
      <w:r>
        <w:separator/>
      </w:r>
    </w:p>
  </w:footnote>
  <w:footnote w:type="continuationSeparator" w:id="0">
    <w:p w14:paraId="040533FA" w14:textId="77777777" w:rsidR="00657EF4" w:rsidRDefault="00657E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B7DFD" w14:textId="77777777" w:rsidR="00F866BE" w:rsidRDefault="00F866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2DDEA" w14:textId="77777777" w:rsidR="00F866BE" w:rsidRDefault="00F866BE">
    <w:pPr>
      <w:pStyle w:val="Header"/>
    </w:pPr>
  </w:p>
  <w:p w14:paraId="0A582EC1" w14:textId="77777777" w:rsidR="00F866BE" w:rsidRDefault="00F866BE">
    <w:pPr>
      <w:pStyle w:val="Header"/>
    </w:pPr>
  </w:p>
  <w:p w14:paraId="7406664C" w14:textId="77777777" w:rsidR="00F866BE" w:rsidRDefault="00F866BE">
    <w:pPr>
      <w:pStyle w:val="Header"/>
    </w:pPr>
  </w:p>
  <w:p w14:paraId="348F56B0" w14:textId="77777777" w:rsidR="00F866BE" w:rsidRDefault="00F866BE">
    <w:pPr>
      <w:pStyle w:val="Header"/>
    </w:pPr>
  </w:p>
  <w:p w14:paraId="79FD791F" w14:textId="77777777" w:rsidR="00F866BE" w:rsidRDefault="00F866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DED75" w14:textId="77777777" w:rsidR="00F866BE" w:rsidRDefault="00F866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0E2"/>
    <w:rsid w:val="004A03A8"/>
    <w:rsid w:val="00657EF4"/>
    <w:rsid w:val="007230E2"/>
    <w:rsid w:val="00F86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DACFAE"/>
  <w15:chartTrackingRefBased/>
  <w15:docId w15:val="{441D4B88-B522-4538-A429-CA5FFE7C3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92</Words>
  <Characters>460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20-2219</vt:lpstr>
    </vt:vector>
  </TitlesOfParts>
  <Company>LCS</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20-2219; Liability of the association</dc:title>
  <dc:subject>Liability of the association</dc:subject>
  <dc:creator>Arizona Legislative Council</dc:creator>
  <cp:keywords/>
  <dc:description>20_x001e_2219</dc:description>
  <cp:lastModifiedBy>dbupdate</cp:lastModifiedBy>
  <cp:revision>2</cp:revision>
  <cp:lastPrinted>1999-03-22T18:35:00Z</cp:lastPrinted>
  <dcterms:created xsi:type="dcterms:W3CDTF">2026-09-09T10:07:00Z</dcterms:created>
  <dcterms:modified xsi:type="dcterms:W3CDTF">2026-09-09T10:07:00Z</dcterms:modified>
</cp:coreProperties>
</file>