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08D51" w14:textId="77777777" w:rsidR="00892951" w:rsidRPr="009C5776" w:rsidRDefault="007D5314">
      <w:pPr>
        <w:pStyle w:val="SEC06-18"/>
        <w:rPr>
          <w:rFonts w:ascii="Courier New" w:hAnsi="Courier New"/>
          <w:noProof w:val="0"/>
        </w:rPr>
      </w:pPr>
      <w:r w:rsidRPr="009C5776">
        <w:rPr>
          <w:rFonts w:ascii="Courier New" w:hAnsi="Courier New"/>
          <w:vanish/>
        </w:rPr>
        <w:fldChar w:fldCharType="begin"/>
      </w:r>
      <w:r w:rsidRPr="009C5776">
        <w:rPr>
          <w:rFonts w:ascii="Courier New" w:hAnsi="Courier New"/>
          <w:vanish/>
        </w:rPr>
        <w:instrText xml:space="preserve"> COMMENTS START_STATUTE \* MERGEFORMAT </w:instrText>
      </w:r>
      <w:r w:rsidRPr="009C5776">
        <w:rPr>
          <w:rFonts w:ascii="Courier New" w:hAnsi="Courier New"/>
          <w:vanish/>
        </w:rPr>
        <w:fldChar w:fldCharType="separate"/>
      </w:r>
      <w:r w:rsidRPr="009C5776">
        <w:rPr>
          <w:rFonts w:ascii="Courier New" w:hAnsi="Courier New"/>
          <w:vanish/>
        </w:rPr>
        <w:t>START_STATUTE</w:t>
      </w:r>
      <w:r w:rsidRPr="009C5776">
        <w:rPr>
          <w:rFonts w:ascii="Courier New" w:hAnsi="Courier New"/>
          <w:vanish/>
        </w:rPr>
        <w:fldChar w:fldCharType="end"/>
      </w:r>
      <w:r w:rsidR="00892951" w:rsidRPr="009C5776">
        <w:rPr>
          <w:rStyle w:val="SNUM"/>
          <w:rFonts w:ascii="Courier New" w:hAnsi="Courier New"/>
          <w:noProof w:val="0"/>
        </w:rPr>
        <w:t>20-2216</w:t>
      </w:r>
      <w:r w:rsidR="00892951" w:rsidRPr="009C5776">
        <w:rPr>
          <w:rFonts w:ascii="Courier New" w:hAnsi="Courier New"/>
          <w:noProof w:val="0"/>
        </w:rPr>
        <w:t>.  </w:t>
      </w:r>
      <w:r w:rsidR="00892951" w:rsidRPr="009C5776">
        <w:rPr>
          <w:rStyle w:val="SECHEAD"/>
          <w:rFonts w:ascii="Courier New" w:hAnsi="Courier New"/>
          <w:noProof w:val="0"/>
        </w:rPr>
        <w:t>Annual filing; contents</w:t>
      </w:r>
    </w:p>
    <w:p w14:paraId="119A28EE" w14:textId="77777777" w:rsidR="00892951" w:rsidRPr="009C5776" w:rsidRDefault="00892951">
      <w:pPr>
        <w:pStyle w:val="P06-00"/>
        <w:rPr>
          <w:rFonts w:ascii="Courier New" w:hAnsi="Courier New"/>
          <w:noProof w:val="0"/>
        </w:rPr>
      </w:pPr>
      <w:r w:rsidRPr="009C5776">
        <w:rPr>
          <w:rFonts w:ascii="Courier New" w:hAnsi="Courier New"/>
          <w:noProof w:val="0"/>
        </w:rPr>
        <w:t xml:space="preserve">Annually on or before January 1, the association shall file in the office of the director a statement which contains information with respect to its transactions, condition, operations and affairs during the preceding year.  Such statement shall contain such matters and information as are prescribed and shall be in such form as is approved by the director. The director, at any time, may require the association to furnish additional information with respect to its transactions, condition or any matter connected with its transactions and condition considered to be material and of assistance in evaluating the scope, operation and experience of the association. </w:t>
      </w:r>
      <w:r w:rsidR="007D5314" w:rsidRPr="009C5776">
        <w:rPr>
          <w:rFonts w:ascii="Courier New" w:hAnsi="Courier New"/>
          <w:vanish/>
        </w:rPr>
        <w:fldChar w:fldCharType="begin"/>
      </w:r>
      <w:r w:rsidR="007D5314" w:rsidRPr="009C5776">
        <w:rPr>
          <w:rFonts w:ascii="Courier New" w:hAnsi="Courier New"/>
          <w:vanish/>
        </w:rPr>
        <w:instrText xml:space="preserve"> COMMENTS END_STATUTE \* MERGEFORMAT </w:instrText>
      </w:r>
      <w:r w:rsidR="007D5314" w:rsidRPr="009C5776">
        <w:rPr>
          <w:rFonts w:ascii="Courier New" w:hAnsi="Courier New"/>
          <w:vanish/>
        </w:rPr>
        <w:fldChar w:fldCharType="separate"/>
      </w:r>
      <w:r w:rsidR="007D5314" w:rsidRPr="009C5776">
        <w:rPr>
          <w:rFonts w:ascii="Courier New" w:hAnsi="Courier New"/>
          <w:vanish/>
        </w:rPr>
        <w:t>END_STATUTE</w:t>
      </w:r>
      <w:r w:rsidR="007D5314" w:rsidRPr="009C5776">
        <w:rPr>
          <w:rFonts w:ascii="Courier New" w:hAnsi="Courier New"/>
          <w:vanish/>
        </w:rPr>
        <w:fldChar w:fldCharType="end"/>
      </w:r>
    </w:p>
    <w:sectPr w:rsidR="00892951" w:rsidRPr="009C5776">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78398" w14:textId="77777777" w:rsidR="00AB4508" w:rsidRDefault="00AB4508">
      <w:r>
        <w:separator/>
      </w:r>
    </w:p>
  </w:endnote>
  <w:endnote w:type="continuationSeparator" w:id="0">
    <w:p w14:paraId="3A049DF1" w14:textId="77777777" w:rsidR="00AB4508" w:rsidRDefault="00AB4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7AD82" w14:textId="77777777" w:rsidR="00892951" w:rsidRDefault="008929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C8BFA" w14:textId="77777777" w:rsidR="00892951" w:rsidRDefault="00892951">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3A958" w14:textId="77777777" w:rsidR="00892951" w:rsidRDefault="00892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4BCA4" w14:textId="77777777" w:rsidR="00AB4508" w:rsidRDefault="00AB4508">
      <w:r>
        <w:separator/>
      </w:r>
    </w:p>
  </w:footnote>
  <w:footnote w:type="continuationSeparator" w:id="0">
    <w:p w14:paraId="3D32EC32" w14:textId="77777777" w:rsidR="00AB4508" w:rsidRDefault="00AB4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F096A" w14:textId="77777777" w:rsidR="00892951" w:rsidRDefault="008929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8D0B4" w14:textId="77777777" w:rsidR="00892951" w:rsidRDefault="00892951">
    <w:pPr>
      <w:pStyle w:val="Header"/>
    </w:pPr>
  </w:p>
  <w:p w14:paraId="612B4196" w14:textId="77777777" w:rsidR="00892951" w:rsidRDefault="00892951">
    <w:pPr>
      <w:pStyle w:val="Header"/>
    </w:pPr>
  </w:p>
  <w:p w14:paraId="537FFA2C" w14:textId="77777777" w:rsidR="00892951" w:rsidRDefault="00892951">
    <w:pPr>
      <w:pStyle w:val="Header"/>
    </w:pPr>
  </w:p>
  <w:p w14:paraId="6FAD4C4A" w14:textId="77777777" w:rsidR="00892951" w:rsidRDefault="00892951">
    <w:pPr>
      <w:pStyle w:val="Header"/>
    </w:pPr>
  </w:p>
  <w:p w14:paraId="665498B5" w14:textId="77777777" w:rsidR="00892951" w:rsidRDefault="008929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671EF" w14:textId="77777777" w:rsidR="00892951" w:rsidRDefault="008929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314"/>
    <w:rsid w:val="007D5314"/>
    <w:rsid w:val="00892951"/>
    <w:rsid w:val="009C5776"/>
    <w:rsid w:val="00AB4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7AE89"/>
  <w15:chartTrackingRefBased/>
  <w15:docId w15:val="{EFDCF01A-024E-4E34-B745-8321F6A02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122</Words>
  <Characters>685</Characters>
  <Application>Microsoft Office Word</Application>
  <DocSecurity>0</DocSecurity>
  <Lines>12</Lines>
  <Paragraphs>2</Paragraphs>
  <ScaleCrop>false</ScaleCrop>
  <HeadingPairs>
    <vt:vector size="2" baseType="variant">
      <vt:variant>
        <vt:lpstr>Title</vt:lpstr>
      </vt:variant>
      <vt:variant>
        <vt:i4>1</vt:i4>
      </vt:variant>
    </vt:vector>
  </HeadingPairs>
  <TitlesOfParts>
    <vt:vector size="1" baseType="lpstr">
      <vt:lpstr>20-2216</vt:lpstr>
    </vt:vector>
  </TitlesOfParts>
  <Company>LCS</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20-2216; Annual filing; contents</dc:title>
  <dc:subject>Annual filing; contents</dc:subject>
  <dc:creator>Arizona Legislative Council</dc:creator>
  <cp:keywords/>
  <dc:description>20_x001e_2216</dc:description>
  <cp:lastModifiedBy>dbupdate</cp:lastModifiedBy>
  <cp:revision>2</cp:revision>
  <cp:lastPrinted>1999-03-22T18:35:00Z</cp:lastPrinted>
  <dcterms:created xsi:type="dcterms:W3CDTF">2026-09-09T10:07:00Z</dcterms:created>
  <dcterms:modified xsi:type="dcterms:W3CDTF">2026-09-09T10:07:00Z</dcterms:modified>
</cp:coreProperties>
</file>