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6B420" w14:textId="77777777" w:rsidR="00665350" w:rsidRPr="00353D87" w:rsidRDefault="00BB4C10">
      <w:pPr>
        <w:pStyle w:val="SEC06-18"/>
        <w:rPr>
          <w:rFonts w:ascii="Courier New" w:hAnsi="Courier New"/>
          <w:noProof w:val="0"/>
        </w:rPr>
      </w:pPr>
      <w:r w:rsidRPr="00353D87">
        <w:rPr>
          <w:rFonts w:ascii="Courier New" w:hAnsi="Courier New"/>
          <w:vanish/>
        </w:rPr>
        <w:fldChar w:fldCharType="begin"/>
      </w:r>
      <w:r w:rsidRPr="00353D87">
        <w:rPr>
          <w:rFonts w:ascii="Courier New" w:hAnsi="Courier New"/>
          <w:vanish/>
        </w:rPr>
        <w:instrText xml:space="preserve"> COMMENTS START_STATUTE \* MERGEFORMAT </w:instrText>
      </w:r>
      <w:r w:rsidRPr="00353D87">
        <w:rPr>
          <w:rFonts w:ascii="Courier New" w:hAnsi="Courier New"/>
          <w:vanish/>
        </w:rPr>
        <w:fldChar w:fldCharType="separate"/>
      </w:r>
      <w:r w:rsidRPr="00353D87">
        <w:rPr>
          <w:rFonts w:ascii="Courier New" w:hAnsi="Courier New"/>
          <w:vanish/>
        </w:rPr>
        <w:t>START_STATUTE</w:t>
      </w:r>
      <w:r w:rsidRPr="00353D87">
        <w:rPr>
          <w:rFonts w:ascii="Courier New" w:hAnsi="Courier New"/>
          <w:vanish/>
        </w:rPr>
        <w:fldChar w:fldCharType="end"/>
      </w:r>
      <w:r w:rsidR="00665350" w:rsidRPr="00353D87">
        <w:rPr>
          <w:rStyle w:val="SNUM"/>
          <w:rFonts w:ascii="Courier New" w:hAnsi="Courier New"/>
          <w:noProof w:val="0"/>
        </w:rPr>
        <w:t>20-2214</w:t>
      </w:r>
      <w:r w:rsidR="00665350" w:rsidRPr="00353D87">
        <w:rPr>
          <w:rFonts w:ascii="Courier New" w:hAnsi="Courier New"/>
          <w:noProof w:val="0"/>
        </w:rPr>
        <w:t>.  </w:t>
      </w:r>
      <w:r w:rsidR="00665350" w:rsidRPr="00353D87">
        <w:rPr>
          <w:rStyle w:val="SECHEAD"/>
          <w:rFonts w:ascii="Courier New" w:hAnsi="Courier New"/>
          <w:noProof w:val="0"/>
        </w:rPr>
        <w:t>Member participation in writings, expenses, servicing allowance, management fees and losses</w:t>
      </w:r>
    </w:p>
    <w:p w14:paraId="3798FA2E" w14:textId="77777777" w:rsidR="00665350" w:rsidRPr="00353D87" w:rsidRDefault="00665350">
      <w:pPr>
        <w:pStyle w:val="P06-00"/>
        <w:rPr>
          <w:rFonts w:ascii="Courier New" w:hAnsi="Courier New"/>
          <w:noProof w:val="0"/>
        </w:rPr>
      </w:pPr>
      <w:r w:rsidRPr="00353D87">
        <w:rPr>
          <w:rFonts w:ascii="Courier New" w:hAnsi="Courier New"/>
          <w:noProof w:val="0"/>
        </w:rPr>
        <w:t xml:space="preserve">All members of the association shall participate in its writings, expenses, servicing allowance, management fees and losses in the proportion that the net direct premium of each member, excluding that portion of a premium attributable to the operation of the association, written during the preceding calendar year bears to the aggregate net direct premium written in this state by all members of the association.  Each member's participation in the association shall be determined annually on the basis of the net direct premium written during the preceding calendar year. </w:t>
      </w:r>
      <w:r w:rsidR="00BB4C10" w:rsidRPr="00353D87">
        <w:rPr>
          <w:rFonts w:ascii="Courier New" w:hAnsi="Courier New"/>
          <w:vanish/>
        </w:rPr>
        <w:fldChar w:fldCharType="begin"/>
      </w:r>
      <w:r w:rsidR="00BB4C10" w:rsidRPr="00353D87">
        <w:rPr>
          <w:rFonts w:ascii="Courier New" w:hAnsi="Courier New"/>
          <w:vanish/>
        </w:rPr>
        <w:instrText xml:space="preserve"> COMMENTS END_STATUTE \* MERGEFORMAT </w:instrText>
      </w:r>
      <w:r w:rsidR="00BB4C10" w:rsidRPr="00353D87">
        <w:rPr>
          <w:rFonts w:ascii="Courier New" w:hAnsi="Courier New"/>
          <w:vanish/>
        </w:rPr>
        <w:fldChar w:fldCharType="separate"/>
      </w:r>
      <w:r w:rsidR="00BB4C10" w:rsidRPr="00353D87">
        <w:rPr>
          <w:rFonts w:ascii="Courier New" w:hAnsi="Courier New"/>
          <w:vanish/>
        </w:rPr>
        <w:t>END_STATUTE</w:t>
      </w:r>
      <w:r w:rsidR="00BB4C10" w:rsidRPr="00353D87">
        <w:rPr>
          <w:rFonts w:ascii="Courier New" w:hAnsi="Courier New"/>
          <w:vanish/>
        </w:rPr>
        <w:fldChar w:fldCharType="end"/>
      </w:r>
    </w:p>
    <w:sectPr w:rsidR="00665350" w:rsidRPr="00353D87">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A2890" w14:textId="77777777" w:rsidR="00B121BB" w:rsidRDefault="00B121BB">
      <w:r>
        <w:separator/>
      </w:r>
    </w:p>
  </w:endnote>
  <w:endnote w:type="continuationSeparator" w:id="0">
    <w:p w14:paraId="25203FB6" w14:textId="77777777" w:rsidR="00B121BB" w:rsidRDefault="00B12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08982" w14:textId="77777777" w:rsidR="00665350" w:rsidRDefault="006653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71643" w14:textId="77777777" w:rsidR="00665350" w:rsidRDefault="00665350">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AF388" w14:textId="77777777" w:rsidR="00665350" w:rsidRDefault="006653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786A2" w14:textId="77777777" w:rsidR="00B121BB" w:rsidRDefault="00B121BB">
      <w:r>
        <w:separator/>
      </w:r>
    </w:p>
  </w:footnote>
  <w:footnote w:type="continuationSeparator" w:id="0">
    <w:p w14:paraId="4D94C540" w14:textId="77777777" w:rsidR="00B121BB" w:rsidRDefault="00B12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63F6" w14:textId="77777777" w:rsidR="00665350" w:rsidRDefault="006653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713FE" w14:textId="77777777" w:rsidR="00665350" w:rsidRDefault="00665350">
    <w:pPr>
      <w:pStyle w:val="Header"/>
    </w:pPr>
  </w:p>
  <w:p w14:paraId="2B16ED36" w14:textId="77777777" w:rsidR="00665350" w:rsidRDefault="00665350">
    <w:pPr>
      <w:pStyle w:val="Header"/>
    </w:pPr>
  </w:p>
  <w:p w14:paraId="299706DD" w14:textId="77777777" w:rsidR="00665350" w:rsidRDefault="00665350">
    <w:pPr>
      <w:pStyle w:val="Header"/>
    </w:pPr>
  </w:p>
  <w:p w14:paraId="21EF0263" w14:textId="77777777" w:rsidR="00665350" w:rsidRDefault="00665350">
    <w:pPr>
      <w:pStyle w:val="Header"/>
    </w:pPr>
  </w:p>
  <w:p w14:paraId="693B48FC" w14:textId="77777777" w:rsidR="00665350" w:rsidRDefault="006653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CF9B6" w14:textId="77777777" w:rsidR="00665350" w:rsidRDefault="006653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C10"/>
    <w:rsid w:val="00353D87"/>
    <w:rsid w:val="00665350"/>
    <w:rsid w:val="00B121BB"/>
    <w:rsid w:val="00BB4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77EDEE"/>
  <w15:chartTrackingRefBased/>
  <w15:docId w15:val="{3186340B-A0A2-4F99-A95F-EAFF4E0E0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116</Words>
  <Characters>667</Characters>
  <Application>Microsoft Office Word</Application>
  <DocSecurity>0</DocSecurity>
  <Lines>11</Lines>
  <Paragraphs>2</Paragraphs>
  <ScaleCrop>false</ScaleCrop>
  <HeadingPairs>
    <vt:vector size="2" baseType="variant">
      <vt:variant>
        <vt:lpstr>Title</vt:lpstr>
      </vt:variant>
      <vt:variant>
        <vt:i4>1</vt:i4>
      </vt:variant>
    </vt:vector>
  </HeadingPairs>
  <TitlesOfParts>
    <vt:vector size="1" baseType="lpstr">
      <vt:lpstr>20-2214</vt:lpstr>
    </vt:vector>
  </TitlesOfParts>
  <Company>LCS</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20-2214; Member participation in writings, expenses, servicing allowance, management fees and losses</dc:title>
  <dc:subject>Member participation in writings, expenses, servicing allowance, management fees and losses</dc:subject>
  <dc:creator>Arizona Legislative Council</dc:creator>
  <cp:keywords/>
  <dc:description>20_x001e_2214</dc:description>
  <cp:lastModifiedBy>dbupdate</cp:lastModifiedBy>
  <cp:revision>2</cp:revision>
  <cp:lastPrinted>1999-03-22T18:35:00Z</cp:lastPrinted>
  <dcterms:created xsi:type="dcterms:W3CDTF">2026-09-09T10:06:00Z</dcterms:created>
  <dcterms:modified xsi:type="dcterms:W3CDTF">2026-09-09T10:06:00Z</dcterms:modified>
</cp:coreProperties>
</file>