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811FD" w14:textId="77777777" w:rsidR="00FD5766" w:rsidRPr="00347434" w:rsidRDefault="00FD5766" w:rsidP="00FD5766">
      <w:pPr>
        <w:pStyle w:val="SEC06-21"/>
        <w:rPr>
          <w:rFonts w:ascii="Courier New" w:hAnsi="Courier New"/>
        </w:rPr>
      </w:pPr>
      <w:r w:rsidRPr="00347434">
        <w:rPr>
          <w:rFonts w:ascii="Courier New" w:hAnsi="Courier New"/>
          <w:vanish/>
        </w:rPr>
        <w:fldChar w:fldCharType="begin"/>
      </w:r>
      <w:r w:rsidRPr="00347434">
        <w:rPr>
          <w:rFonts w:ascii="Courier New" w:hAnsi="Courier New"/>
          <w:vanish/>
        </w:rPr>
        <w:instrText xml:space="preserve"> COMMENTS START_STATUTE \* MERGEFORMAT </w:instrText>
      </w:r>
      <w:r w:rsidRPr="00347434">
        <w:rPr>
          <w:rFonts w:ascii="Courier New" w:hAnsi="Courier New"/>
          <w:vanish/>
        </w:rPr>
        <w:fldChar w:fldCharType="separate"/>
      </w:r>
      <w:r w:rsidRPr="00347434">
        <w:rPr>
          <w:rFonts w:ascii="Courier New" w:hAnsi="Courier New"/>
          <w:vanish/>
        </w:rPr>
        <w:t>START_STATUTE</w:t>
      </w:r>
      <w:r w:rsidRPr="00347434">
        <w:rPr>
          <w:rFonts w:ascii="Courier New" w:hAnsi="Courier New"/>
          <w:vanish/>
        </w:rPr>
        <w:fldChar w:fldCharType="end"/>
      </w:r>
      <w:r w:rsidRPr="00347434">
        <w:rPr>
          <w:rStyle w:val="SNUM"/>
          <w:rFonts w:ascii="Courier New" w:hAnsi="Courier New"/>
        </w:rPr>
        <w:t>20-1231.01</w:t>
      </w:r>
      <w:r w:rsidRPr="00347434">
        <w:rPr>
          <w:rFonts w:ascii="Courier New" w:hAnsi="Courier New"/>
        </w:rPr>
        <w:t>.  </w:t>
      </w:r>
      <w:r w:rsidRPr="00347434">
        <w:rPr>
          <w:rStyle w:val="SECHEAD"/>
          <w:rFonts w:ascii="Courier New" w:hAnsi="Courier New"/>
        </w:rPr>
        <w:t>Standard nonforfeiture law for life insurance; table for calculating adjusted premiums; definitions</w:t>
      </w:r>
    </w:p>
    <w:p w14:paraId="0CB706EE" w14:textId="77777777" w:rsidR="00FD5766" w:rsidRPr="00347434" w:rsidRDefault="00D073E5" w:rsidP="00FD5766">
      <w:pPr>
        <w:pStyle w:val="P06-00"/>
        <w:rPr>
          <w:rFonts w:ascii="Courier New" w:hAnsi="Courier New"/>
        </w:rPr>
      </w:pPr>
      <w:r w:rsidRPr="00347434">
        <w:rPr>
          <w:rFonts w:ascii="Courier New" w:hAnsi="Courier New"/>
        </w:rPr>
        <w:t>A.  </w:t>
      </w:r>
      <w:r w:rsidR="00FD5766" w:rsidRPr="00347434">
        <w:rPr>
          <w:rFonts w:ascii="Courier New" w:hAnsi="Courier New"/>
        </w:rPr>
        <w:t>Except as provided in paragraph 7 of this section, on a policy issued on or after the operative date as provided in this section:</w:t>
      </w:r>
    </w:p>
    <w:p w14:paraId="6491A124" w14:textId="77777777" w:rsidR="00FD5766" w:rsidRPr="00347434" w:rsidRDefault="00FD5766" w:rsidP="00FD5766">
      <w:pPr>
        <w:pStyle w:val="P06-00"/>
        <w:rPr>
          <w:rFonts w:ascii="Courier New" w:hAnsi="Courier New"/>
        </w:rPr>
      </w:pPr>
      <w:r w:rsidRPr="00347434">
        <w:rPr>
          <w:rFonts w:ascii="Courier New" w:hAnsi="Courier New"/>
        </w:rPr>
        <w:t>1.  The adjusted premiums for any policy shall be calculated on an annual basis and shall be such a uniform percentage of the respective premiums specified in the policy for each policy year, excluding amounts payable as extra premiums to cover impairments or special hazards and also excluding any uniform annual contract charge or policy fee specified in the policy in a statement of the method to be used in calculating the cash surrender values and paid</w:t>
      </w:r>
      <w:r w:rsidRPr="00347434">
        <w:rPr>
          <w:rFonts w:ascii="Courier New" w:hAnsi="Courier New"/>
        </w:rPr>
        <w:noBreakHyphen/>
        <w:t>up nonforfeiture benefits, that the present value, at the date of issue of the policy, of all adjusted premiums shall be equal to the sum of:</w:t>
      </w:r>
    </w:p>
    <w:p w14:paraId="41DFC343" w14:textId="77777777" w:rsidR="00FD5766" w:rsidRPr="00347434" w:rsidRDefault="00FD5766" w:rsidP="00FD5766">
      <w:pPr>
        <w:pStyle w:val="P06-00"/>
        <w:rPr>
          <w:rFonts w:ascii="Courier New" w:hAnsi="Courier New"/>
        </w:rPr>
      </w:pPr>
      <w:r w:rsidRPr="00347434">
        <w:rPr>
          <w:rFonts w:ascii="Courier New" w:hAnsi="Courier New"/>
        </w:rPr>
        <w:t>(a)  The then present value of the future guaranteed benefits provided for by the policy.</w:t>
      </w:r>
    </w:p>
    <w:p w14:paraId="4052AB5F" w14:textId="77777777" w:rsidR="00FD5766" w:rsidRPr="00347434" w:rsidRDefault="00FD5766" w:rsidP="00FD5766">
      <w:pPr>
        <w:pStyle w:val="P06-00"/>
        <w:rPr>
          <w:rFonts w:ascii="Courier New" w:hAnsi="Courier New"/>
        </w:rPr>
      </w:pPr>
      <w:r w:rsidRPr="00347434">
        <w:rPr>
          <w:rFonts w:ascii="Courier New" w:hAnsi="Courier New"/>
        </w:rPr>
        <w:t>(b)  One per cent of either the amount of insurance, if the insurance is uniform in amount, or the average amount of insurance at the beginning of each of the first ten policy years.</w:t>
      </w:r>
    </w:p>
    <w:p w14:paraId="3E8520AC" w14:textId="77777777" w:rsidR="00FD5766" w:rsidRPr="00347434" w:rsidRDefault="00FD5766" w:rsidP="00FD5766">
      <w:pPr>
        <w:pStyle w:val="P06-00"/>
        <w:rPr>
          <w:rFonts w:ascii="Courier New" w:hAnsi="Courier New"/>
        </w:rPr>
      </w:pPr>
      <w:r w:rsidRPr="00347434">
        <w:rPr>
          <w:rFonts w:ascii="Courier New" w:hAnsi="Courier New"/>
        </w:rPr>
        <w:t>(c)  One hundred twenty</w:t>
      </w:r>
      <w:r w:rsidRPr="00347434">
        <w:rPr>
          <w:rFonts w:ascii="Courier New" w:hAnsi="Courier New"/>
        </w:rPr>
        <w:noBreakHyphen/>
        <w:t>five per cent of the nonforfeiture net level premium. In applying the percentage specified in subdivision (c) of this paragraph no nonforfeiture net level premium shall be deemed to exceed four per cent of either the amount of insurance, if the insurance is uniform in amount, or the average amount of insurance at the beginning of each of the first ten policy years.  The date of issue of a policy for the purpose of this section is the date as of which the rated age of the insured is determined.</w:t>
      </w:r>
    </w:p>
    <w:p w14:paraId="14433310" w14:textId="77777777" w:rsidR="00FD5766" w:rsidRPr="00347434" w:rsidRDefault="00FD5766" w:rsidP="00FD5766">
      <w:pPr>
        <w:pStyle w:val="P06-00"/>
        <w:rPr>
          <w:rFonts w:ascii="Courier New" w:hAnsi="Courier New"/>
        </w:rPr>
      </w:pPr>
      <w:r w:rsidRPr="00347434">
        <w:rPr>
          <w:rFonts w:ascii="Courier New" w:hAnsi="Courier New"/>
        </w:rPr>
        <w:t>2.  The nonforfeiture net level premium is equal to the present value, at the date of issue of the policy, of the guaranteed benefits provided for by the policy divided by the present value, at the date of issue of the policy, of an annuity of one per annum payable on the date of issue of the policy and on each anniversary of the policy on which a premium falls due.</w:t>
      </w:r>
    </w:p>
    <w:p w14:paraId="710AB8B6" w14:textId="77777777" w:rsidR="00FD5766" w:rsidRPr="00347434" w:rsidRDefault="00FD5766" w:rsidP="00FD5766">
      <w:pPr>
        <w:pStyle w:val="P06-00"/>
        <w:rPr>
          <w:rFonts w:ascii="Courier New" w:hAnsi="Courier New"/>
        </w:rPr>
      </w:pPr>
      <w:r w:rsidRPr="00347434">
        <w:rPr>
          <w:rFonts w:ascii="Courier New" w:hAnsi="Courier New"/>
        </w:rPr>
        <w:t>3.  In the case of policies that cause on a basis guaranteed in the policy unscheduled changes in benefits or premiums, or that provide an option for changes in benefits or premiums other than a change to a new policy, the adjusted premiums and present values shall initially be calculated on the assumption that future benefits and premiums do not change from those stipulated at the date of issue of the policy.  At the time of such a change in the benefits or premiums, the future adjusted premiums, nonforfeiture net level premiums and present values shall be recalculated on the assumption that future benefits and premiums do not change from those stipulated by the policy immediately after the change.</w:t>
      </w:r>
    </w:p>
    <w:p w14:paraId="435D1E65" w14:textId="77777777" w:rsidR="00FD5766" w:rsidRPr="00347434" w:rsidRDefault="00FD5766" w:rsidP="00FD5766">
      <w:pPr>
        <w:pStyle w:val="P06-00"/>
        <w:rPr>
          <w:rFonts w:ascii="Courier New" w:hAnsi="Courier New"/>
        </w:rPr>
      </w:pPr>
      <w:r w:rsidRPr="00347434">
        <w:rPr>
          <w:rFonts w:ascii="Courier New" w:hAnsi="Courier New"/>
        </w:rPr>
        <w:t>4.  Except as otherwise provided in paragraph 7 of this section, the recalculated future adjusted premiums for any such policy are the uniform percentage of the respective future premiums specified in the policy for each policy year, excluding amounts payable as extra premiums to cover impairments and special hazards and also excluding any uniform annual contract charge or policy fee specified in the policy in a statement of the method to be used in calculating the cash surrender values and paid</w:t>
      </w:r>
      <w:r w:rsidRPr="00347434">
        <w:rPr>
          <w:rFonts w:ascii="Courier New" w:hAnsi="Courier New"/>
        </w:rPr>
        <w:noBreakHyphen/>
        <w:t>up nonforfeiture benefits, that the present value, at the time of change to the newly defined benefits or premiums, of all such future adjusted premiums shall be equal to the excess of the sum of the then present value of the then future guaranteed benefits provided for by the policy and the additional expense allowance, if any, over the then cash surrender value, if any, or present value of any paid</w:t>
      </w:r>
      <w:r w:rsidRPr="00347434">
        <w:rPr>
          <w:rFonts w:ascii="Courier New" w:hAnsi="Courier New"/>
        </w:rPr>
        <w:noBreakHyphen/>
        <w:t>up nonforfeiture benefit under the policy.</w:t>
      </w:r>
    </w:p>
    <w:p w14:paraId="6663E154" w14:textId="77777777" w:rsidR="00FD5766" w:rsidRPr="00347434" w:rsidRDefault="00FD5766" w:rsidP="00FD5766">
      <w:pPr>
        <w:pStyle w:val="P06-00"/>
        <w:rPr>
          <w:rFonts w:ascii="Courier New" w:hAnsi="Courier New"/>
        </w:rPr>
      </w:pPr>
      <w:r w:rsidRPr="00347434">
        <w:rPr>
          <w:rFonts w:ascii="Courier New" w:hAnsi="Courier New"/>
        </w:rPr>
        <w:t>5.  The additional expense allowance, at the time of the change to the newly defined benefits or premiums, is the sum of:</w:t>
      </w:r>
    </w:p>
    <w:p w14:paraId="20C84F26" w14:textId="77777777" w:rsidR="00FD5766" w:rsidRPr="00347434" w:rsidRDefault="00FD5766" w:rsidP="00FD5766">
      <w:pPr>
        <w:pStyle w:val="P06-00"/>
        <w:rPr>
          <w:rFonts w:ascii="Courier New" w:hAnsi="Courier New"/>
        </w:rPr>
      </w:pPr>
      <w:r w:rsidRPr="00347434">
        <w:rPr>
          <w:rFonts w:ascii="Courier New" w:hAnsi="Courier New"/>
        </w:rPr>
        <w:t>(a)  One per cent of the excess, if positive, of the average amount of insurance at the beginning of each of the first ten policy years subsequent to the change over the average amount of insurance prior to the change at the beginning of each of the first ten policy years subsequent to the time of the most recent previous change or, if there has been no previous change, the date of issue of the policy.</w:t>
      </w:r>
    </w:p>
    <w:p w14:paraId="3F913368" w14:textId="77777777" w:rsidR="00FD5766" w:rsidRPr="00347434" w:rsidRDefault="00FD5766" w:rsidP="00FD5766">
      <w:pPr>
        <w:pStyle w:val="P06-00"/>
        <w:rPr>
          <w:rFonts w:ascii="Courier New" w:hAnsi="Courier New"/>
        </w:rPr>
      </w:pPr>
      <w:r w:rsidRPr="00347434">
        <w:rPr>
          <w:rFonts w:ascii="Courier New" w:hAnsi="Courier New"/>
        </w:rPr>
        <w:t>(b)  One hundred twenty</w:t>
      </w:r>
      <w:r w:rsidRPr="00347434">
        <w:rPr>
          <w:rFonts w:ascii="Courier New" w:hAnsi="Courier New"/>
        </w:rPr>
        <w:noBreakHyphen/>
        <w:t>five per cent of the increase, if positive, in the nonforfeiture net level premium.</w:t>
      </w:r>
    </w:p>
    <w:p w14:paraId="406DE503" w14:textId="77777777" w:rsidR="00FD5766" w:rsidRPr="00347434" w:rsidRDefault="00FD5766" w:rsidP="00FD5766">
      <w:pPr>
        <w:pStyle w:val="P06-00"/>
        <w:rPr>
          <w:rFonts w:ascii="Courier New" w:hAnsi="Courier New"/>
        </w:rPr>
      </w:pPr>
      <w:r w:rsidRPr="00347434">
        <w:rPr>
          <w:rFonts w:ascii="Courier New" w:hAnsi="Courier New"/>
        </w:rPr>
        <w:t>6.  The recalculated nonforfeiture net level premium is equal to the result obtained by dividing (a) by (b) where:</w:t>
      </w:r>
    </w:p>
    <w:p w14:paraId="52F781D3" w14:textId="77777777" w:rsidR="00FD5766" w:rsidRPr="00347434" w:rsidRDefault="00233AD8" w:rsidP="00FD5766">
      <w:pPr>
        <w:pStyle w:val="P06-00"/>
        <w:rPr>
          <w:rFonts w:ascii="Courier New" w:hAnsi="Courier New"/>
        </w:rPr>
      </w:pPr>
      <w:r w:rsidRPr="00347434">
        <w:rPr>
          <w:rFonts w:ascii="Courier New" w:hAnsi="Courier New"/>
        </w:rPr>
        <w:t>(a)  (a)  e</w:t>
      </w:r>
      <w:r w:rsidR="00FD5766" w:rsidRPr="00347434">
        <w:rPr>
          <w:rFonts w:ascii="Courier New" w:hAnsi="Courier New"/>
        </w:rPr>
        <w:t>quals the sum of:</w:t>
      </w:r>
    </w:p>
    <w:p w14:paraId="7C3C5E68" w14:textId="77777777" w:rsidR="00FD5766" w:rsidRPr="00347434" w:rsidRDefault="00FD5766" w:rsidP="00FD5766">
      <w:pPr>
        <w:pStyle w:val="P06-00"/>
        <w:rPr>
          <w:rFonts w:ascii="Courier New" w:hAnsi="Courier New"/>
        </w:rPr>
      </w:pPr>
      <w:r w:rsidRPr="00347434">
        <w:rPr>
          <w:rFonts w:ascii="Courier New" w:hAnsi="Courier New"/>
        </w:rPr>
        <w:t>(i)  The nonforfeiture net level premium applicable prior to the change times the present value of an annuity of one per annum payable on each anniversary of the policy on or subsequent to the date of the change on which a premium would have fallen due had the change not occurred.</w:t>
      </w:r>
    </w:p>
    <w:p w14:paraId="32FEA50E" w14:textId="77777777" w:rsidR="00FD5766" w:rsidRPr="00347434" w:rsidRDefault="00FD5766" w:rsidP="00FD5766">
      <w:pPr>
        <w:pStyle w:val="P06-00"/>
        <w:rPr>
          <w:rFonts w:ascii="Courier New" w:hAnsi="Courier New"/>
        </w:rPr>
      </w:pPr>
      <w:r w:rsidRPr="00347434">
        <w:rPr>
          <w:rFonts w:ascii="Courier New" w:hAnsi="Courier New"/>
        </w:rPr>
        <w:t>(ii)  The present value of the increase in future guaranteed benefits provided for by the policy.</w:t>
      </w:r>
    </w:p>
    <w:p w14:paraId="6E0EEBDD" w14:textId="77777777" w:rsidR="00FD5766" w:rsidRPr="00347434" w:rsidRDefault="00233AD8" w:rsidP="00FD5766">
      <w:pPr>
        <w:pStyle w:val="P06-00"/>
        <w:rPr>
          <w:rFonts w:ascii="Courier New" w:hAnsi="Courier New"/>
        </w:rPr>
      </w:pPr>
      <w:r w:rsidRPr="00347434">
        <w:rPr>
          <w:rFonts w:ascii="Courier New" w:hAnsi="Courier New"/>
        </w:rPr>
        <w:t>(b)  (b)  e</w:t>
      </w:r>
      <w:r w:rsidR="00FD5766" w:rsidRPr="00347434">
        <w:rPr>
          <w:rFonts w:ascii="Courier New" w:hAnsi="Courier New"/>
        </w:rPr>
        <w:t>quals the present value of an annuity of one per annum payable on each anniversary of the policy on or subsequent to the date of change on which a premium falls due.</w:t>
      </w:r>
    </w:p>
    <w:p w14:paraId="4D7B7F0F" w14:textId="77777777" w:rsidR="00FD5766" w:rsidRPr="00347434" w:rsidRDefault="00FD5766" w:rsidP="00FD5766">
      <w:pPr>
        <w:pStyle w:val="P06-00"/>
        <w:rPr>
          <w:rFonts w:ascii="Courier New" w:hAnsi="Courier New"/>
        </w:rPr>
      </w:pPr>
      <w:r w:rsidRPr="00347434">
        <w:rPr>
          <w:rFonts w:ascii="Courier New" w:hAnsi="Courier New"/>
        </w:rPr>
        <w:t>7.  Notwithstanding any other provisions of this section, in the case of a policy issued on a substandard basis that provides reduced graded amounts of insurance so that, in each policy year, the policy has the same tabular mortality cost as an otherwise similar policy issued on the standard basis that provides higher uniform amounts of insurance, adjusted premiums and present values for the substandard policy may be calculated as if it were issued to provide higher uniform amounts of insurance on the standard basis.</w:t>
      </w:r>
    </w:p>
    <w:p w14:paraId="15C6535E" w14:textId="77777777" w:rsidR="00FD5766" w:rsidRPr="00347434" w:rsidRDefault="00FD5766" w:rsidP="00FD5766">
      <w:pPr>
        <w:pStyle w:val="P06-00"/>
        <w:rPr>
          <w:rFonts w:ascii="Courier New" w:hAnsi="Courier New"/>
        </w:rPr>
      </w:pPr>
      <w:r w:rsidRPr="00347434">
        <w:rPr>
          <w:rFonts w:ascii="Courier New" w:hAnsi="Courier New"/>
        </w:rPr>
        <w:t>8.  All adjusted premiums and present values referred to in this section shall, for all policies of ordinary insurance, be calculated on the basis of either the commissioners 1980 standard ordinary mortality table, or at the election of the insurer for any one or more specified plans of life insurance, the commissioners 1980 standard ordinary mortality table with ten year select mortality factors, for all policies of industrial insurance, be calculated on the basis of the commissioners 1961 standard industrial mortality table, and for all policies issued in a particular calendar year, be calculated on the basis of a rate of interest not exceeding the nonforfeiture interest rate for policies issued in that calendar year. However:</w:t>
      </w:r>
    </w:p>
    <w:p w14:paraId="74790CB8" w14:textId="77777777" w:rsidR="00FD5766" w:rsidRPr="00347434" w:rsidRDefault="00FD5766" w:rsidP="00FD5766">
      <w:pPr>
        <w:pStyle w:val="P06-00"/>
        <w:rPr>
          <w:rFonts w:ascii="Courier New" w:hAnsi="Courier New"/>
        </w:rPr>
      </w:pPr>
      <w:r w:rsidRPr="00347434">
        <w:rPr>
          <w:rFonts w:ascii="Courier New" w:hAnsi="Courier New"/>
        </w:rPr>
        <w:t>(a)  At the option of the insurer, calculations for all policies issued in a particular calendar year may be made on the basis of a rate of interest not exceeding the nonforfeiture interest rate, as prescribed in this section, for policies issued in the immediately preceding calendar year.</w:t>
      </w:r>
    </w:p>
    <w:p w14:paraId="62E9EB4C" w14:textId="77777777" w:rsidR="00FD5766" w:rsidRPr="00347434" w:rsidRDefault="00FD5766" w:rsidP="00FD5766">
      <w:pPr>
        <w:pStyle w:val="P06-00"/>
        <w:rPr>
          <w:rFonts w:ascii="Courier New" w:hAnsi="Courier New"/>
        </w:rPr>
      </w:pPr>
      <w:r w:rsidRPr="00347434">
        <w:rPr>
          <w:rFonts w:ascii="Courier New" w:hAnsi="Courier New"/>
        </w:rPr>
        <w:t>(b)  Under any paid</w:t>
      </w:r>
      <w:r w:rsidRPr="00347434">
        <w:rPr>
          <w:rFonts w:ascii="Courier New" w:hAnsi="Courier New"/>
        </w:rPr>
        <w:noBreakHyphen/>
        <w:t>up nonforfeiture benefit, including any paid</w:t>
      </w:r>
      <w:r w:rsidRPr="00347434">
        <w:rPr>
          <w:rFonts w:ascii="Courier New" w:hAnsi="Courier New"/>
        </w:rPr>
        <w:noBreakHyphen/>
        <w:t>up dividend additions, any cash surrender value available, whether or not required by section 20</w:t>
      </w:r>
      <w:r w:rsidRPr="00347434">
        <w:rPr>
          <w:rFonts w:ascii="Courier New" w:hAnsi="Courier New"/>
        </w:rPr>
        <w:noBreakHyphen/>
        <w:t>1231, subsection B, shall be calculated on the basis of the mortality table and rate of interest used in determining the amount of such paid</w:t>
      </w:r>
      <w:r w:rsidRPr="00347434">
        <w:rPr>
          <w:rFonts w:ascii="Courier New" w:hAnsi="Courier New"/>
        </w:rPr>
        <w:noBreakHyphen/>
        <w:t>up nonforfeiture benefit and paid</w:t>
      </w:r>
      <w:r w:rsidRPr="00347434">
        <w:rPr>
          <w:rFonts w:ascii="Courier New" w:hAnsi="Courier New"/>
        </w:rPr>
        <w:noBreakHyphen/>
        <w:t>up dividend additions, if any.</w:t>
      </w:r>
    </w:p>
    <w:p w14:paraId="42F4B793" w14:textId="77777777" w:rsidR="00FD5766" w:rsidRPr="00347434" w:rsidRDefault="00FD5766" w:rsidP="00FD5766">
      <w:pPr>
        <w:pStyle w:val="P06-00"/>
        <w:rPr>
          <w:rFonts w:ascii="Courier New" w:hAnsi="Courier New"/>
        </w:rPr>
      </w:pPr>
      <w:r w:rsidRPr="00347434">
        <w:rPr>
          <w:rFonts w:ascii="Courier New" w:hAnsi="Courier New"/>
        </w:rPr>
        <w:t>(c)  An insurer may calculate the amount of any guaranteed paid</w:t>
      </w:r>
      <w:r w:rsidRPr="00347434">
        <w:rPr>
          <w:rFonts w:ascii="Courier New" w:hAnsi="Courier New"/>
        </w:rPr>
        <w:noBreakHyphen/>
        <w:t>up nonforfeiture benefit including any paid</w:t>
      </w:r>
      <w:r w:rsidRPr="00347434">
        <w:rPr>
          <w:rFonts w:ascii="Courier New" w:hAnsi="Courier New"/>
        </w:rPr>
        <w:noBreakHyphen/>
        <w:t>up additions under the policy on the basis of an interest rate no lower than that specified in the policy for calculating cash surrender values.</w:t>
      </w:r>
    </w:p>
    <w:p w14:paraId="41334AA2" w14:textId="77777777" w:rsidR="00FD5766" w:rsidRPr="00347434" w:rsidRDefault="00FD5766" w:rsidP="00FD5766">
      <w:pPr>
        <w:pStyle w:val="P06-00"/>
        <w:rPr>
          <w:rFonts w:ascii="Courier New" w:hAnsi="Courier New"/>
        </w:rPr>
      </w:pPr>
      <w:r w:rsidRPr="00347434">
        <w:rPr>
          <w:rFonts w:ascii="Courier New" w:hAnsi="Courier New"/>
        </w:rPr>
        <w:t>(d)  In calculating the present value of any paid</w:t>
      </w:r>
      <w:r w:rsidRPr="00347434">
        <w:rPr>
          <w:rFonts w:ascii="Courier New" w:hAnsi="Courier New"/>
        </w:rPr>
        <w:noBreakHyphen/>
        <w:t>up term insurance with accompanying pure endowment, if any, offered as a nonforfeiture benefit, the rates of mortality assumed may be not more than those shown in the commissioners 1980 extended term insurance table for policies of ordinary insurance and not more than the commissioners 1961 industrial extended term insurance table for policies of industrial insurance.</w:t>
      </w:r>
    </w:p>
    <w:p w14:paraId="67C30696" w14:textId="77777777" w:rsidR="00FD5766" w:rsidRPr="00347434" w:rsidRDefault="00FD5766" w:rsidP="00FD5766">
      <w:pPr>
        <w:pStyle w:val="P06-00"/>
        <w:rPr>
          <w:rFonts w:ascii="Courier New" w:hAnsi="Courier New"/>
        </w:rPr>
      </w:pPr>
      <w:r w:rsidRPr="00347434">
        <w:rPr>
          <w:rFonts w:ascii="Courier New" w:hAnsi="Courier New"/>
        </w:rPr>
        <w:t>(e)  For insurance issued on a substandard basis, the calculation of any such adjusted premiums and present values may be based on appropriate modifications of the tables prescribed in this section and section 20</w:t>
      </w:r>
      <w:r w:rsidRPr="00347434">
        <w:rPr>
          <w:rFonts w:ascii="Courier New" w:hAnsi="Courier New"/>
        </w:rPr>
        <w:noBreakHyphen/>
        <w:t>1231.</w:t>
      </w:r>
    </w:p>
    <w:p w14:paraId="3FE08B3F" w14:textId="77777777" w:rsidR="00FD5766" w:rsidRPr="00347434" w:rsidRDefault="00FD5766" w:rsidP="00FD5766">
      <w:pPr>
        <w:pStyle w:val="P06-00"/>
        <w:rPr>
          <w:rFonts w:ascii="Courier New" w:hAnsi="Courier New"/>
        </w:rPr>
      </w:pPr>
      <w:r w:rsidRPr="00347434">
        <w:rPr>
          <w:rFonts w:ascii="Courier New" w:hAnsi="Courier New"/>
        </w:rPr>
        <w:t>(f)  For policies issued before the operative date of the valuation manual, any commissioners standard ordinary mortality tables, adopted after 1980 by the national association of insurance commissioners, that are approved by the director for use in determining the minimum nonforfeiture standard may be substituted for the commissioners 1980 standard ordinary mortality table with or without ten year select mortality factors or for the commissioners 1980 extended term insurance table.  For policies issued on or after the operative date of the valuation manual, the valuation manual shall provide the commissioners standard mortality table for use in determining the minimum nonforfeiture standard that may be substituted for the commissioners 1980 standard ordinary mortality table with or without ten</w:t>
      </w:r>
      <w:r w:rsidRPr="00347434">
        <w:rPr>
          <w:rFonts w:ascii="Courier New" w:hAnsi="Courier New"/>
        </w:rPr>
        <w:noBreakHyphen/>
        <w:t>year select mortality factors or for the commissioners 1980 extended term insurance table.  If the director approves by rule any commissioners standard ordinary mortality table adopted by the national association of insurance commissioners for use in determining the minimum nonforfeiture standard for policies issued on or after the operative date of the valuation manual, that minimum nonforfeiture standard supersedes the minimum nonforfeiture standard provided by the valuation manual.</w:t>
      </w:r>
    </w:p>
    <w:p w14:paraId="244AD92A" w14:textId="77777777" w:rsidR="00FD5766" w:rsidRPr="00347434" w:rsidRDefault="00FD5766" w:rsidP="00FD5766">
      <w:pPr>
        <w:pStyle w:val="P06-00"/>
        <w:rPr>
          <w:rFonts w:ascii="Courier New" w:hAnsi="Courier New"/>
        </w:rPr>
      </w:pPr>
      <w:r w:rsidRPr="00347434">
        <w:rPr>
          <w:rFonts w:ascii="Courier New" w:hAnsi="Courier New"/>
        </w:rPr>
        <w:t>(g)  For policies issued before the operative date of the valuation manual, any industrial mortality tables, adopted after 1980 by the national association of insurance commissioners, that are approved by the director for use in determining the minimum nonforfeiture standard may be substituted for the commissioners 1961 standard industrial mortality table or the commissioners 1961 industrial extended term insurance table.  For policies issued on or after the operative date of the valuation manual, the valuation manual shall provide the commissioners standard mortality table for use in determining the minimum nonforfeiture standard that may be substituted for the commissioners 1961 standard industrial mortality table or the commissioners 1961 industrial extended term insurance table.  If the director approves by rule any commissioners standard industrial mortality table adopted by the national association of insurance commissioners for use in determining the minimum nonforfeiture standard for policies issued on or after the operative date of the valuation manual, that minimum nonforfeiture standard supersedes the minimum nonforfeiture standard provided by the valuation manual.</w:t>
      </w:r>
    </w:p>
    <w:p w14:paraId="6679DB99" w14:textId="77777777" w:rsidR="00FD5766" w:rsidRPr="00347434" w:rsidRDefault="00FD5766" w:rsidP="00FD5766">
      <w:pPr>
        <w:pStyle w:val="P06-00"/>
        <w:rPr>
          <w:rFonts w:ascii="Courier New" w:hAnsi="Courier New"/>
        </w:rPr>
      </w:pPr>
      <w:r w:rsidRPr="00347434">
        <w:rPr>
          <w:rFonts w:ascii="Courier New" w:hAnsi="Courier New"/>
        </w:rPr>
        <w:t>9.  The nonforfeiture interest rate is as follows:</w:t>
      </w:r>
    </w:p>
    <w:p w14:paraId="6BEA7763" w14:textId="77777777" w:rsidR="00FD5766" w:rsidRPr="00347434" w:rsidRDefault="00BC7C30" w:rsidP="00FD5766">
      <w:pPr>
        <w:pStyle w:val="P06-00"/>
        <w:rPr>
          <w:rFonts w:ascii="Courier New" w:hAnsi="Courier New"/>
        </w:rPr>
      </w:pPr>
      <w:r w:rsidRPr="00347434">
        <w:rPr>
          <w:rFonts w:ascii="Courier New" w:hAnsi="Courier New"/>
        </w:rPr>
        <w:t>(a)  F</w:t>
      </w:r>
      <w:r w:rsidR="00FD5766" w:rsidRPr="00347434">
        <w:rPr>
          <w:rFonts w:ascii="Courier New" w:hAnsi="Courier New"/>
        </w:rPr>
        <w:t>or policies issued before the operative date of the valuation manual, the nonforfeiture interest rate per annum for any policy issued in a particular calendar year shall be equal to one hundred twenty</w:t>
      </w:r>
      <w:r w:rsidR="00FD5766" w:rsidRPr="00347434">
        <w:rPr>
          <w:rFonts w:ascii="Courier New" w:hAnsi="Courier New"/>
        </w:rPr>
        <w:noBreakHyphen/>
        <w:t>five per cent of the calendar year statutory valuation interest rate for such policy as defined in the standard valuation law, rounded to the nearer one</w:t>
      </w:r>
      <w:r w:rsidR="00FD5766" w:rsidRPr="00347434">
        <w:rPr>
          <w:rFonts w:ascii="Courier New" w:hAnsi="Courier New"/>
        </w:rPr>
        <w:noBreakHyphen/>
        <w:t>quarter of one per cent.</w:t>
      </w:r>
    </w:p>
    <w:p w14:paraId="1CF30601" w14:textId="77777777" w:rsidR="00FD5766" w:rsidRPr="00347434" w:rsidRDefault="00FD5766" w:rsidP="00FD5766">
      <w:pPr>
        <w:pStyle w:val="P06-00"/>
        <w:rPr>
          <w:rFonts w:ascii="Courier New" w:hAnsi="Courier New"/>
        </w:rPr>
      </w:pPr>
      <w:r w:rsidRPr="00347434">
        <w:rPr>
          <w:rFonts w:ascii="Courier New" w:hAnsi="Courier New"/>
        </w:rPr>
        <w:t>(b)  For policies issued on or after the operative date of the valuation manual, the nonforfeiture interest rate per annum for any policy issued in a particular calendar year shall be provided by the valuation manual.</w:t>
      </w:r>
    </w:p>
    <w:p w14:paraId="323A23B7" w14:textId="77777777" w:rsidR="00FD5766" w:rsidRPr="00347434" w:rsidRDefault="00FD5766" w:rsidP="00FD5766">
      <w:pPr>
        <w:pStyle w:val="P05-00"/>
        <w:rPr>
          <w:rFonts w:ascii="Courier New" w:hAnsi="Courier New"/>
        </w:rPr>
      </w:pPr>
      <w:r w:rsidRPr="00347434">
        <w:rPr>
          <w:rFonts w:ascii="Courier New" w:hAnsi="Courier New"/>
        </w:rPr>
        <w:t>10.  Notwithstanding any other provision in this title, any refiling of nonforfeiture values or their methods of computation for any previously approved policy form that involves only a change in the interest rate or mortality table used to compute nonforfeiture values shall not require refiling of any other provisions of that policy form.</w:t>
      </w:r>
    </w:p>
    <w:p w14:paraId="7B78E4AA" w14:textId="77777777" w:rsidR="00FD5766" w:rsidRPr="00347434" w:rsidRDefault="00FD5766" w:rsidP="00FD5766">
      <w:pPr>
        <w:pStyle w:val="P05-00"/>
        <w:keepNext/>
        <w:keepLines/>
        <w:rPr>
          <w:rFonts w:ascii="Courier New" w:hAnsi="Courier New"/>
        </w:rPr>
      </w:pPr>
      <w:r w:rsidRPr="00347434">
        <w:rPr>
          <w:rFonts w:ascii="Courier New" w:hAnsi="Courier New"/>
        </w:rPr>
        <w:t>11.  After July 24, 1982 any insurer may file with the director a written notice of its election to comply with the provisions of this section after a specified date before January 1, 1989, which is the operative date of this section for the insurer.  If an insurer makes no such election, the operative date of this section for the insurer is January 1, 1989.</w:t>
      </w:r>
    </w:p>
    <w:p w14:paraId="67E94F02" w14:textId="77777777" w:rsidR="00FD5766" w:rsidRPr="00347434" w:rsidRDefault="00D073E5" w:rsidP="00D073E5">
      <w:pPr>
        <w:pStyle w:val="P06-00"/>
        <w:rPr>
          <w:rFonts w:ascii="Courier New" w:hAnsi="Courier New"/>
        </w:rPr>
      </w:pPr>
      <w:r w:rsidRPr="00347434">
        <w:rPr>
          <w:rFonts w:ascii="Courier New" w:hAnsi="Courier New"/>
        </w:rPr>
        <w:t>B</w:t>
      </w:r>
      <w:r w:rsidR="00FD5766" w:rsidRPr="00347434">
        <w:rPr>
          <w:rFonts w:ascii="Courier New" w:hAnsi="Courier New"/>
        </w:rPr>
        <w:t>.  For the purposes of this section:</w:t>
      </w:r>
    </w:p>
    <w:p w14:paraId="7C88E64D" w14:textId="77777777" w:rsidR="00FD5766" w:rsidRPr="00347434" w:rsidRDefault="00D073E5" w:rsidP="00FD5766">
      <w:pPr>
        <w:pStyle w:val="P06-00"/>
        <w:rPr>
          <w:rFonts w:ascii="Courier New" w:hAnsi="Courier New"/>
        </w:rPr>
      </w:pPr>
      <w:r w:rsidRPr="00347434">
        <w:rPr>
          <w:rFonts w:ascii="Courier New" w:hAnsi="Courier New"/>
        </w:rPr>
        <w:t>1.</w:t>
      </w:r>
      <w:r w:rsidR="00FD5766" w:rsidRPr="00347434">
        <w:rPr>
          <w:rFonts w:ascii="Courier New" w:hAnsi="Courier New"/>
        </w:rPr>
        <w:t>  "Operative date of the valuation manual" has the same meaning prescribed in section 20</w:t>
      </w:r>
      <w:r w:rsidR="00FD5766" w:rsidRPr="00347434">
        <w:rPr>
          <w:rFonts w:ascii="Courier New" w:hAnsi="Courier New"/>
        </w:rPr>
        <w:noBreakHyphen/>
        <w:t>510, subsection R, paragraph 2.</w:t>
      </w:r>
    </w:p>
    <w:p w14:paraId="2AF80B5D" w14:textId="77777777" w:rsidR="00FD5766" w:rsidRPr="00347434" w:rsidRDefault="00D073E5" w:rsidP="00FD5766">
      <w:pPr>
        <w:pStyle w:val="P06-00"/>
        <w:rPr>
          <w:rFonts w:ascii="Courier New" w:hAnsi="Courier New"/>
        </w:rPr>
      </w:pPr>
      <w:r w:rsidRPr="00347434">
        <w:rPr>
          <w:rFonts w:ascii="Courier New" w:hAnsi="Courier New"/>
        </w:rPr>
        <w:t>2.</w:t>
      </w:r>
      <w:r w:rsidR="00FD5766" w:rsidRPr="00347434">
        <w:rPr>
          <w:rFonts w:ascii="Courier New" w:hAnsi="Courier New"/>
        </w:rPr>
        <w:t>  "Valuation manual" has the same meaning prescribed in section 20</w:t>
      </w:r>
      <w:r w:rsidR="00FD5766" w:rsidRPr="00347434">
        <w:rPr>
          <w:rFonts w:ascii="Courier New" w:hAnsi="Courier New"/>
        </w:rPr>
        <w:noBreakHyphen/>
        <w:t xml:space="preserve">510, subsection B. </w:t>
      </w:r>
      <w:r w:rsidR="00FD5766" w:rsidRPr="00347434">
        <w:rPr>
          <w:rFonts w:ascii="Courier New" w:hAnsi="Courier New"/>
          <w:vanish/>
        </w:rPr>
        <w:fldChar w:fldCharType="begin"/>
      </w:r>
      <w:r w:rsidR="00FD5766" w:rsidRPr="00347434">
        <w:rPr>
          <w:rFonts w:ascii="Courier New" w:hAnsi="Courier New"/>
          <w:vanish/>
        </w:rPr>
        <w:instrText xml:space="preserve"> COMMENTS END_STATUTE \* MERGEFORMAT </w:instrText>
      </w:r>
      <w:r w:rsidR="00FD5766" w:rsidRPr="00347434">
        <w:rPr>
          <w:rFonts w:ascii="Courier New" w:hAnsi="Courier New"/>
          <w:vanish/>
        </w:rPr>
        <w:fldChar w:fldCharType="separate"/>
      </w:r>
      <w:r w:rsidR="00FD5766" w:rsidRPr="00347434">
        <w:rPr>
          <w:rFonts w:ascii="Courier New" w:hAnsi="Courier New"/>
          <w:vanish/>
        </w:rPr>
        <w:t>END_STATUTE</w:t>
      </w:r>
      <w:r w:rsidR="00FD5766" w:rsidRPr="00347434">
        <w:rPr>
          <w:rFonts w:ascii="Courier New" w:hAnsi="Courier New"/>
          <w:vanish/>
        </w:rPr>
        <w:fldChar w:fldCharType="end"/>
      </w:r>
    </w:p>
    <w:p w14:paraId="08D8BE23" w14:textId="77777777" w:rsidR="00FD5766" w:rsidRPr="00347434" w:rsidRDefault="00FD5766" w:rsidP="00FD5766">
      <w:pPr>
        <w:rPr>
          <w:rFonts w:ascii="Courier New" w:hAnsi="Courier New"/>
        </w:rPr>
      </w:pPr>
    </w:p>
    <w:sectPr w:rsidR="00FD5766" w:rsidRPr="00347434" w:rsidSect="00FD5766">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92FD9" w14:textId="77777777" w:rsidR="008A1A3D" w:rsidRDefault="008A1A3D">
      <w:r>
        <w:separator/>
      </w:r>
    </w:p>
  </w:endnote>
  <w:endnote w:type="continuationSeparator" w:id="0">
    <w:p w14:paraId="08170A9C" w14:textId="77777777" w:rsidR="008A1A3D" w:rsidRDefault="008A1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F94AF" w14:textId="77777777" w:rsidR="008A1A3D" w:rsidRDefault="008A1A3D">
      <w:r>
        <w:separator/>
      </w:r>
    </w:p>
  </w:footnote>
  <w:footnote w:type="continuationSeparator" w:id="0">
    <w:p w14:paraId="70279B64" w14:textId="77777777" w:rsidR="008A1A3D" w:rsidRDefault="008A1A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16367752">
    <w:abstractNumId w:val="1"/>
  </w:num>
  <w:num w:numId="2" w16cid:durableId="1194803392">
    <w:abstractNumId w:val="1"/>
  </w:num>
  <w:num w:numId="3" w16cid:durableId="1224097448">
    <w:abstractNumId w:val="0"/>
  </w:num>
  <w:num w:numId="4" w16cid:durableId="76022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66"/>
    <w:rsid w:val="00233AD8"/>
    <w:rsid w:val="00347434"/>
    <w:rsid w:val="004E227E"/>
    <w:rsid w:val="00613430"/>
    <w:rsid w:val="0062372F"/>
    <w:rsid w:val="008A1A3D"/>
    <w:rsid w:val="00AD3D11"/>
    <w:rsid w:val="00BC7C30"/>
    <w:rsid w:val="00D073E5"/>
    <w:rsid w:val="00F540AD"/>
    <w:rsid w:val="00FD5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685CDC"/>
  <w15:chartTrackingRefBased/>
  <w15:docId w15:val="{587A1C59-F4AD-4B81-AD0B-E8F423FD2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1952</Words>
  <Characters>10073</Characters>
  <Application>Microsoft Office Word</Application>
  <DocSecurity>0</DocSecurity>
  <Lines>183</Lines>
  <Paragraphs>41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20-1231.01; Standard nonforfeiture law for life insurance; table for calculating adjusted premiums; definitions</dc:title>
  <dc:subject>Standard nonforfeiture law for life insurance; table for calculating adjusted premiums; definitions</dc:subject>
  <dc:creator>Arizona Legislative Council</dc:creator>
  <cp:keywords/>
  <dc:description>0042.doc - 511R - 2013</dc:description>
  <cp:lastModifiedBy>dbupdate</cp:lastModifiedBy>
  <cp:revision>2</cp:revision>
  <cp:lastPrinted>1601-01-01T00:00:00Z</cp:lastPrinted>
  <dcterms:created xsi:type="dcterms:W3CDTF">2026-09-09T09:23:00Z</dcterms:created>
  <dcterms:modified xsi:type="dcterms:W3CDTF">2026-09-09T09:23:00Z</dcterms:modified>
</cp:coreProperties>
</file>