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C963F" w14:textId="77777777" w:rsidR="00F9360C" w:rsidRPr="0032693F" w:rsidRDefault="00F9360C" w:rsidP="00F9360C">
      <w:pPr>
        <w:pStyle w:val="SEC06-17"/>
        <w:rPr>
          <w:rFonts w:ascii="Courier New" w:hAnsi="Courier New"/>
        </w:rPr>
      </w:pPr>
      <w:r w:rsidRPr="0032693F">
        <w:rPr>
          <w:rFonts w:ascii="Courier New" w:hAnsi="Courier New"/>
          <w:vanish/>
        </w:rPr>
        <w:fldChar w:fldCharType="begin"/>
      </w:r>
      <w:r w:rsidRPr="0032693F">
        <w:rPr>
          <w:rFonts w:ascii="Courier New" w:hAnsi="Courier New"/>
          <w:vanish/>
        </w:rPr>
        <w:instrText xml:space="preserve"> COMMENTS START_STATUTE \* MERGEFORMAT </w:instrText>
      </w:r>
      <w:r w:rsidRPr="0032693F">
        <w:rPr>
          <w:rFonts w:ascii="Courier New" w:hAnsi="Courier New"/>
          <w:vanish/>
        </w:rPr>
        <w:fldChar w:fldCharType="separate"/>
      </w:r>
      <w:r w:rsidRPr="0032693F">
        <w:rPr>
          <w:rFonts w:ascii="Courier New" w:hAnsi="Courier New"/>
          <w:vanish/>
        </w:rPr>
        <w:t>START_STATUTE</w:t>
      </w:r>
      <w:r w:rsidRPr="0032693F">
        <w:rPr>
          <w:rFonts w:ascii="Courier New" w:hAnsi="Courier New"/>
          <w:vanish/>
        </w:rPr>
        <w:fldChar w:fldCharType="end"/>
      </w:r>
      <w:r w:rsidRPr="0032693F">
        <w:rPr>
          <w:rStyle w:val="SNUM"/>
          <w:rFonts w:ascii="Courier New" w:hAnsi="Courier New"/>
        </w:rPr>
        <w:t>20-861</w:t>
      </w:r>
      <w:r w:rsidRPr="0032693F">
        <w:rPr>
          <w:rFonts w:ascii="Courier New" w:hAnsi="Courier New"/>
        </w:rPr>
        <w:t>.  </w:t>
      </w:r>
      <w:r w:rsidRPr="0032693F">
        <w:rPr>
          <w:rStyle w:val="SECHEAD"/>
          <w:rFonts w:ascii="Courier New" w:hAnsi="Courier New"/>
        </w:rPr>
        <w:t>Definitions</w:t>
      </w:r>
    </w:p>
    <w:p w14:paraId="4DCCD90F" w14:textId="77777777" w:rsidR="00F9360C" w:rsidRPr="0032693F" w:rsidRDefault="00F9360C" w:rsidP="00F9360C">
      <w:pPr>
        <w:pStyle w:val="P06-00"/>
        <w:rPr>
          <w:rFonts w:ascii="Courier New" w:hAnsi="Courier New"/>
        </w:rPr>
      </w:pPr>
      <w:r w:rsidRPr="0032693F">
        <w:rPr>
          <w:rFonts w:ascii="Courier New" w:hAnsi="Courier New"/>
        </w:rPr>
        <w:t>In this article, unless the context otherwise requires:</w:t>
      </w:r>
    </w:p>
    <w:p w14:paraId="46AFFD0D" w14:textId="77777777" w:rsidR="00F9360C" w:rsidRPr="0032693F" w:rsidRDefault="00F9360C" w:rsidP="00F9360C">
      <w:pPr>
        <w:pStyle w:val="P06-00"/>
        <w:rPr>
          <w:rFonts w:ascii="Courier New" w:hAnsi="Courier New"/>
        </w:rPr>
      </w:pPr>
      <w:r w:rsidRPr="0032693F">
        <w:rPr>
          <w:rFonts w:ascii="Courier New" w:hAnsi="Courier New"/>
        </w:rPr>
        <w:t>1.  "Association or order" means any ass</w:t>
      </w:r>
      <w:r w:rsidR="00EC4545" w:rsidRPr="0032693F">
        <w:rPr>
          <w:rFonts w:ascii="Courier New" w:hAnsi="Courier New"/>
        </w:rPr>
        <w:t>ociation or order that is a non</w:t>
      </w:r>
      <w:r w:rsidRPr="0032693F">
        <w:rPr>
          <w:rFonts w:ascii="Courier New" w:hAnsi="Courier New"/>
        </w:rPr>
        <w:t>profit military mutual aid association, whose members are officers or enlisted, regular or reserve, active, retired or honorably discharged members of the armed forces or sea services of the United States, and whose principal purpose is to provide life insurance and annuities to its members and their dependents or beneficiaries.</w:t>
      </w:r>
    </w:p>
    <w:p w14:paraId="688BA513" w14:textId="77777777" w:rsidR="00F9360C" w:rsidRPr="0032693F" w:rsidRDefault="00F9360C" w:rsidP="00F9360C">
      <w:pPr>
        <w:pStyle w:val="P06-00"/>
        <w:rPr>
          <w:rFonts w:ascii="Courier New" w:hAnsi="Courier New"/>
        </w:rPr>
      </w:pPr>
      <w:r w:rsidRPr="0032693F">
        <w:rPr>
          <w:rFonts w:ascii="Courier New" w:hAnsi="Courier New"/>
        </w:rPr>
        <w:t>2.  "Benefit contract" means an agreement for the provision of benefits.</w:t>
      </w:r>
    </w:p>
    <w:p w14:paraId="5048C36F" w14:textId="77777777" w:rsidR="00F9360C" w:rsidRPr="0032693F" w:rsidRDefault="00F9360C" w:rsidP="00F9360C">
      <w:pPr>
        <w:pStyle w:val="P06-00"/>
        <w:rPr>
          <w:rFonts w:ascii="Courier New" w:hAnsi="Courier New"/>
        </w:rPr>
      </w:pPr>
      <w:r w:rsidRPr="0032693F">
        <w:rPr>
          <w:rFonts w:ascii="Courier New" w:hAnsi="Courier New"/>
        </w:rPr>
        <w:t>3.  "Benefit member" means an adult who is a member of a fraternal benefit society and who is designated by the laws or rules of the society to be a benefit member under a benefit contract.</w:t>
      </w:r>
    </w:p>
    <w:p w14:paraId="127E6AFE" w14:textId="77777777" w:rsidR="00F9360C" w:rsidRPr="0032693F" w:rsidRDefault="00F9360C" w:rsidP="00F9360C">
      <w:pPr>
        <w:pStyle w:val="P06-00"/>
        <w:rPr>
          <w:rFonts w:ascii="Courier New" w:hAnsi="Courier New"/>
        </w:rPr>
      </w:pPr>
      <w:r w:rsidRPr="0032693F">
        <w:rPr>
          <w:rFonts w:ascii="Courier New" w:hAnsi="Courier New"/>
        </w:rPr>
        <w:t>4.  "Certificate" means a document that is issued as written evidence of the benefit contract.</w:t>
      </w:r>
    </w:p>
    <w:p w14:paraId="16DB5ACF" w14:textId="77777777" w:rsidR="00F9360C" w:rsidRPr="0032693F" w:rsidRDefault="00F9360C" w:rsidP="00F9360C">
      <w:pPr>
        <w:pStyle w:val="P06-00"/>
        <w:rPr>
          <w:rFonts w:ascii="Courier New" w:hAnsi="Courier New"/>
        </w:rPr>
      </w:pPr>
      <w:r w:rsidRPr="0032693F">
        <w:rPr>
          <w:rFonts w:ascii="Courier New" w:hAnsi="Courier New"/>
        </w:rPr>
        <w:t>5.  "Fraternal benefit society" means a society, order or supreme lodge without capital stock, including an incorporated or unincorporated society that is exempt under section 20</w:t>
      </w:r>
      <w:r w:rsidRPr="0032693F">
        <w:rPr>
          <w:rFonts w:ascii="Courier New" w:hAnsi="Courier New"/>
        </w:rPr>
        <w:noBreakHyphen/>
        <w:t>893, that is conducted solely for the benefit of its members and their beneficiaries, is not for profit, operates on a lodge system with a ritualistic form of work, has a representative form of government and provides benefits according to this article.</w:t>
      </w:r>
    </w:p>
    <w:p w14:paraId="78376414" w14:textId="77777777" w:rsidR="00F9360C" w:rsidRPr="0032693F" w:rsidRDefault="00F9360C" w:rsidP="00F9360C">
      <w:pPr>
        <w:pStyle w:val="P06-00"/>
        <w:rPr>
          <w:rFonts w:ascii="Courier New" w:hAnsi="Courier New"/>
        </w:rPr>
      </w:pPr>
      <w:r w:rsidRPr="0032693F">
        <w:rPr>
          <w:rFonts w:ascii="Courier New" w:hAnsi="Courier New"/>
        </w:rPr>
        <w:t>6.  "Laws" means the articles of incorporation, constitution and bylaws of the society.</w:t>
      </w:r>
    </w:p>
    <w:p w14:paraId="00074BE8" w14:textId="77777777" w:rsidR="00F9360C" w:rsidRPr="0032693F" w:rsidRDefault="00F9360C" w:rsidP="00F9360C">
      <w:pPr>
        <w:pStyle w:val="P06-00"/>
        <w:rPr>
          <w:rFonts w:ascii="Courier New" w:hAnsi="Courier New"/>
        </w:rPr>
      </w:pPr>
      <w:r w:rsidRPr="0032693F">
        <w:rPr>
          <w:rFonts w:ascii="Courier New" w:hAnsi="Courier New"/>
        </w:rPr>
        <w:t>7.  "Lodge" means a subordinate member of the society, including any camp, court, council, branch or other designated unit.</w:t>
      </w:r>
    </w:p>
    <w:p w14:paraId="32F7A17A" w14:textId="77777777" w:rsidR="00F9360C" w:rsidRPr="0032693F" w:rsidRDefault="00F9360C" w:rsidP="00F9360C">
      <w:pPr>
        <w:pStyle w:val="P06-00"/>
        <w:rPr>
          <w:rFonts w:ascii="Courier New" w:hAnsi="Courier New"/>
        </w:rPr>
      </w:pPr>
      <w:r w:rsidRPr="0032693F">
        <w:rPr>
          <w:rFonts w:ascii="Courier New" w:hAnsi="Courier New"/>
        </w:rPr>
        <w:t>8.  "Premiums" means rates, dues or other required contributions that are payable under the certificate.</w:t>
      </w:r>
    </w:p>
    <w:p w14:paraId="60FAA6E0" w14:textId="77777777" w:rsidR="00F9360C" w:rsidRPr="0032693F" w:rsidRDefault="00F9360C" w:rsidP="00F9360C">
      <w:pPr>
        <w:pStyle w:val="P06-00"/>
        <w:rPr>
          <w:rFonts w:ascii="Courier New" w:hAnsi="Courier New"/>
        </w:rPr>
      </w:pPr>
      <w:r w:rsidRPr="0032693F">
        <w:rPr>
          <w:rFonts w:ascii="Courier New" w:hAnsi="Courier New"/>
        </w:rPr>
        <w:t>9.  "Rules" means the rules, regulations and resolutions that are adopted by the supreme governing body or board of directors and that are intended to apply to the members of the society.</w:t>
      </w:r>
    </w:p>
    <w:p w14:paraId="0AE0D9E3" w14:textId="77777777" w:rsidR="00F9360C" w:rsidRPr="0032693F" w:rsidRDefault="00F9360C" w:rsidP="00C678C5">
      <w:pPr>
        <w:pStyle w:val="P05-00"/>
        <w:rPr>
          <w:rFonts w:ascii="Courier New" w:hAnsi="Courier New"/>
        </w:rPr>
      </w:pPr>
      <w:r w:rsidRPr="0032693F">
        <w:rPr>
          <w:rFonts w:ascii="Courier New" w:hAnsi="Courier New"/>
        </w:rPr>
        <w:t xml:space="preserve">10.  "Society" means a fraternal benefit society. </w:t>
      </w:r>
      <w:r w:rsidR="004D09B2" w:rsidRPr="0032693F">
        <w:rPr>
          <w:rFonts w:ascii="Courier New" w:hAnsi="Courier New"/>
          <w:vanish/>
        </w:rPr>
        <w:fldChar w:fldCharType="begin"/>
      </w:r>
      <w:r w:rsidR="004D09B2" w:rsidRPr="0032693F">
        <w:rPr>
          <w:rFonts w:ascii="Courier New" w:hAnsi="Courier New"/>
          <w:vanish/>
        </w:rPr>
        <w:instrText xml:space="preserve"> COMMENTS END_STATUTE \* MERGEFORMAT </w:instrText>
      </w:r>
      <w:r w:rsidR="004D09B2" w:rsidRPr="0032693F">
        <w:rPr>
          <w:rFonts w:ascii="Courier New" w:hAnsi="Courier New"/>
          <w:vanish/>
        </w:rPr>
        <w:fldChar w:fldCharType="separate"/>
      </w:r>
      <w:r w:rsidR="004D09B2" w:rsidRPr="0032693F">
        <w:rPr>
          <w:rFonts w:ascii="Courier New" w:hAnsi="Courier New"/>
          <w:vanish/>
        </w:rPr>
        <w:t>END_STATUTE</w:t>
      </w:r>
      <w:r w:rsidR="004D09B2" w:rsidRPr="0032693F">
        <w:rPr>
          <w:rFonts w:ascii="Courier New" w:hAnsi="Courier New"/>
          <w:vanish/>
        </w:rPr>
        <w:fldChar w:fldCharType="end"/>
      </w:r>
    </w:p>
    <w:p w14:paraId="6F138C44" w14:textId="77777777" w:rsidR="00F9360C" w:rsidRPr="0032693F" w:rsidRDefault="00F9360C" w:rsidP="00F9360C">
      <w:pPr>
        <w:rPr>
          <w:rFonts w:ascii="Courier New" w:hAnsi="Courier New"/>
        </w:rPr>
      </w:pPr>
    </w:p>
    <w:sectPr w:rsidR="00F9360C" w:rsidRPr="0032693F" w:rsidSect="00F9360C">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846D7" w14:textId="77777777" w:rsidR="00D341CA" w:rsidRDefault="00D341CA">
      <w:r>
        <w:separator/>
      </w:r>
    </w:p>
  </w:endnote>
  <w:endnote w:type="continuationSeparator" w:id="0">
    <w:p w14:paraId="235519A0" w14:textId="77777777" w:rsidR="00D341CA" w:rsidRDefault="00D34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82078" w14:textId="77777777" w:rsidR="00D341CA" w:rsidRDefault="00D341CA">
      <w:r>
        <w:separator/>
      </w:r>
    </w:p>
  </w:footnote>
  <w:footnote w:type="continuationSeparator" w:id="0">
    <w:p w14:paraId="322CC442" w14:textId="77777777" w:rsidR="00D341CA" w:rsidRDefault="00D341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74168025">
    <w:abstractNumId w:val="1"/>
  </w:num>
  <w:num w:numId="2" w16cid:durableId="1270626524">
    <w:abstractNumId w:val="1"/>
  </w:num>
  <w:num w:numId="3" w16cid:durableId="572593041">
    <w:abstractNumId w:val="0"/>
  </w:num>
  <w:num w:numId="4" w16cid:durableId="1376419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60C"/>
    <w:rsid w:val="002E0604"/>
    <w:rsid w:val="0032693F"/>
    <w:rsid w:val="004D09B2"/>
    <w:rsid w:val="006D79A8"/>
    <w:rsid w:val="00C678C5"/>
    <w:rsid w:val="00D341CA"/>
    <w:rsid w:val="00E805EE"/>
    <w:rsid w:val="00EC4545"/>
    <w:rsid w:val="00F41277"/>
    <w:rsid w:val="00F540AD"/>
    <w:rsid w:val="00F93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5AC7A"/>
  <w15:chartTrackingRefBased/>
  <w15:docId w15:val="{AD7097BD-AE4C-4B3B-8C58-E51137F4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305</Words>
  <Characters>1628</Characters>
  <Application>Microsoft Office Word</Application>
  <DocSecurity>0</DocSecurity>
  <Lines>33</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20-861; Definitions</dc:title>
  <dc:subject>Definitions</dc:subject>
  <dc:creator>Arizona Legislative Council</dc:creator>
  <cp:keywords/>
  <dc:description>END_STATUTE</dc:description>
  <cp:lastModifiedBy>dbupdate</cp:lastModifiedBy>
  <cp:revision>2</cp:revision>
  <cp:lastPrinted>2013-08-05T21:13:00Z</cp:lastPrinted>
  <dcterms:created xsi:type="dcterms:W3CDTF">2026-09-09T08:54:00Z</dcterms:created>
  <dcterms:modified xsi:type="dcterms:W3CDTF">2026-09-09T08:54:00Z</dcterms:modified>
</cp:coreProperties>
</file>