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2BF67" w14:textId="77777777" w:rsidR="00771929" w:rsidRPr="00BB461E" w:rsidRDefault="00026EB9">
      <w:pPr>
        <w:pStyle w:val="SEC06-18"/>
        <w:rPr>
          <w:rFonts w:ascii="Courier New" w:hAnsi="Courier New"/>
          <w:noProof w:val="0"/>
        </w:rPr>
      </w:pPr>
      <w:r w:rsidRPr="00BB461E">
        <w:rPr>
          <w:rFonts w:ascii="Courier New" w:hAnsi="Courier New"/>
          <w:vanish/>
        </w:rPr>
        <w:fldChar w:fldCharType="begin"/>
      </w:r>
      <w:r w:rsidRPr="00BB461E">
        <w:rPr>
          <w:rFonts w:ascii="Courier New" w:hAnsi="Courier New"/>
          <w:vanish/>
        </w:rPr>
        <w:instrText xml:space="preserve"> COMMENTS START_STATUTE \* MERGEFORMAT </w:instrText>
      </w:r>
      <w:r w:rsidRPr="00BB461E">
        <w:rPr>
          <w:rFonts w:ascii="Courier New" w:hAnsi="Courier New"/>
          <w:vanish/>
        </w:rPr>
        <w:fldChar w:fldCharType="separate"/>
      </w:r>
      <w:r w:rsidRPr="00BB461E">
        <w:rPr>
          <w:rFonts w:ascii="Courier New" w:hAnsi="Courier New"/>
          <w:vanish/>
        </w:rPr>
        <w:t>START_STATUTE</w:t>
      </w:r>
      <w:r w:rsidRPr="00BB461E">
        <w:rPr>
          <w:rFonts w:ascii="Courier New" w:hAnsi="Courier New"/>
          <w:vanish/>
        </w:rPr>
        <w:fldChar w:fldCharType="end"/>
      </w:r>
      <w:r w:rsidR="00771929" w:rsidRPr="00BB461E">
        <w:rPr>
          <w:rStyle w:val="SNUM"/>
          <w:rFonts w:ascii="Courier New" w:hAnsi="Courier New"/>
          <w:noProof w:val="0"/>
        </w:rPr>
        <w:t>12-1211</w:t>
      </w:r>
      <w:r w:rsidR="00771929" w:rsidRPr="00BB461E">
        <w:rPr>
          <w:rFonts w:ascii="Courier New" w:hAnsi="Courier New"/>
          <w:noProof w:val="0"/>
        </w:rPr>
        <w:t>.  </w:t>
      </w:r>
      <w:r w:rsidR="00771929" w:rsidRPr="00BB461E">
        <w:rPr>
          <w:rStyle w:val="SECHEAD"/>
          <w:rFonts w:ascii="Courier New" w:hAnsi="Courier New"/>
          <w:noProof w:val="0"/>
        </w:rPr>
        <w:t>Compelling partition; complaint</w:t>
      </w:r>
    </w:p>
    <w:p w14:paraId="31A59614" w14:textId="77777777" w:rsidR="00771929" w:rsidRPr="00BB461E" w:rsidRDefault="00771929">
      <w:pPr>
        <w:pStyle w:val="P06-00"/>
        <w:rPr>
          <w:rFonts w:ascii="Courier New" w:hAnsi="Courier New"/>
          <w:noProof w:val="0"/>
        </w:rPr>
      </w:pPr>
      <w:r w:rsidRPr="00BB461E">
        <w:rPr>
          <w:rFonts w:ascii="Courier New" w:hAnsi="Courier New"/>
          <w:noProof w:val="0"/>
        </w:rPr>
        <w:t>A.  The owner or claimant of real property or any interest therein may compel a partition of the property between him and other owners or claimants by filing a complaint in the superior court of the county in which the property, or a portion thereof, is situated.</w:t>
      </w:r>
    </w:p>
    <w:p w14:paraId="387B57EE" w14:textId="77777777" w:rsidR="00771929" w:rsidRPr="00BB461E" w:rsidRDefault="00771929">
      <w:pPr>
        <w:pStyle w:val="P06-00"/>
        <w:rPr>
          <w:rFonts w:ascii="Courier New" w:hAnsi="Courier New"/>
          <w:noProof w:val="0"/>
        </w:rPr>
      </w:pPr>
      <w:r w:rsidRPr="00BB461E">
        <w:rPr>
          <w:rFonts w:ascii="Courier New" w:hAnsi="Courier New"/>
          <w:noProof w:val="0"/>
        </w:rPr>
        <w:t>B.  The complaint shall state:</w:t>
      </w:r>
    </w:p>
    <w:p w14:paraId="6EE9170E" w14:textId="77777777" w:rsidR="00771929" w:rsidRPr="00BB461E" w:rsidRDefault="00771929">
      <w:pPr>
        <w:pStyle w:val="P06-00"/>
        <w:rPr>
          <w:rFonts w:ascii="Courier New" w:hAnsi="Courier New"/>
          <w:noProof w:val="0"/>
        </w:rPr>
      </w:pPr>
      <w:r w:rsidRPr="00BB461E">
        <w:rPr>
          <w:rFonts w:ascii="Courier New" w:hAnsi="Courier New"/>
          <w:noProof w:val="0"/>
        </w:rPr>
        <w:t>1.  The names and residences, if known, of each of the owners or claimants.</w:t>
      </w:r>
    </w:p>
    <w:p w14:paraId="7F266CDE" w14:textId="77777777" w:rsidR="00771929" w:rsidRPr="00BB461E" w:rsidRDefault="00771929">
      <w:pPr>
        <w:pStyle w:val="P06-00"/>
        <w:rPr>
          <w:rFonts w:ascii="Courier New" w:hAnsi="Courier New"/>
          <w:noProof w:val="0"/>
        </w:rPr>
      </w:pPr>
      <w:r w:rsidRPr="00BB461E">
        <w:rPr>
          <w:rFonts w:ascii="Courier New" w:hAnsi="Courier New"/>
          <w:noProof w:val="0"/>
        </w:rPr>
        <w:t>2.  The share or interest which plaintiff and the owners or claimants own or claim, so far as known to plaintiff.</w:t>
      </w:r>
    </w:p>
    <w:p w14:paraId="002B795D" w14:textId="77777777" w:rsidR="00771929" w:rsidRPr="00BB461E" w:rsidRDefault="00771929">
      <w:pPr>
        <w:pStyle w:val="P06-00"/>
        <w:rPr>
          <w:rFonts w:ascii="Courier New" w:hAnsi="Courier New"/>
          <w:noProof w:val="0"/>
        </w:rPr>
      </w:pPr>
      <w:r w:rsidRPr="00BB461E">
        <w:rPr>
          <w:rFonts w:ascii="Courier New" w:hAnsi="Courier New"/>
          <w:noProof w:val="0"/>
        </w:rPr>
        <w:t xml:space="preserve">3.  A description of the real property to identify it and its estimated value. </w:t>
      </w:r>
      <w:r w:rsidR="00026EB9" w:rsidRPr="00BB461E">
        <w:rPr>
          <w:rFonts w:ascii="Courier New" w:hAnsi="Courier New"/>
          <w:vanish/>
        </w:rPr>
        <w:fldChar w:fldCharType="begin"/>
      </w:r>
      <w:r w:rsidR="00026EB9" w:rsidRPr="00BB461E">
        <w:rPr>
          <w:rFonts w:ascii="Courier New" w:hAnsi="Courier New"/>
          <w:vanish/>
        </w:rPr>
        <w:instrText xml:space="preserve"> COMMENTS END_STATUTE \* MERGEFORMAT </w:instrText>
      </w:r>
      <w:r w:rsidR="00026EB9" w:rsidRPr="00BB461E">
        <w:rPr>
          <w:rFonts w:ascii="Courier New" w:hAnsi="Courier New"/>
          <w:vanish/>
        </w:rPr>
        <w:fldChar w:fldCharType="separate"/>
      </w:r>
      <w:r w:rsidR="00026EB9" w:rsidRPr="00BB461E">
        <w:rPr>
          <w:rFonts w:ascii="Courier New" w:hAnsi="Courier New"/>
          <w:vanish/>
        </w:rPr>
        <w:t>END_STATUTE</w:t>
      </w:r>
      <w:r w:rsidR="00026EB9" w:rsidRPr="00BB461E">
        <w:rPr>
          <w:rFonts w:ascii="Courier New" w:hAnsi="Courier New"/>
          <w:vanish/>
        </w:rPr>
        <w:fldChar w:fldCharType="end"/>
      </w:r>
    </w:p>
    <w:sectPr w:rsidR="00771929" w:rsidRPr="00BB46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21F61" w14:textId="77777777" w:rsidR="00C04FC5" w:rsidRDefault="00C04FC5">
      <w:r>
        <w:separator/>
      </w:r>
    </w:p>
  </w:endnote>
  <w:endnote w:type="continuationSeparator" w:id="0">
    <w:p w14:paraId="6C3E2B5A" w14:textId="77777777" w:rsidR="00C04FC5" w:rsidRDefault="00C0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2B9DD" w14:textId="77777777" w:rsidR="00771929" w:rsidRDefault="007719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D61C" w14:textId="77777777" w:rsidR="00771929" w:rsidRDefault="00771929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1F0A6" w14:textId="77777777" w:rsidR="00771929" w:rsidRDefault="007719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E8223" w14:textId="77777777" w:rsidR="00C04FC5" w:rsidRDefault="00C04FC5">
      <w:r>
        <w:separator/>
      </w:r>
    </w:p>
  </w:footnote>
  <w:footnote w:type="continuationSeparator" w:id="0">
    <w:p w14:paraId="40EDAA4C" w14:textId="77777777" w:rsidR="00C04FC5" w:rsidRDefault="00C04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8CB59" w14:textId="77777777" w:rsidR="00771929" w:rsidRDefault="007719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2FC65" w14:textId="77777777" w:rsidR="00771929" w:rsidRDefault="00771929">
    <w:pPr>
      <w:pStyle w:val="Header"/>
    </w:pPr>
  </w:p>
  <w:p w14:paraId="3FD9A634" w14:textId="77777777" w:rsidR="00771929" w:rsidRDefault="00771929">
    <w:pPr>
      <w:pStyle w:val="Header"/>
    </w:pPr>
  </w:p>
  <w:p w14:paraId="1BC9E7DE" w14:textId="77777777" w:rsidR="00771929" w:rsidRDefault="00771929">
    <w:pPr>
      <w:pStyle w:val="Header"/>
    </w:pPr>
  </w:p>
  <w:p w14:paraId="2BD0F45C" w14:textId="77777777" w:rsidR="00771929" w:rsidRDefault="00771929">
    <w:pPr>
      <w:pStyle w:val="Header"/>
    </w:pPr>
  </w:p>
  <w:p w14:paraId="0A3B368E" w14:textId="77777777" w:rsidR="00771929" w:rsidRDefault="007719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F0B59" w14:textId="77777777" w:rsidR="00771929" w:rsidRDefault="007719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B9"/>
    <w:rsid w:val="00026EB9"/>
    <w:rsid w:val="00771929"/>
    <w:rsid w:val="00BB461E"/>
    <w:rsid w:val="00C0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65E05A"/>
  <w15:chartTrackingRefBased/>
  <w15:docId w15:val="{59F3F5C7-1424-4C2D-B661-D03F8A23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basedOn w:val="DefaultParagraphFont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basedOn w:val="DefaultParagraphFont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</w:style>
  <w:style w:type="paragraph" w:styleId="Header">
    <w:name w:val="header"/>
    <w:basedOn w:val="Normal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/>
      <w:suppressLineNumbers/>
    </w:pPr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124</Words>
  <Characters>589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12-1211</vt:lpstr>
    </vt:vector>
  </TitlesOfParts>
  <Company>LCS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12-1211; Compelling partition; complaint</dc:title>
  <dc:subject>Compelling partition; complaint</dc:subject>
  <dc:creator>Arizona Legislative Council</dc:creator>
  <cp:keywords/>
  <dc:description>12_x001e_1211</dc:description>
  <cp:lastModifiedBy>dbupdate</cp:lastModifiedBy>
  <cp:revision>2</cp:revision>
  <cp:lastPrinted>1999-03-22T18:35:00Z</cp:lastPrinted>
  <dcterms:created xsi:type="dcterms:W3CDTF">2026-09-09T01:29:00Z</dcterms:created>
  <dcterms:modified xsi:type="dcterms:W3CDTF">2026-09-09T01:29:00Z</dcterms:modified>
</cp:coreProperties>
</file>