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EFA9" w14:textId="77777777" w:rsidR="003A7DFB" w:rsidRPr="0046556A" w:rsidRDefault="003A7DFB" w:rsidP="0091244A">
      <w:pPr>
        <w:pStyle w:val="SEC06-2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fldChar w:fldCharType="begin"/>
      </w:r>
      <w:r w:rsidRPr="0046556A">
        <w:rPr>
          <w:rFonts w:ascii="Courier New" w:hAnsi="Courier New" w:cs="Courier New"/>
        </w:rPr>
        <w:instrText xml:space="preserve"> COMMENTS START_STATUTE \* MERGEFORMAT </w:instrText>
      </w:r>
      <w:r w:rsidRPr="0046556A">
        <w:rPr>
          <w:rFonts w:ascii="Courier New" w:hAnsi="Courier New" w:cs="Courier New"/>
        </w:rPr>
        <w:fldChar w:fldCharType="separate"/>
      </w:r>
      <w:r w:rsidRPr="0046556A">
        <w:rPr>
          <w:rFonts w:ascii="Courier New" w:hAnsi="Courier New" w:cs="Courier New"/>
          <w:vanish/>
        </w:rPr>
        <w:t>START_STATUTE</w:t>
      </w:r>
      <w:r w:rsidRPr="0046556A">
        <w:rPr>
          <w:rFonts w:ascii="Courier New" w:hAnsi="Courier New" w:cs="Courier New"/>
        </w:rPr>
        <w:fldChar w:fldCharType="end"/>
      </w:r>
      <w:r w:rsidRPr="0046556A">
        <w:rPr>
          <w:rStyle w:val="SNUM"/>
          <w:rFonts w:ascii="Courier New" w:hAnsi="Courier New" w:cs="Courier New"/>
        </w:rPr>
        <w:t>11-820.05.</w:t>
      </w:r>
      <w:r w:rsidRPr="0046556A">
        <w:rPr>
          <w:rFonts w:ascii="Courier New" w:hAnsi="Courier New" w:cs="Courier New"/>
        </w:rPr>
        <w:t>  </w:t>
      </w:r>
      <w:r w:rsidRPr="0046556A">
        <w:rPr>
          <w:rStyle w:val="SECHEAD"/>
          <w:rFonts w:ascii="Courier New" w:hAnsi="Courier New" w:cs="Courier New"/>
        </w:rPr>
        <w:t>Assisted living homes; occupancy cap; zoning regulations; relief; state preemption; applicability; definition</w:t>
      </w:r>
    </w:p>
    <w:p w14:paraId="6CB50B65" w14:textId="77777777" w:rsidR="003A7DFB" w:rsidRPr="0046556A" w:rsidRDefault="003A7DFB" w:rsidP="0091244A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>A.  A county may not adopt, enforce or maintain any law, ordinance or other regulation relating to the operation of an assisted living home that does any of the following:</w:t>
      </w:r>
    </w:p>
    <w:p w14:paraId="78831C32" w14:textId="77777777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 xml:space="preserve">1.  Imposes a cap on the number of residents who may reside at an assisted living home that is lower than </w:t>
      </w:r>
      <w:r w:rsidRPr="0046556A">
        <w:rPr>
          <w:rFonts w:ascii="Courier New" w:eastAsiaTheme="majorEastAsia" w:hAnsi="Courier New" w:cs="Courier New"/>
        </w:rPr>
        <w:t>ten residents</w:t>
      </w:r>
      <w:r w:rsidRPr="0046556A">
        <w:rPr>
          <w:rFonts w:ascii="Courier New" w:hAnsi="Courier New" w:cs="Courier New"/>
        </w:rPr>
        <w:t>.</w:t>
      </w:r>
    </w:p>
    <w:p w14:paraId="58DDA9C4" w14:textId="77777777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 xml:space="preserve">2.  Restricts an assisted living home from operating </w:t>
      </w:r>
      <w:r w:rsidRPr="0046556A">
        <w:rPr>
          <w:rFonts w:ascii="Courier New" w:eastAsiaTheme="majorEastAsia" w:hAnsi="Courier New" w:cs="Courier New"/>
        </w:rPr>
        <w:t xml:space="preserve">on a property </w:t>
      </w:r>
      <w:r w:rsidRPr="0046556A">
        <w:rPr>
          <w:rFonts w:ascii="Courier New" w:hAnsi="Courier New" w:cs="Courier New"/>
        </w:rPr>
        <w:t>that is zoned for residential use based on either of the following:</w:t>
      </w:r>
    </w:p>
    <w:p w14:paraId="4AC6AAEE" w14:textId="77777777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 xml:space="preserve">(a)  The number of residents who reside at the assisted living home if the number of residents is </w:t>
      </w:r>
      <w:r w:rsidRPr="0046556A">
        <w:rPr>
          <w:rFonts w:ascii="Courier New" w:eastAsiaTheme="majorEastAsia" w:hAnsi="Courier New" w:cs="Courier New"/>
        </w:rPr>
        <w:t>ten or fewer residents</w:t>
      </w:r>
      <w:r w:rsidRPr="0046556A">
        <w:rPr>
          <w:rFonts w:ascii="Courier New" w:hAnsi="Courier New" w:cs="Courier New"/>
        </w:rPr>
        <w:t>.</w:t>
      </w:r>
    </w:p>
    <w:p w14:paraId="4298476D" w14:textId="77777777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 xml:space="preserve">(b)  The classification of the assisted living home </w:t>
      </w:r>
      <w:r w:rsidRPr="0046556A">
        <w:rPr>
          <w:rFonts w:ascii="Courier New" w:eastAsiaTheme="majorEastAsia" w:hAnsi="Courier New" w:cs="Courier New"/>
        </w:rPr>
        <w:t xml:space="preserve">as </w:t>
      </w:r>
      <w:r w:rsidRPr="0046556A">
        <w:rPr>
          <w:rFonts w:ascii="Courier New" w:hAnsi="Courier New" w:cs="Courier New"/>
        </w:rPr>
        <w:t>assisted living use.</w:t>
      </w:r>
    </w:p>
    <w:p w14:paraId="66F8E7B4" w14:textId="77777777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>3.  Requires an assisted living home to obtain a variance, conditional use permit, reasonable accommodation or rezoning based solely on the number of residents who reside at the assisted living home.</w:t>
      </w:r>
    </w:p>
    <w:p w14:paraId="75DDCCB0" w14:textId="5D5F93B4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>B.  </w:t>
      </w:r>
      <w:r w:rsidRPr="0046556A">
        <w:rPr>
          <w:rFonts w:ascii="Courier New" w:eastAsiaTheme="majorEastAsia" w:hAnsi="Courier New" w:cs="Courier New"/>
        </w:rPr>
        <w:t xml:space="preserve">Except as provided in subsection A of this section, </w:t>
      </w:r>
      <w:r w:rsidR="0091244A" w:rsidRPr="0046556A">
        <w:rPr>
          <w:rFonts w:ascii="Courier New" w:hAnsi="Courier New" w:cs="Courier New"/>
        </w:rPr>
        <w:t>a</w:t>
      </w:r>
      <w:r w:rsidRPr="0046556A">
        <w:rPr>
          <w:rFonts w:ascii="Courier New" w:hAnsi="Courier New" w:cs="Courier New"/>
        </w:rPr>
        <w:t xml:space="preserve"> county may enforce </w:t>
      </w:r>
      <w:r w:rsidRPr="0046556A">
        <w:rPr>
          <w:rFonts w:ascii="Courier New" w:eastAsiaTheme="majorEastAsia" w:hAnsi="Courier New" w:cs="Courier New"/>
        </w:rPr>
        <w:t xml:space="preserve">and maintain zoning, </w:t>
      </w:r>
      <w:r w:rsidRPr="0046556A">
        <w:rPr>
          <w:rFonts w:ascii="Courier New" w:hAnsi="Courier New" w:cs="Courier New"/>
        </w:rPr>
        <w:t xml:space="preserve">building, fire, safety and health codes and regulations if the codes and regulations do not have the effect of imposing an occupancy limit that is more restrictive than </w:t>
      </w:r>
      <w:r w:rsidRPr="0046556A">
        <w:rPr>
          <w:rFonts w:ascii="Courier New" w:eastAsiaTheme="majorEastAsia" w:hAnsi="Courier New" w:cs="Courier New"/>
        </w:rPr>
        <w:t xml:space="preserve">what is </w:t>
      </w:r>
      <w:r w:rsidRPr="0046556A">
        <w:rPr>
          <w:rFonts w:ascii="Courier New" w:hAnsi="Courier New" w:cs="Courier New"/>
        </w:rPr>
        <w:t>allowed pursuant to the assisted living home's license.</w:t>
      </w:r>
    </w:p>
    <w:p w14:paraId="59027625" w14:textId="56F2D4DF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 xml:space="preserve">C.  A person may assert a violation of this section and may bring an action for declaratory or injunctive relief in a court of competent jurisdiction.  </w:t>
      </w:r>
      <w:r w:rsidR="0091244A" w:rsidRPr="0046556A">
        <w:rPr>
          <w:rFonts w:ascii="Courier New" w:hAnsi="Courier New" w:cs="Courier New"/>
        </w:rPr>
        <w:t>T</w:t>
      </w:r>
      <w:r w:rsidRPr="0046556A">
        <w:rPr>
          <w:rFonts w:ascii="Courier New" w:hAnsi="Courier New" w:cs="Courier New"/>
        </w:rPr>
        <w:t>he court may award attorney fees and costs to a prevailing plaintiff.</w:t>
      </w:r>
    </w:p>
    <w:p w14:paraId="4E7B4D2C" w14:textId="77777777" w:rsidR="003A7DFB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hAnsi="Courier New" w:cs="Courier New"/>
        </w:rPr>
        <w:t xml:space="preserve">D.  The occupancy </w:t>
      </w:r>
      <w:r w:rsidRPr="0046556A">
        <w:rPr>
          <w:rFonts w:ascii="Courier New" w:eastAsiaTheme="majorEastAsia" w:hAnsi="Courier New" w:cs="Courier New"/>
        </w:rPr>
        <w:t xml:space="preserve">limit </w:t>
      </w:r>
      <w:r w:rsidRPr="0046556A">
        <w:rPr>
          <w:rFonts w:ascii="Courier New" w:hAnsi="Courier New" w:cs="Courier New"/>
        </w:rPr>
        <w:t xml:space="preserve">of an assisted living home is of statewide concern.  The occupancy </w:t>
      </w:r>
      <w:r w:rsidRPr="0046556A">
        <w:rPr>
          <w:rFonts w:ascii="Courier New" w:eastAsiaTheme="majorEastAsia" w:hAnsi="Courier New" w:cs="Courier New"/>
        </w:rPr>
        <w:t xml:space="preserve">limit </w:t>
      </w:r>
      <w:r w:rsidRPr="0046556A">
        <w:rPr>
          <w:rFonts w:ascii="Courier New" w:hAnsi="Courier New" w:cs="Courier New"/>
        </w:rPr>
        <w:t xml:space="preserve">of an assisted living home </w:t>
      </w:r>
      <w:r w:rsidRPr="0046556A">
        <w:rPr>
          <w:rFonts w:ascii="Courier New" w:eastAsiaTheme="majorEastAsia" w:hAnsi="Courier New" w:cs="Courier New"/>
        </w:rPr>
        <w:t>pursuant to this section</w:t>
      </w:r>
      <w:r w:rsidRPr="0046556A">
        <w:rPr>
          <w:rFonts w:ascii="Courier New" w:hAnsi="Courier New" w:cs="Courier New"/>
        </w:rPr>
        <w:t xml:space="preserve"> is not subject to further regulations by a county and preempts all inconsistent laws, ordinances or other regulations adopted by the county.</w:t>
      </w:r>
    </w:p>
    <w:p w14:paraId="6B4C61C1" w14:textId="77777777" w:rsidR="003A7DFB" w:rsidRPr="0046556A" w:rsidRDefault="003A7DFB" w:rsidP="003A7DFB">
      <w:pPr>
        <w:pStyle w:val="P06-00"/>
        <w:rPr>
          <w:rFonts w:ascii="Courier New" w:eastAsiaTheme="majorEastAsia" w:hAnsi="Courier New" w:cs="Courier New"/>
        </w:rPr>
      </w:pPr>
      <w:r w:rsidRPr="0046556A">
        <w:rPr>
          <w:rFonts w:ascii="Courier New" w:eastAsiaTheme="majorEastAsia" w:hAnsi="Courier New" w:cs="Courier New"/>
        </w:rPr>
        <w:t>E.  This section does not prohibit or restrict a municipality from adopting a distance requirement prescribed in section 11-820.02.</w:t>
      </w:r>
    </w:p>
    <w:p w14:paraId="6C4F21F8" w14:textId="3E90A69A" w:rsidR="003A7DFB" w:rsidRPr="0046556A" w:rsidRDefault="003A7DFB" w:rsidP="003A7DFB">
      <w:pPr>
        <w:pStyle w:val="P06-00"/>
        <w:rPr>
          <w:rFonts w:ascii="Courier New" w:eastAsiaTheme="majorEastAsia" w:hAnsi="Courier New" w:cs="Courier New"/>
        </w:rPr>
      </w:pPr>
      <w:r w:rsidRPr="0046556A">
        <w:rPr>
          <w:rFonts w:ascii="Courier New" w:eastAsiaTheme="majorEastAsia" w:hAnsi="Courier New" w:cs="Courier New"/>
        </w:rPr>
        <w:t xml:space="preserve">F.  This section applies to an assisted living home that is licensed as of </w:t>
      </w:r>
      <w:r w:rsidR="003C76F1" w:rsidRPr="0046556A">
        <w:rPr>
          <w:rFonts w:ascii="Courier New" w:eastAsiaTheme="majorEastAsia" w:hAnsi="Courier New" w:cs="Courier New"/>
        </w:rPr>
        <w:t>September 12, 2026</w:t>
      </w:r>
      <w:r w:rsidRPr="0046556A">
        <w:rPr>
          <w:rFonts w:ascii="Courier New" w:eastAsiaTheme="majorEastAsia" w:hAnsi="Courier New" w:cs="Courier New"/>
        </w:rPr>
        <w:t xml:space="preserve"> and an assisted living home that is licensed after </w:t>
      </w:r>
      <w:r w:rsidR="003C76F1" w:rsidRPr="0046556A">
        <w:rPr>
          <w:rFonts w:ascii="Courier New" w:eastAsiaTheme="majorEastAsia" w:hAnsi="Courier New" w:cs="Courier New"/>
        </w:rPr>
        <w:t>September 12, 2026</w:t>
      </w:r>
      <w:r w:rsidRPr="0046556A">
        <w:rPr>
          <w:rFonts w:ascii="Courier New" w:eastAsiaTheme="majorEastAsia" w:hAnsi="Courier New" w:cs="Courier New"/>
        </w:rPr>
        <w:t>.</w:t>
      </w:r>
    </w:p>
    <w:p w14:paraId="02FA2123" w14:textId="3CDD6061" w:rsidR="00F540AD" w:rsidRPr="0046556A" w:rsidRDefault="003A7DFB" w:rsidP="003A7DFB">
      <w:pPr>
        <w:pStyle w:val="P06-00"/>
        <w:rPr>
          <w:rFonts w:ascii="Courier New" w:hAnsi="Courier New" w:cs="Courier New"/>
        </w:rPr>
      </w:pPr>
      <w:r w:rsidRPr="0046556A">
        <w:rPr>
          <w:rFonts w:ascii="Courier New" w:eastAsiaTheme="majorEastAsia" w:hAnsi="Courier New" w:cs="Courier New"/>
        </w:rPr>
        <w:t>G.</w:t>
      </w:r>
      <w:r w:rsidRPr="0046556A">
        <w:rPr>
          <w:rFonts w:ascii="Courier New" w:hAnsi="Courier New" w:cs="Courier New"/>
        </w:rPr>
        <w:t>  For the purposes of this section</w:t>
      </w:r>
      <w:r w:rsidRPr="0046556A">
        <w:rPr>
          <w:rFonts w:ascii="Courier New" w:eastAsiaTheme="majorEastAsia" w:hAnsi="Courier New" w:cs="Courier New"/>
        </w:rPr>
        <w:t>,</w:t>
      </w:r>
      <w:r w:rsidRPr="0046556A">
        <w:rPr>
          <w:rFonts w:ascii="Courier New" w:hAnsi="Courier New" w:cs="Courier New"/>
        </w:rPr>
        <w:t> "assisted living home" has the same meaning prescribed in section 36</w:t>
      </w:r>
      <w:r w:rsidRPr="0046556A">
        <w:rPr>
          <w:rFonts w:ascii="Courier New" w:hAnsi="Courier New" w:cs="Courier New"/>
        </w:rPr>
        <w:noBreakHyphen/>
        <w:t>401.</w:t>
      </w:r>
      <w:r w:rsidRPr="0046556A">
        <w:rPr>
          <w:rFonts w:ascii="Courier New" w:hAnsi="Courier New" w:cs="Courier New"/>
        </w:rPr>
        <w:fldChar w:fldCharType="begin"/>
      </w:r>
      <w:r w:rsidRPr="0046556A">
        <w:rPr>
          <w:rFonts w:ascii="Courier New" w:hAnsi="Courier New" w:cs="Courier New"/>
        </w:rPr>
        <w:instrText xml:space="preserve"> COMMENTS END_STATUTE \* MERGEFORMAT </w:instrText>
      </w:r>
      <w:r w:rsidRPr="0046556A">
        <w:rPr>
          <w:rFonts w:ascii="Courier New" w:hAnsi="Courier New" w:cs="Courier New"/>
        </w:rPr>
        <w:fldChar w:fldCharType="separate"/>
      </w:r>
      <w:r w:rsidRPr="0046556A">
        <w:rPr>
          <w:rFonts w:ascii="Courier New" w:hAnsi="Courier New" w:cs="Courier New"/>
          <w:vanish/>
        </w:rPr>
        <w:t>END_STATUTE</w:t>
      </w:r>
      <w:r w:rsidRPr="0046556A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46556A" w:rsidSect="003A7DFB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4294" w14:textId="77777777" w:rsidR="00A07C0D" w:rsidRDefault="00A07C0D">
      <w:r>
        <w:separator/>
      </w:r>
    </w:p>
  </w:endnote>
  <w:endnote w:type="continuationSeparator" w:id="0">
    <w:p w14:paraId="0E340255" w14:textId="77777777" w:rsidR="00A07C0D" w:rsidRDefault="00A0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34CD2" w14:textId="77777777" w:rsidR="00A07C0D" w:rsidRDefault="00A07C0D">
      <w:r>
        <w:separator/>
      </w:r>
    </w:p>
  </w:footnote>
  <w:footnote w:type="continuationSeparator" w:id="0">
    <w:p w14:paraId="47732A24" w14:textId="77777777" w:rsidR="00A07C0D" w:rsidRDefault="00A07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318115790">
    <w:abstractNumId w:val="8"/>
  </w:num>
  <w:num w:numId="2" w16cid:durableId="1140803829">
    <w:abstractNumId w:val="8"/>
  </w:num>
  <w:num w:numId="3" w16cid:durableId="1495487375">
    <w:abstractNumId w:val="7"/>
  </w:num>
  <w:num w:numId="4" w16cid:durableId="1154494531">
    <w:abstractNumId w:val="7"/>
  </w:num>
  <w:num w:numId="5" w16cid:durableId="2100373308">
    <w:abstractNumId w:val="10"/>
  </w:num>
  <w:num w:numId="6" w16cid:durableId="446773533">
    <w:abstractNumId w:val="11"/>
  </w:num>
  <w:num w:numId="7" w16cid:durableId="215437718">
    <w:abstractNumId w:val="12"/>
  </w:num>
  <w:num w:numId="8" w16cid:durableId="1716733438">
    <w:abstractNumId w:val="9"/>
  </w:num>
  <w:num w:numId="9" w16cid:durableId="1341085681">
    <w:abstractNumId w:val="6"/>
  </w:num>
  <w:num w:numId="10" w16cid:durableId="46611674">
    <w:abstractNumId w:val="5"/>
  </w:num>
  <w:num w:numId="11" w16cid:durableId="1965692333">
    <w:abstractNumId w:val="4"/>
  </w:num>
  <w:num w:numId="12" w16cid:durableId="95442432">
    <w:abstractNumId w:val="3"/>
  </w:num>
  <w:num w:numId="13" w16cid:durableId="357315735">
    <w:abstractNumId w:val="2"/>
  </w:num>
  <w:num w:numId="14" w16cid:durableId="439030404">
    <w:abstractNumId w:val="1"/>
  </w:num>
  <w:num w:numId="15" w16cid:durableId="44809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FB"/>
    <w:rsid w:val="00010503"/>
    <w:rsid w:val="00033AE7"/>
    <w:rsid w:val="00153F76"/>
    <w:rsid w:val="003A7DFB"/>
    <w:rsid w:val="003C76F1"/>
    <w:rsid w:val="0046556A"/>
    <w:rsid w:val="0091244A"/>
    <w:rsid w:val="00A07C0D"/>
    <w:rsid w:val="00A13DD1"/>
    <w:rsid w:val="00CA14C7"/>
    <w:rsid w:val="00D76E7E"/>
    <w:rsid w:val="00E41B6D"/>
    <w:rsid w:val="00E623A6"/>
    <w:rsid w:val="00F540AD"/>
    <w:rsid w:val="00FD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A90110"/>
  <w15:chartTrackingRefBased/>
  <w15:docId w15:val="{F6AA8EF8-6605-4687-8476-16673D91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3A7DFB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380</Words>
  <Characters>1927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11-820.05; Assisted living homes; occupancy cap; zoning regulations; relief; state preemption; applicability; definition</dc:title>
  <dc:subject>Assisted living homes; occupancy cap; zoning regulations; relief; state preemption; applicability; definition</dc:subject>
  <dc:creator>Arizona Legislative Council</dc:creator>
  <cp:keywords/>
  <dc:description>0019.docx - 572R - 2026</dc:description>
  <cp:lastModifiedBy>dbupdate</cp:lastModifiedBy>
  <cp:revision>2</cp:revision>
  <dcterms:created xsi:type="dcterms:W3CDTF">2026-09-09T00:19:00Z</dcterms:created>
  <dcterms:modified xsi:type="dcterms:W3CDTF">2026-09-09T00:19:00Z</dcterms:modified>
</cp:coreProperties>
</file>