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E0477" w14:textId="77777777" w:rsidR="00A5779B" w:rsidRPr="00B77FA6" w:rsidRDefault="00FA4884">
      <w:pPr>
        <w:pStyle w:val="SEC06-18"/>
        <w:rPr>
          <w:rFonts w:ascii="Courier New" w:hAnsi="Courier New"/>
          <w:noProof w:val="0"/>
        </w:rPr>
      </w:pPr>
      <w:r w:rsidRPr="00B77FA6">
        <w:rPr>
          <w:rFonts w:ascii="Courier New" w:hAnsi="Courier New"/>
          <w:vanish/>
        </w:rPr>
        <w:fldChar w:fldCharType="begin"/>
      </w:r>
      <w:r w:rsidRPr="00B77FA6">
        <w:rPr>
          <w:rFonts w:ascii="Courier New" w:hAnsi="Courier New"/>
          <w:vanish/>
        </w:rPr>
        <w:instrText xml:space="preserve"> COMMENTS START_STATUTE \* MERGEFORMAT </w:instrText>
      </w:r>
      <w:r w:rsidRPr="00B77FA6">
        <w:rPr>
          <w:rFonts w:ascii="Courier New" w:hAnsi="Courier New"/>
          <w:vanish/>
        </w:rPr>
        <w:fldChar w:fldCharType="separate"/>
      </w:r>
      <w:r w:rsidRPr="00B77FA6">
        <w:rPr>
          <w:rFonts w:ascii="Courier New" w:hAnsi="Courier New"/>
          <w:vanish/>
        </w:rPr>
        <w:t>START_STATUTE</w:t>
      </w:r>
      <w:r w:rsidRPr="00B77FA6">
        <w:rPr>
          <w:rFonts w:ascii="Courier New" w:hAnsi="Courier New"/>
          <w:vanish/>
        </w:rPr>
        <w:fldChar w:fldCharType="end"/>
      </w:r>
      <w:r w:rsidR="00A5779B" w:rsidRPr="00B77FA6">
        <w:rPr>
          <w:rStyle w:val="SNUM"/>
          <w:rFonts w:ascii="Courier New" w:hAnsi="Courier New"/>
          <w:noProof w:val="0"/>
        </w:rPr>
        <w:t>10-2017</w:t>
      </w:r>
      <w:r w:rsidR="00A5779B" w:rsidRPr="00B77FA6">
        <w:rPr>
          <w:rFonts w:ascii="Courier New" w:hAnsi="Courier New"/>
          <w:noProof w:val="0"/>
        </w:rPr>
        <w:t>.  </w:t>
      </w:r>
      <w:r w:rsidR="00A5779B" w:rsidRPr="00B77FA6">
        <w:rPr>
          <w:rStyle w:val="SECHEAD"/>
          <w:rFonts w:ascii="Courier New" w:hAnsi="Courier New"/>
          <w:noProof w:val="0"/>
        </w:rPr>
        <w:t>Pilot agreement; list of other agreements; recording</w:t>
      </w:r>
    </w:p>
    <w:p w14:paraId="705E3CD8" w14:textId="77777777" w:rsidR="00A5779B" w:rsidRPr="00B77FA6" w:rsidRDefault="00A5779B">
      <w:pPr>
        <w:pStyle w:val="P06-00"/>
        <w:rPr>
          <w:rFonts w:ascii="Courier New" w:hAnsi="Courier New"/>
          <w:noProof w:val="0"/>
        </w:rPr>
      </w:pPr>
      <w:r w:rsidRPr="00B77FA6">
        <w:rPr>
          <w:rFonts w:ascii="Courier New" w:hAnsi="Courier New"/>
          <w:noProof w:val="0"/>
        </w:rPr>
        <w:t xml:space="preserve">The association may record one of the executed marketing agreements in the office of the county recorder of the county in which the subscribing member is producing or proposing to produce the products to be marketed for him, and such agreement shall be known as the pilot agreement.  After recording the pilot agreement, the association may, from time to time, in lieu of recording other agreements obtained from its members, file with the recorder an affidavit of its secretary stating that the association has executed agreements with other members, giving their names and addresses, a description of the premises owned or leased by each of the members and the date on which the agreements were executed by the members.  The affidavit, when so filed, shall be recorded in the book of miscellaneous records, and shall constitute notice of the agreements. </w:t>
      </w:r>
      <w:r w:rsidR="00FA4884" w:rsidRPr="00B77FA6">
        <w:rPr>
          <w:rFonts w:ascii="Courier New" w:hAnsi="Courier New"/>
          <w:vanish/>
        </w:rPr>
        <w:fldChar w:fldCharType="begin"/>
      </w:r>
      <w:r w:rsidR="00FA4884" w:rsidRPr="00B77FA6">
        <w:rPr>
          <w:rFonts w:ascii="Courier New" w:hAnsi="Courier New"/>
          <w:vanish/>
        </w:rPr>
        <w:instrText xml:space="preserve"> COMMENTS END_STATUTE \* MERGEFORMAT </w:instrText>
      </w:r>
      <w:r w:rsidR="00FA4884" w:rsidRPr="00B77FA6">
        <w:rPr>
          <w:rFonts w:ascii="Courier New" w:hAnsi="Courier New"/>
          <w:vanish/>
        </w:rPr>
        <w:fldChar w:fldCharType="separate"/>
      </w:r>
      <w:r w:rsidR="00FA4884" w:rsidRPr="00B77FA6">
        <w:rPr>
          <w:rFonts w:ascii="Courier New" w:hAnsi="Courier New"/>
          <w:vanish/>
        </w:rPr>
        <w:t>END_STATUTE</w:t>
      </w:r>
      <w:r w:rsidR="00FA4884" w:rsidRPr="00B77FA6">
        <w:rPr>
          <w:rFonts w:ascii="Courier New" w:hAnsi="Courier New"/>
          <w:vanish/>
        </w:rPr>
        <w:fldChar w:fldCharType="end"/>
      </w:r>
    </w:p>
    <w:sectPr w:rsidR="00A5779B" w:rsidRPr="00B77FA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D99B8" w14:textId="77777777" w:rsidR="00B21A33" w:rsidRDefault="00B21A33">
      <w:r>
        <w:separator/>
      </w:r>
    </w:p>
  </w:endnote>
  <w:endnote w:type="continuationSeparator" w:id="0">
    <w:p w14:paraId="2C0A7CFF" w14:textId="77777777" w:rsidR="00B21A33" w:rsidRDefault="00B21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A25F5" w14:textId="77777777" w:rsidR="00A5779B" w:rsidRDefault="00A577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45969" w14:textId="77777777" w:rsidR="00A5779B" w:rsidRDefault="00A5779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C74F5" w14:textId="77777777" w:rsidR="00A5779B" w:rsidRDefault="00A577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CB416" w14:textId="77777777" w:rsidR="00B21A33" w:rsidRDefault="00B21A33">
      <w:r>
        <w:separator/>
      </w:r>
    </w:p>
  </w:footnote>
  <w:footnote w:type="continuationSeparator" w:id="0">
    <w:p w14:paraId="1269EBDE" w14:textId="77777777" w:rsidR="00B21A33" w:rsidRDefault="00B21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608CC" w14:textId="77777777" w:rsidR="00A5779B" w:rsidRDefault="00A57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C4916" w14:textId="77777777" w:rsidR="00A5779B" w:rsidRDefault="00A5779B">
    <w:pPr>
      <w:pStyle w:val="Header"/>
    </w:pPr>
  </w:p>
  <w:p w14:paraId="48FC97CD" w14:textId="77777777" w:rsidR="00A5779B" w:rsidRDefault="00A5779B">
    <w:pPr>
      <w:pStyle w:val="Header"/>
    </w:pPr>
  </w:p>
  <w:p w14:paraId="1D585FE7" w14:textId="77777777" w:rsidR="00A5779B" w:rsidRDefault="00A5779B">
    <w:pPr>
      <w:pStyle w:val="Header"/>
    </w:pPr>
  </w:p>
  <w:p w14:paraId="6263DEE2" w14:textId="77777777" w:rsidR="00A5779B" w:rsidRDefault="00A5779B">
    <w:pPr>
      <w:pStyle w:val="Header"/>
    </w:pPr>
  </w:p>
  <w:p w14:paraId="2C6A6642" w14:textId="77777777" w:rsidR="00A5779B" w:rsidRDefault="00A577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415AB" w14:textId="77777777" w:rsidR="00A5779B" w:rsidRDefault="00A577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84"/>
    <w:rsid w:val="00A5779B"/>
    <w:rsid w:val="00B21A33"/>
    <w:rsid w:val="00B77FA6"/>
    <w:rsid w:val="00FA48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715328"/>
  <w15:chartTrackingRefBased/>
  <w15:docId w15:val="{9403248E-5535-4393-AC0D-6DB52FFC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166</Words>
  <Characters>860</Characters>
  <Application>Microsoft Office Word</Application>
  <DocSecurity>0</DocSecurity>
  <Lines>14</Lines>
  <Paragraphs>2</Paragraphs>
  <ScaleCrop>false</ScaleCrop>
  <HeadingPairs>
    <vt:vector size="2" baseType="variant">
      <vt:variant>
        <vt:lpstr>Title</vt:lpstr>
      </vt:variant>
      <vt:variant>
        <vt:i4>1</vt:i4>
      </vt:variant>
    </vt:vector>
  </HeadingPairs>
  <TitlesOfParts>
    <vt:vector size="1" baseType="lpstr">
      <vt:lpstr>10-2017</vt:lpstr>
    </vt:vector>
  </TitlesOfParts>
  <Company>LCS</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10-2017; Pilot agreement; list of other agreements; recording</dc:title>
  <dc:subject>Pilot agreement; list of other agreements; recording</dc:subject>
  <dc:creator>Arizona Legislative Council</dc:creator>
  <cp:keywords/>
  <dc:description>10_x001e_2017</dc:description>
  <cp:lastModifiedBy>dbupdate</cp:lastModifiedBy>
  <cp:revision>2</cp:revision>
  <cp:lastPrinted>1999-03-22T18:35:00Z</cp:lastPrinted>
  <dcterms:created xsi:type="dcterms:W3CDTF">2026-09-08T23:01:00Z</dcterms:created>
  <dcterms:modified xsi:type="dcterms:W3CDTF">2026-09-08T23:01:00Z</dcterms:modified>
</cp:coreProperties>
</file>