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A41A5" w14:textId="77777777" w:rsidR="002A7BC4" w:rsidRPr="003C58E9" w:rsidRDefault="007C2FD2">
      <w:pPr>
        <w:pStyle w:val="SEC06-18"/>
        <w:rPr>
          <w:rFonts w:ascii="Courier New" w:hAnsi="Courier New"/>
          <w:noProof w:val="0"/>
        </w:rPr>
      </w:pPr>
      <w:r w:rsidRPr="003C58E9">
        <w:rPr>
          <w:rFonts w:ascii="Courier New" w:hAnsi="Courier New"/>
          <w:vanish/>
        </w:rPr>
        <w:fldChar w:fldCharType="begin"/>
      </w:r>
      <w:r w:rsidRPr="003C58E9">
        <w:rPr>
          <w:rFonts w:ascii="Courier New" w:hAnsi="Courier New"/>
          <w:vanish/>
        </w:rPr>
        <w:instrText xml:space="preserve"> COMMENTS START_STATUTE \* MERGEFORMAT </w:instrText>
      </w:r>
      <w:r w:rsidRPr="003C58E9">
        <w:rPr>
          <w:rFonts w:ascii="Courier New" w:hAnsi="Courier New"/>
          <w:vanish/>
        </w:rPr>
        <w:fldChar w:fldCharType="separate"/>
      </w:r>
      <w:r w:rsidRPr="003C58E9">
        <w:rPr>
          <w:rFonts w:ascii="Courier New" w:hAnsi="Courier New"/>
          <w:vanish/>
        </w:rPr>
        <w:t>START_STATUTE</w:t>
      </w:r>
      <w:r w:rsidRPr="003C58E9">
        <w:rPr>
          <w:rFonts w:ascii="Courier New" w:hAnsi="Courier New"/>
          <w:vanish/>
        </w:rPr>
        <w:fldChar w:fldCharType="end"/>
      </w:r>
      <w:r w:rsidR="002A7BC4" w:rsidRPr="003C58E9">
        <w:rPr>
          <w:rStyle w:val="SNUM"/>
          <w:rFonts w:ascii="Courier New" w:hAnsi="Courier New"/>
          <w:noProof w:val="0"/>
        </w:rPr>
        <w:t>10-2007</w:t>
      </w:r>
      <w:r w:rsidR="002A7BC4" w:rsidRPr="003C58E9">
        <w:rPr>
          <w:rFonts w:ascii="Courier New" w:hAnsi="Courier New"/>
          <w:noProof w:val="0"/>
        </w:rPr>
        <w:t>.  </w:t>
      </w:r>
      <w:r w:rsidR="002A7BC4" w:rsidRPr="003C58E9">
        <w:rPr>
          <w:rStyle w:val="SECHEAD"/>
          <w:rFonts w:ascii="Courier New" w:hAnsi="Courier New"/>
          <w:noProof w:val="0"/>
        </w:rPr>
        <w:t>By</w:t>
      </w:r>
      <w:r w:rsidR="002A7BC4" w:rsidRPr="003C58E9">
        <w:rPr>
          <w:rStyle w:val="SECHEAD"/>
          <w:rFonts w:ascii="Courier New" w:hAnsi="Courier New"/>
          <w:noProof w:val="0"/>
        </w:rPr>
        <w:noBreakHyphen/>
        <w:t>laws concerning property rights of members; amendment</w:t>
      </w:r>
    </w:p>
    <w:p w14:paraId="34953162" w14:textId="77777777" w:rsidR="002A7BC4" w:rsidRPr="003C58E9" w:rsidRDefault="002A7BC4">
      <w:pPr>
        <w:pStyle w:val="P06-00"/>
        <w:rPr>
          <w:rFonts w:ascii="Courier New" w:hAnsi="Courier New"/>
          <w:noProof w:val="0"/>
        </w:rPr>
      </w:pPr>
      <w:r w:rsidRPr="003C58E9">
        <w:rPr>
          <w:rFonts w:ascii="Courier New" w:hAnsi="Courier New"/>
          <w:noProof w:val="0"/>
        </w:rPr>
        <w:t>The property rights and interest of each member, whether equal or unequal, shall be set forth in the by</w:t>
      </w:r>
      <w:r w:rsidRPr="003C58E9">
        <w:rPr>
          <w:rFonts w:ascii="Courier New" w:hAnsi="Courier New"/>
          <w:noProof w:val="0"/>
        </w:rPr>
        <w:noBreakHyphen/>
        <w:t>laws of the association as general rules applicable to all members by which the property rights and interest of each member shall be determined and fixed.  The association may admit new members, who, when admitted, shall share in the property of the association with the old members in accordance with such general rules. By</w:t>
      </w:r>
      <w:r w:rsidRPr="003C58E9">
        <w:rPr>
          <w:rFonts w:ascii="Courier New" w:hAnsi="Courier New"/>
          <w:noProof w:val="0"/>
        </w:rPr>
        <w:noBreakHyphen/>
        <w:t>laws defining the property rights of members shall not be altered, amended or repealed except by written consent or the vote of three fourths of the members qualified to vote under the by</w:t>
      </w:r>
      <w:r w:rsidRPr="003C58E9">
        <w:rPr>
          <w:rFonts w:ascii="Courier New" w:hAnsi="Courier New"/>
          <w:noProof w:val="0"/>
        </w:rPr>
        <w:noBreakHyphen/>
        <w:t xml:space="preserve">laws of the association. </w:t>
      </w:r>
      <w:r w:rsidR="007C2FD2" w:rsidRPr="003C58E9">
        <w:rPr>
          <w:rFonts w:ascii="Courier New" w:hAnsi="Courier New"/>
          <w:vanish/>
        </w:rPr>
        <w:fldChar w:fldCharType="begin"/>
      </w:r>
      <w:r w:rsidR="007C2FD2" w:rsidRPr="003C58E9">
        <w:rPr>
          <w:rFonts w:ascii="Courier New" w:hAnsi="Courier New"/>
          <w:vanish/>
        </w:rPr>
        <w:instrText xml:space="preserve"> COMMENTS END_STATUTE \* MERGEFORMAT </w:instrText>
      </w:r>
      <w:r w:rsidR="007C2FD2" w:rsidRPr="003C58E9">
        <w:rPr>
          <w:rFonts w:ascii="Courier New" w:hAnsi="Courier New"/>
          <w:vanish/>
        </w:rPr>
        <w:fldChar w:fldCharType="separate"/>
      </w:r>
      <w:r w:rsidR="007C2FD2" w:rsidRPr="003C58E9">
        <w:rPr>
          <w:rFonts w:ascii="Courier New" w:hAnsi="Courier New"/>
          <w:vanish/>
        </w:rPr>
        <w:t>END_STATUTE</w:t>
      </w:r>
      <w:r w:rsidR="007C2FD2" w:rsidRPr="003C58E9">
        <w:rPr>
          <w:rFonts w:ascii="Courier New" w:hAnsi="Courier New"/>
          <w:vanish/>
        </w:rPr>
        <w:fldChar w:fldCharType="end"/>
      </w:r>
    </w:p>
    <w:sectPr w:rsidR="002A7BC4" w:rsidRPr="003C58E9">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3C177" w14:textId="77777777" w:rsidR="00EF2366" w:rsidRDefault="00EF2366">
      <w:r>
        <w:separator/>
      </w:r>
    </w:p>
  </w:endnote>
  <w:endnote w:type="continuationSeparator" w:id="0">
    <w:p w14:paraId="09E697F0" w14:textId="77777777" w:rsidR="00EF2366" w:rsidRDefault="00EF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FEE4" w14:textId="77777777" w:rsidR="002A7BC4" w:rsidRDefault="002A7B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FAA5" w14:textId="77777777" w:rsidR="002A7BC4" w:rsidRDefault="002A7BC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1F79" w14:textId="77777777" w:rsidR="002A7BC4" w:rsidRDefault="002A7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F1880" w14:textId="77777777" w:rsidR="00EF2366" w:rsidRDefault="00EF2366">
      <w:r>
        <w:separator/>
      </w:r>
    </w:p>
  </w:footnote>
  <w:footnote w:type="continuationSeparator" w:id="0">
    <w:p w14:paraId="13DB1385" w14:textId="77777777" w:rsidR="00EF2366" w:rsidRDefault="00EF2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CCCA" w14:textId="77777777" w:rsidR="002A7BC4" w:rsidRDefault="002A7B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F2477" w14:textId="77777777" w:rsidR="002A7BC4" w:rsidRDefault="002A7BC4">
    <w:pPr>
      <w:pStyle w:val="Header"/>
    </w:pPr>
  </w:p>
  <w:p w14:paraId="54C6E2D7" w14:textId="77777777" w:rsidR="002A7BC4" w:rsidRDefault="002A7BC4">
    <w:pPr>
      <w:pStyle w:val="Header"/>
    </w:pPr>
  </w:p>
  <w:p w14:paraId="6CF92460" w14:textId="77777777" w:rsidR="002A7BC4" w:rsidRDefault="002A7BC4">
    <w:pPr>
      <w:pStyle w:val="Header"/>
    </w:pPr>
  </w:p>
  <w:p w14:paraId="2CF561A6" w14:textId="77777777" w:rsidR="002A7BC4" w:rsidRDefault="002A7BC4">
    <w:pPr>
      <w:pStyle w:val="Header"/>
    </w:pPr>
  </w:p>
  <w:p w14:paraId="5CAFF100" w14:textId="77777777" w:rsidR="002A7BC4" w:rsidRDefault="002A7B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8E11" w14:textId="77777777" w:rsidR="002A7BC4" w:rsidRDefault="002A7B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D2"/>
    <w:rsid w:val="002A7BC4"/>
    <w:rsid w:val="003C58E9"/>
    <w:rsid w:val="007C2FD2"/>
    <w:rsid w:val="00EF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2A9E6"/>
  <w15:chartTrackingRefBased/>
  <w15:docId w15:val="{758CDD9D-B7B6-4240-9556-D23DBDEC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132</Words>
  <Characters>684</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10-2007</vt:lpstr>
    </vt:vector>
  </TitlesOfParts>
  <Company>LCS</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10-2007; By_x001e_laws concerning property rights of members; amendment</dc:title>
  <dc:subject>By_x001e_laws concerning property rights of members; amendment</dc:subject>
  <dc:creator>Arizona Legislative Council</dc:creator>
  <cp:keywords/>
  <dc:description>10_x001e_2007</dc:description>
  <cp:lastModifiedBy>dbupdate</cp:lastModifiedBy>
  <cp:revision>2</cp:revision>
  <cp:lastPrinted>1999-03-22T18:35:00Z</cp:lastPrinted>
  <dcterms:created xsi:type="dcterms:W3CDTF">2026-09-08T23:00:00Z</dcterms:created>
  <dcterms:modified xsi:type="dcterms:W3CDTF">2026-09-08T23:00:00Z</dcterms:modified>
</cp:coreProperties>
</file>